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5DA4" w:rsidRDefault="00B15DA4"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5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3DB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178" w:rsidRDefault="00B36178" w:rsidP="00396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53</w:t>
      </w:r>
      <w:r>
        <w:noBreakHyphen/>
        <w:t>5</w:t>
      </w:r>
      <w:r>
        <w:noBreakHyphen/>
        <w:t>40 SO AS TO PROVIDE THAT VETERANS DAY MUST BE RECOGNIZED AS A HOLIDAY FOR ALL LOCAL SCHOOL DISTRICTS AND PUBLIC COLLEGES AND UNIVERSITIES OF THE STATE.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93DB4" w:rsidRDefault="00F93D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3DB4" w:rsidRDefault="00F93D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178" w:rsidRDefault="00B36178" w:rsidP="00B3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5, Title 53 of the 1976 Code is amended by adding:</w:t>
      </w:r>
    </w:p>
    <w:p w:rsidR="00B36178" w:rsidRDefault="00B36178" w:rsidP="00B3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178" w:rsidRDefault="00B36178" w:rsidP="00B3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noBreakHyphen/>
        <w:t>5</w:t>
      </w:r>
      <w:r>
        <w:noBreakHyphen/>
        <w:t>40.</w:t>
      </w:r>
      <w:r>
        <w:tab/>
        <w:t>The local school districts and public colleges and universities of this State shall observe Veterans Day in recognition and appreciation of the extraordinary sacrifices made by veterans of the United States Armed Forces as a legal holiday.”</w:t>
      </w:r>
    </w:p>
    <w:p w:rsidR="00B36178" w:rsidRDefault="00B36178" w:rsidP="00B3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178" w:rsidRDefault="00B36178" w:rsidP="00B3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01A9E" w:rsidRDefault="00B361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5DA4" w:rsidRDefault="00B15DA4" w:rsidP="00B15DA4">
      <w:pPr>
        <w:suppressAutoHyphens/>
      </w:pPr>
    </w:p>
    <w:sectPr w:rsidR="00B15DA4" w:rsidSect="00B15DA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3DB4" w:rsidRDefault="00F93DB4" w:rsidP="009F0C77">
      <w:r>
        <w:separator/>
      </w:r>
    </w:p>
  </w:endnote>
  <w:endnote w:type="continuationSeparator" w:id="0">
    <w:p w:rsidR="00F93DB4" w:rsidRDefault="00F93D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454F68-8E64-4D0E-BDB6-9D42F23CB238}"/>
    <w:embedBold r:id="rId2" w:fontKey="{DAE08954-623A-4A2F-A304-F53CAB15EBE8}"/>
  </w:font>
  <w:font w:name="Calibri">
    <w:panose1 w:val="020F0502020204030204"/>
    <w:charset w:val="00"/>
    <w:family w:val="swiss"/>
    <w:pitch w:val="variable"/>
    <w:sig w:usb0="E10002FF" w:usb1="4000ACFF" w:usb2="00000009" w:usb3="00000000" w:csb0="0000019F" w:csb1="00000000"/>
    <w:embedRegular r:id="rId3" w:fontKey="{CF82604C-CE97-4381-A4DB-5469F252598E}"/>
  </w:font>
  <w:font w:name="Cambria">
    <w:panose1 w:val="02040503050406030204"/>
    <w:charset w:val="00"/>
    <w:family w:val="roman"/>
    <w:pitch w:val="variable"/>
    <w:sig w:usb0="E00002FF" w:usb1="400004FF" w:usb2="00000000" w:usb3="00000000" w:csb0="0000019F" w:csb1="00000000"/>
    <w:embedRegular r:id="rId4" w:fontKey="{0BD785B8-7E20-41D5-BA3E-AECB313A0F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A9E" w:rsidRPr="00B15DA4" w:rsidRDefault="00B15DA4" w:rsidP="00B15DA4">
    <w:pPr>
      <w:pStyle w:val="Footer"/>
      <w:tabs>
        <w:tab w:val="clear" w:pos="4680"/>
        <w:tab w:val="clear" w:pos="9360"/>
        <w:tab w:val="center" w:pos="2995"/>
      </w:tabs>
      <w:spacing w:before="120"/>
    </w:pPr>
    <w:r>
      <w:t>[3221]</w:t>
    </w:r>
    <w:r>
      <w:tab/>
    </w:r>
    <w:r>
      <w:fldChar w:fldCharType="begin"/>
    </w:r>
    <w:r>
      <w:instrText xml:space="preserve"> PAGE  \* MERGEFORMAT </w:instrText>
    </w:r>
    <w:r>
      <w:fldChar w:fldCharType="separate"/>
    </w:r>
    <w:r w:rsidR="00396E0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3DB4" w:rsidRDefault="00F93DB4" w:rsidP="009F0C77">
      <w:r>
        <w:separator/>
      </w:r>
    </w:p>
  </w:footnote>
  <w:footnote w:type="continuationSeparator" w:id="0">
    <w:p w:rsidR="00F93DB4" w:rsidRDefault="00F93D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96ZW15"/>
    <w:docVar w:name="CoverBillType" w:val="b"/>
    <w:docVar w:name="docpath" w:val="L:\Council\bills\GGS\22696ZW15.DOCX"/>
    <w:docVar w:name="dvBillNumber" w:val="3221"/>
    <w:docVar w:name="dvBillNumberPrefix" w:val="H. "/>
    <w:docVar w:name="dvOriginalBody" w:val="House"/>
    <w:docVar w:name="dvSteno" w:val="GGS"/>
    <w:docVar w:name="NameofBody" w:val="h"/>
    <w:docVar w:name="vgroup2" w:val="Council"/>
  </w:docVars>
  <w:rsids>
    <w:rsidRoot w:val="00F93DB4"/>
    <w:rsid w:val="00011869"/>
    <w:rsid w:val="00015CD6"/>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96E04"/>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50A"/>
    <w:rsid w:val="0069470D"/>
    <w:rsid w:val="00715494"/>
    <w:rsid w:val="00734F00"/>
    <w:rsid w:val="007A70AE"/>
    <w:rsid w:val="007E54D3"/>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15DA4"/>
    <w:rsid w:val="00B36178"/>
    <w:rsid w:val="00B412D4"/>
    <w:rsid w:val="00BE3C22"/>
    <w:rsid w:val="00C01A9E"/>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93DB4"/>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A777BE-580A-452E-B1CB-29C08B991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4ED665-E5C3-4A15-842D-30219F9AD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1</Pages>
  <Words>107</Words>
  <Characters>615</Characters>
  <Application>Microsoft Office Word</Application>
  <DocSecurity>0</DocSecurity>
  <Lines>5</Lines>
  <Paragraphs>1</Paragraphs>
  <ScaleCrop>false</ScaleCrop>
  <Company>LPITS</Company>
  <LinksUpToDate>false</LinksUpToDate>
  <CharactersWithSpaces>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3221 Text of Previous Version (Dec. 18, 2014) - South Carolina Legislature Online</dc:title>
  <dc:creator>GloriaShackelford</dc:creator>
  <cp:lastModifiedBy>N Cumfer</cp:lastModifiedBy>
  <cp:revision>3</cp:revision>
  <cp:lastPrinted>2014-12-17T22:23:00Z</cp:lastPrinted>
  <dcterms:created xsi:type="dcterms:W3CDTF">2014-12-18T18:28:00Z</dcterms:created>
  <dcterms:modified xsi:type="dcterms:W3CDTF">2015-01-07T21:23:00Z</dcterms:modified>
</cp:coreProperties>
</file>