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D10" w:rsidRDefault="00F04D10" w:rsidP="002E2EF9">
      <w:pPr>
        <w:pStyle w:val="BillDots"/>
      </w:pPr>
      <w:bookmarkStart w:id="0" w:name="_GoBack"/>
      <w:bookmarkEnd w:id="0"/>
    </w:p>
    <w:p w:rsidR="002E2EF9" w:rsidRDefault="002E2EF9" w:rsidP="002E2EF9">
      <w:pPr>
        <w:pStyle w:val="Numbersforbill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8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4D51EA">
        <w:noBreakHyphen/>
      </w:r>
      <w:r w:rsidRPr="007655CA">
        <w:t>63</w:t>
      </w:r>
      <w:r w:rsidR="004D51EA">
        <w:noBreakHyphen/>
      </w:r>
      <w:r w:rsidRPr="007655CA">
        <w:t>212</w:t>
      </w:r>
      <w:r>
        <w:t xml:space="preserve"> SO AS TO PROVIDE THAT SCHOOL DISTRICTS SHALL ADOPT ZERO</w:t>
      </w:r>
      <w:r w:rsidR="004D51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STAFFS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4D51EA">
        <w:noBreakHyphen/>
      </w:r>
      <w:r>
        <w:t>23</w:t>
      </w:r>
      <w:r w:rsidR="004D51EA">
        <w:noBreakHyphen/>
      </w:r>
      <w:r>
        <w:t xml:space="preserve">117 SO AS TO PROVIDE THAT THE </w:t>
      </w:r>
      <w:r w:rsidRPr="007655CA">
        <w:t>CRIMINAL JUSTICE</w:t>
      </w:r>
      <w:r w:rsidRPr="00EB180C">
        <w:t xml:space="preserve"> ACADEMY SHALL DEVELOP </w:t>
      </w:r>
      <w:r w:rsidRPr="00EB180C">
        <w:lastRenderedPageBreak/>
        <w:t>AND IMPLEMENT A CULTURAL COMPETENCY MODEL TRAINING PROGRAM CURRICULUM FOR SCHOOL RESOURCE OFFICERS, TO PROVIDE CONTENT REQUIREMENTS FOR THE CURRICULUM, AND TO REQUIRE SCHOOL RESOURCE OFFICERS TO COMPLETE TRAINING BASED ON THE CURRICULUM</w:t>
      </w:r>
      <w:r>
        <w:t>; AND TO REPEAL SECTIONS 59</w:t>
      </w:r>
      <w:r w:rsidR="004D51EA">
        <w:noBreakHyphen/>
      </w:r>
      <w:r>
        <w:t>63</w:t>
      </w:r>
      <w:r w:rsidR="004D51EA">
        <w:noBreakHyphen/>
      </w:r>
      <w:r>
        <w:t>235 AND 59</w:t>
      </w:r>
      <w:r w:rsidR="004D51EA">
        <w:noBreakHyphen/>
      </w:r>
      <w:r>
        <w:t>63</w:t>
      </w:r>
      <w:r w:rsidR="004D51EA">
        <w:noBreakHyphen/>
      </w:r>
      <w:r>
        <w:t>240 BOTH RELATING TO STUDENT EXPULSIONS</w:t>
      </w:r>
      <w:r w:rsidRPr="00EB180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4D51EA">
        <w:noBreakHyphen/>
      </w:r>
      <w:r w:rsidRPr="007655CA">
        <w:t>educated population is fundamental to the stability and growth of our State and nation;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4D51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3A4503" w:rsidRDefault="003A45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B7" w:rsidRDefault="009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B7" w:rsidRDefault="009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9778B7"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4503" w:rsidRPr="007655CA">
        <w:t>This act must be known and may be cited as the “Stop the School House to Jail House Pipeline Act”.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3A4503" w:rsidRPr="00DF173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4D51EA">
        <w:noBreakHyphen/>
      </w:r>
      <w:r w:rsidRPr="00DF1733">
        <w:t xml:space="preserve">building, and restitution; and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B60A8D">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Pr="00B60A8D">
        <w:t>‘</w:t>
      </w:r>
      <w:r w:rsidRPr="00E90064">
        <w:t>Restorative Justice Account</w:t>
      </w:r>
      <w:r w:rsidRPr="00B60A8D">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B60A8D">
        <w:t>‘</w:t>
      </w:r>
      <w:r w:rsidRPr="00EB180C">
        <w:t>restorative justice practices</w:t>
      </w:r>
      <w:r w:rsidRPr="00B60A8D">
        <w:t>’</w:t>
      </w:r>
      <w:r w:rsidRPr="00EB180C">
        <w:t xml:space="preserve"> means practices that emphasize repairing the harm caused to victims and the community by offenses. Restorative justice practices include victim initiated victim</w:t>
      </w:r>
      <w:r w:rsidR="004D51EA">
        <w:noBreakHyphen/>
      </w:r>
      <w:r w:rsidRPr="00EB180C">
        <w:t>offender conferences, family group conferences, circles, community conferences, and other similar victim</w:t>
      </w:r>
      <w:r w:rsidR="004D51EA">
        <w:noBreakHyphen/>
      </w:r>
      <w:r w:rsidRPr="00EB180C">
        <w:t>centered practices. Restorative justice practices must be facilitated meetings attended voluntarily by the victim or victim</w:t>
      </w:r>
      <w:r w:rsidRPr="00B60A8D">
        <w:t>’</w:t>
      </w:r>
      <w:r w:rsidRPr="00EB180C">
        <w:t>s representatives, the victim</w:t>
      </w:r>
      <w:r w:rsidRPr="00B60A8D">
        <w:t>’</w:t>
      </w:r>
      <w:r w:rsidRPr="00EB180C">
        <w:t>s supporters, the offender, and the offender</w:t>
      </w:r>
      <w:r w:rsidRPr="00B60A8D">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4D51EA">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B60A8D">
        <w:t>’</w:t>
      </w:r>
      <w:r w:rsidRPr="00EB180C">
        <w:t>s existing laws.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6</w:t>
      </w:r>
      <w:r w:rsidRPr="00EB180C">
        <w:t>, at which time the study committee must be dissolved.</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4D51EA">
        <w:noBreakHyphen/>
      </w:r>
      <w:r w:rsidRPr="005D6226">
        <w:t>Tolerance Policies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D51EA">
        <w:noBreakHyphen/>
      </w:r>
      <w:r>
        <w:t>63</w:t>
      </w:r>
      <w:r w:rsidR="004D51EA">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4D51EA">
        <w:noBreakHyphen/>
      </w:r>
      <w:r w:rsidRPr="007655CA">
        <w:t>tolerance policies must not be rigorously applied to petty acts of misconduct and misdemeanors, including, but not limited to, minor fights or disturbances. Zero</w:t>
      </w:r>
      <w:r w:rsidR="004D51EA">
        <w:noBreakHyphen/>
      </w:r>
      <w:r w:rsidRPr="007655CA">
        <w:t>tolerance policies must apply equally to all students regardless of their economic status, race, or disability.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4D51EA">
        <w:noBreakHyphen/>
      </w:r>
      <w:r w:rsidRPr="007655CA">
        <w:t>tolerance violation.</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4D51EA">
        <w:noBreakHyphen/>
      </w:r>
      <w:r w:rsidRPr="007655CA">
        <w:t>tolerance policy must require a student found to have committed one of the following offenses to be expelled, with or without continuing educational services, from the student</w:t>
      </w:r>
      <w:r w:rsidRPr="00B60A8D">
        <w:t>’</w:t>
      </w:r>
      <w:r w:rsidRPr="007655CA">
        <w:t>s regular school for a period of not less than one full year, and to be referred to the criminal justice or juvenile justice system:</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4D51EA">
        <w:noBreakHyphen/>
      </w:r>
      <w:r w:rsidRPr="007655CA">
        <w:t xml:space="preserve">sponsored transportation; </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B60A8D">
        <w:t>’</w:t>
      </w:r>
      <w:r w:rsidRPr="007655CA">
        <w:t>s property, school transportation, or a school</w:t>
      </w:r>
      <w:r w:rsidR="004D51EA">
        <w:noBreakHyphen/>
      </w:r>
      <w:r w:rsidRPr="007655CA">
        <w:t>sponsored activity; or</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4D51EA">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B60A8D">
        <w:t>’</w:t>
      </w:r>
      <w:r w:rsidRPr="007655CA">
        <w:t>s office and local police department specifying guidelines for ensuring that acts that pose a serious threat to school safety, whether committed by a student or adult, are reported to a law enforcement agency.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4D51EA">
        <w:noBreakHyphen/>
      </w:r>
      <w:r w:rsidRPr="007655CA">
        <w:t>tolerance policy does not require the reporting of petty acts of misconduct and misdemeanors to a law enforcement agency.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4D51EA">
        <w:noBreakHyphen/>
      </w:r>
      <w:r w:rsidRPr="007655CA">
        <w:t>3</w:t>
      </w:r>
      <w:r w:rsidR="004D51EA">
        <w:noBreakHyphen/>
      </w:r>
      <w:r w:rsidRPr="007655CA">
        <w:t>1040, disturbing schools as provided in Section 16</w:t>
      </w:r>
      <w:r w:rsidR="004D51EA">
        <w:noBreakHyphen/>
      </w:r>
      <w:r w:rsidRPr="007655CA">
        <w:t>3</w:t>
      </w:r>
      <w:r w:rsidR="004D51EA">
        <w:noBreakHyphen/>
      </w:r>
      <w:r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4D51EA">
        <w:noBreakHyphen/>
      </w:r>
      <w:r w:rsidRPr="007655CA">
        <w:t>tolerance policy must be based on the particular circumstances of the student</w:t>
      </w:r>
      <w:r w:rsidRPr="00B60A8D">
        <w:t>’</w:t>
      </w:r>
      <w:r w:rsidRPr="007655CA">
        <w:t>s misconduct.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4D51EA">
        <w:noBreakHyphen/>
      </w:r>
      <w:r w:rsidRPr="00EB180C">
        <w:t>23</w:t>
      </w:r>
      <w:r w:rsidR="004D51EA">
        <w:noBreakHyphen/>
      </w:r>
      <w:r w:rsidRPr="00EB180C">
        <w:t>117.</w:t>
      </w:r>
      <w:r>
        <w:tab/>
      </w:r>
      <w:r w:rsidRPr="00EB180C">
        <w:t>(A)</w:t>
      </w:r>
      <w:r>
        <w:tab/>
      </w:r>
      <w:r w:rsidRPr="00EB180C">
        <w:t>Before January 1, 201</w:t>
      </w:r>
      <w:r>
        <w:t>6</w:t>
      </w:r>
      <w:r w:rsidRPr="00EB180C">
        <w:t>, the Criminal Justice Academy shall develop and implement a cultural competency model training program curriculum for school resource officers. The cultural competency model training program curriculum must: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5,</w:t>
      </w:r>
      <w:r w:rsidRPr="00EB180C">
        <w:t xml:space="preserve"> must complete the cultural competency training program provided in </w:t>
      </w:r>
      <w:r>
        <w:t>s</w:t>
      </w:r>
      <w:r w:rsidRPr="00EB180C">
        <w:t>ubsection (A) before January 1, 201</w:t>
      </w:r>
      <w:r>
        <w:t>7</w:t>
      </w:r>
      <w:r w:rsidRPr="00EB180C">
        <w:t>, in addition to satisfying other applicable requirements. After December 31, 201</w:t>
      </w:r>
      <w:r>
        <w:t>6</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4D51EA">
        <w:noBreakHyphen/>
      </w:r>
      <w:r w:rsidRPr="00EB180C">
        <w:t>63</w:t>
      </w:r>
      <w:r w:rsidR="004D51EA">
        <w:noBreakHyphen/>
      </w:r>
      <w:r w:rsidRPr="00EB180C">
        <w:t>235 and 59</w:t>
      </w:r>
      <w:r w:rsidR="004D51EA">
        <w:noBreakHyphen/>
      </w:r>
      <w:r w:rsidRPr="00EB180C">
        <w:t>6</w:t>
      </w:r>
      <w:r>
        <w:t>3</w:t>
      </w:r>
      <w:r w:rsidR="004D51EA">
        <w:noBreakHyphen/>
      </w:r>
      <w:r w:rsidRPr="00EB180C">
        <w:t xml:space="preserve">240 of the 1976 Code are repealed.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B7"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F52707" w:rsidRDefault="004D5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D10" w:rsidRDefault="00F04D10" w:rsidP="00F04D10">
      <w:pPr>
        <w:suppressAutoHyphens/>
      </w:pPr>
    </w:p>
    <w:sectPr w:rsidR="00F04D10" w:rsidSect="00F04D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8B7" w:rsidRDefault="009778B7" w:rsidP="009F0C77">
      <w:r>
        <w:separator/>
      </w:r>
    </w:p>
  </w:endnote>
  <w:endnote w:type="continuationSeparator" w:id="0">
    <w:p w:rsidR="009778B7" w:rsidRDefault="0097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28798D-4376-4694-9B22-F33A8C31959C}"/>
    <w:embedBold r:id="rId2" w:fontKey="{6154C464-DA86-429D-A0E3-2A661674E5C3}"/>
  </w:font>
  <w:font w:name="Calibri">
    <w:panose1 w:val="020F0502020204030204"/>
    <w:charset w:val="00"/>
    <w:family w:val="swiss"/>
    <w:pitch w:val="variable"/>
    <w:sig w:usb0="E10002FF" w:usb1="4000ACFF" w:usb2="00000009" w:usb3="00000000" w:csb0="0000019F" w:csb1="00000000"/>
    <w:embedRegular r:id="rId3" w:fontKey="{0754B160-5123-4A92-A43B-24899268E4DD}"/>
  </w:font>
  <w:font w:name="Segoe UI">
    <w:panose1 w:val="020B0502040204020203"/>
    <w:charset w:val="00"/>
    <w:family w:val="swiss"/>
    <w:pitch w:val="variable"/>
    <w:sig w:usb0="E10022FF" w:usb1="C000E47F" w:usb2="00000029" w:usb3="00000000" w:csb0="000001DF" w:csb1="00000000"/>
    <w:embedRegular r:id="rId4" w:fontKey="{8F2CD629-E82F-4E55-8E56-EE4CA4FB18C0}"/>
  </w:font>
  <w:font w:name="Cambria">
    <w:panose1 w:val="02040503050406030204"/>
    <w:charset w:val="00"/>
    <w:family w:val="roman"/>
    <w:pitch w:val="variable"/>
    <w:sig w:usb0="E00002FF" w:usb1="400004FF" w:usb2="00000000" w:usb3="00000000" w:csb0="0000019F" w:csb1="00000000"/>
    <w:embedRegular r:id="rId5" w:fontKey="{168ED9B6-5CD5-4505-89FC-4218A12AE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07" w:rsidRPr="00F04D10" w:rsidRDefault="00F04D10" w:rsidP="00F04D10">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8B7" w:rsidRDefault="009778B7" w:rsidP="009F0C77">
      <w:r>
        <w:separator/>
      </w:r>
    </w:p>
  </w:footnote>
  <w:footnote w:type="continuationSeparator" w:id="0">
    <w:p w:rsidR="009778B7" w:rsidRDefault="0097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2AB15"/>
    <w:docVar w:name="CoverBillType" w:val="b"/>
    <w:docVar w:name="docpath" w:val="L:\Council\bills\AGM\18452AB15.DOCX"/>
    <w:docVar w:name="dvBillNumber" w:val="3239"/>
    <w:docVar w:name="dvBillNumberPrefix" w:val="H. "/>
    <w:docVar w:name="dvOriginalBody" w:val="House"/>
    <w:docVar w:name="dvSteno" w:val="AGM"/>
    <w:docVar w:name="NameofBody" w:val="h"/>
    <w:docVar w:name="vgroup2" w:val="Council"/>
  </w:docVars>
  <w:rsids>
    <w:rsidRoot w:val="009778B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2EF9"/>
    <w:rsid w:val="002E5912"/>
    <w:rsid w:val="00301B21"/>
    <w:rsid w:val="00325348"/>
    <w:rsid w:val="0032732C"/>
    <w:rsid w:val="00336AD0"/>
    <w:rsid w:val="0037079A"/>
    <w:rsid w:val="003A4503"/>
    <w:rsid w:val="003D01E8"/>
    <w:rsid w:val="003E5288"/>
    <w:rsid w:val="003F6D79"/>
    <w:rsid w:val="0041760A"/>
    <w:rsid w:val="00417C01"/>
    <w:rsid w:val="004809EE"/>
    <w:rsid w:val="004D51EA"/>
    <w:rsid w:val="004E7D54"/>
    <w:rsid w:val="005273C6"/>
    <w:rsid w:val="00530A69"/>
    <w:rsid w:val="00545593"/>
    <w:rsid w:val="00577C6C"/>
    <w:rsid w:val="005C2FE2"/>
    <w:rsid w:val="005E2BC9"/>
    <w:rsid w:val="005E3384"/>
    <w:rsid w:val="00605102"/>
    <w:rsid w:val="006215AA"/>
    <w:rsid w:val="006913C9"/>
    <w:rsid w:val="0069470D"/>
    <w:rsid w:val="00734F00"/>
    <w:rsid w:val="007A1C3F"/>
    <w:rsid w:val="007A70AE"/>
    <w:rsid w:val="008362E8"/>
    <w:rsid w:val="008A1768"/>
    <w:rsid w:val="008F0F33"/>
    <w:rsid w:val="008F4429"/>
    <w:rsid w:val="0094021A"/>
    <w:rsid w:val="009778B7"/>
    <w:rsid w:val="009B44AF"/>
    <w:rsid w:val="009C6A0B"/>
    <w:rsid w:val="009F0C77"/>
    <w:rsid w:val="009F4DD1"/>
    <w:rsid w:val="00A41684"/>
    <w:rsid w:val="00A64E80"/>
    <w:rsid w:val="00A72BCD"/>
    <w:rsid w:val="00A741D9"/>
    <w:rsid w:val="00A833AB"/>
    <w:rsid w:val="00A9741D"/>
    <w:rsid w:val="00AD4B17"/>
    <w:rsid w:val="00B412D4"/>
    <w:rsid w:val="00B557AA"/>
    <w:rsid w:val="00BE3C22"/>
    <w:rsid w:val="00C0345E"/>
    <w:rsid w:val="00C3483A"/>
    <w:rsid w:val="00C74E9D"/>
    <w:rsid w:val="00C82FD3"/>
    <w:rsid w:val="00C92819"/>
    <w:rsid w:val="00CA45C5"/>
    <w:rsid w:val="00CC6B7B"/>
    <w:rsid w:val="00CD2089"/>
    <w:rsid w:val="00D73A67"/>
    <w:rsid w:val="00D970A9"/>
    <w:rsid w:val="00DF3845"/>
    <w:rsid w:val="00E41911"/>
    <w:rsid w:val="00E92EEF"/>
    <w:rsid w:val="00F04D10"/>
    <w:rsid w:val="00F24442"/>
    <w:rsid w:val="00F50AE3"/>
    <w:rsid w:val="00F52707"/>
    <w:rsid w:val="00F67CF1"/>
    <w:rsid w:val="00F840F0"/>
    <w:rsid w:val="00FB0D0D"/>
    <w:rsid w:val="00FB1704"/>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C8413-C5B4-441C-AB47-38A50C46B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E0750-D05B-4E46-A7EF-CB7E080B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2404</Words>
  <Characters>13682</Characters>
  <Application>Microsoft Office Word</Application>
  <DocSecurity>0</DocSecurity>
  <Lines>324</Lines>
  <Paragraphs>57</Paragraphs>
  <ScaleCrop>false</ScaleCrop>
  <Company>LPITS</Company>
  <LinksUpToDate>false</LinksUpToDate>
  <CharactersWithSpaces>16102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3239 Text of Previous Version (Dec. 18, 2014) - South Carolina Legislature Online</dc:title>
  <dc:creator>angiemorgan</dc:creator>
  <cp:lastModifiedBy>N Cumfer</cp:lastModifiedBy>
  <cp:revision>2</cp:revision>
  <cp:lastPrinted>2014-12-15T20:12:00Z</cp:lastPrinted>
  <dcterms:created xsi:type="dcterms:W3CDTF">2014-12-18T18:37:00Z</dcterms:created>
  <dcterms:modified xsi:type="dcterms:W3CDTF">2014-12-18T18:37:00Z</dcterms:modified>
</cp:coreProperties>
</file>