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51A" w:rsidRDefault="00C8651A"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8651A" w:rsidRPr="00C8651A" w:rsidRDefault="00C8651A"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8651A" w:rsidRDefault="00C8651A"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51A" w:rsidRDefault="00C8651A"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8651A" w:rsidRDefault="00C8651A"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3, 2015</w:t>
      </w:r>
    </w:p>
    <w:p w:rsidR="00C8651A" w:rsidRDefault="00C8651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8651A" w:rsidRPr="00C8651A" w:rsidRDefault="00C8651A" w:rsidP="00C8651A">
      <w:pPr>
        <w:tabs>
          <w:tab w:val="right" w:pos="5933"/>
        </w:tabs>
        <w:suppressAutoHyphens/>
        <w:jc w:val="left"/>
      </w:pPr>
      <w:r>
        <w:tab/>
      </w:r>
      <w:r>
        <w:rPr>
          <w:b/>
          <w:sz w:val="36"/>
        </w:rPr>
        <w:t>H. 3303</w:t>
      </w:r>
    </w:p>
    <w:p w:rsidR="00C8651A" w:rsidRDefault="00C8651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8651A" w:rsidRDefault="00C8651A" w:rsidP="00C86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11A6D">
        <w:t>Reps. Newton, Herbkersman and Bowers</w:t>
      </w:r>
    </w:p>
    <w:p w:rsidR="00C8651A" w:rsidRDefault="00C8651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8651A" w:rsidRDefault="002A1F55"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w:t>
      </w:r>
      <w:r w:rsidR="00C8651A">
        <w:t>. Printed 2/3/15--H.</w:t>
      </w:r>
    </w:p>
    <w:p w:rsidR="00C8651A" w:rsidRDefault="00C8651A"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2015.</w:t>
      </w:r>
    </w:p>
    <w:p w:rsidR="00C8651A" w:rsidRPr="00C8651A" w:rsidRDefault="00C8651A" w:rsidP="00C86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8651A" w:rsidRDefault="00C8651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8651A" w:rsidRPr="00C8651A" w:rsidRDefault="00C8651A" w:rsidP="00C86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JASPER DELEGATION</w:t>
      </w:r>
    </w:p>
    <w:p w:rsidR="00C8651A" w:rsidRDefault="00C8651A"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3303) to amend Act 476 of 1998, relating to Jasper County Board of Education as the governing body of the School District of Jasper County, so as to reapportion the specific election, etc., respectfully</w:t>
      </w:r>
    </w:p>
    <w:p w:rsidR="00C8651A" w:rsidRPr="00C8651A" w:rsidRDefault="00C8651A" w:rsidP="00C86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8651A" w:rsidRDefault="00C8651A"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8651A" w:rsidRDefault="00C8651A"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51A" w:rsidRDefault="00C8651A"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G. HERBKERSMAN for Committee.</w:t>
      </w:r>
    </w:p>
    <w:p w:rsidR="00C8651A" w:rsidRPr="00C8651A" w:rsidRDefault="00C8651A" w:rsidP="00C86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8651A" w:rsidRDefault="00C8651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C8651A" w:rsidSect="00C8651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A2C7B" w:rsidRDefault="002A2C7B"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2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E0B1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CCE"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66DDC">
        <w:t xml:space="preserve">TO AMEND ACT </w:t>
      </w:r>
      <w:r>
        <w:t>476</w:t>
      </w:r>
      <w:r w:rsidRPr="00E66DDC">
        <w:t xml:space="preserve"> OF </w:t>
      </w:r>
      <w:r>
        <w:t>1998</w:t>
      </w:r>
      <w:r w:rsidRPr="00E66DDC">
        <w:t xml:space="preserve">, RELATING TO </w:t>
      </w:r>
      <w:r>
        <w:t>JASPER</w:t>
      </w:r>
      <w:r w:rsidRPr="00E66DDC">
        <w:t xml:space="preserve"> COUNTY </w:t>
      </w:r>
      <w:r>
        <w:t>BOARD OF EDUCATION AS THE GOVERNING BODY OF THE SCHOOL DISTRICT OF JASPER COUNTY</w:t>
      </w:r>
      <w:r w:rsidRPr="00E66DDC">
        <w:t xml:space="preserve">, SO AS TO REAPPORTION THE SPECIFIC ELECTION DISTRICTS FROM WHICH MEMBERS OF THE </w:t>
      </w:r>
      <w:r>
        <w:t>JASPER</w:t>
      </w:r>
      <w:r w:rsidRPr="00E66DDC">
        <w:t xml:space="preserve"> COUNTY </w:t>
      </w:r>
      <w:r>
        <w:t>BOARD OF EDUCATION</w:t>
      </w:r>
      <w:r w:rsidRPr="00E66DDC">
        <w:t xml:space="preserve"> </w:t>
      </w:r>
      <w:r w:rsidR="00CE3665">
        <w:t>MUST</w:t>
      </w:r>
      <w:r>
        <w:t xml:space="preserve"> </w:t>
      </w:r>
      <w:r w:rsidRPr="00E66DDC">
        <w:t xml:space="preserve">BE ELECTED BEGINNING WITH SCHOOL </w:t>
      </w:r>
      <w:r>
        <w:t>BOARD</w:t>
      </w:r>
      <w:r w:rsidRPr="00E66DDC">
        <w:t xml:space="preserve"> ELECTIONS IN 201</w:t>
      </w:r>
      <w:r w:rsidR="00CE3665">
        <w:t>6</w:t>
      </w:r>
      <w:r w:rsidRPr="00E66DDC">
        <w:t>, AND TO PROVIDE FOR DEMOGRAPHIC INFORMATION IN REGARD TO THESE NEWLY DRAWN ELECTION DISTRICTS.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0B15" w:rsidRDefault="007E0B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0B15" w:rsidRDefault="007E0B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Pr="00802473">
        <w:tab/>
        <w:t>Section 2 of Act 476 of 1998 is amended to read:</w:t>
      </w: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t>“Section 2.</w:t>
      </w:r>
      <w:r w:rsidRPr="00802473">
        <w:tab/>
        <w:t>(A)</w:t>
      </w:r>
      <w:r w:rsidRPr="00802473">
        <w:tab/>
      </w:r>
      <w:r w:rsidRPr="00802473">
        <w:rPr>
          <w:strike/>
        </w:rPr>
        <w:t>The single member districts of Jasper County School District shall be as follows:</w:t>
      </w: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F13CCE" w:rsidRPr="00802473" w:rsidRDefault="00F13CCE" w:rsidP="00F13CCE">
      <w:pPr>
        <w:tabs>
          <w:tab w:val="right" w:leader="dot" w:pos="5832"/>
        </w:tabs>
        <w:rPr>
          <w:strike/>
        </w:rPr>
      </w:pPr>
      <w:r w:rsidRPr="00802473">
        <w:rPr>
          <w:strike/>
        </w:rPr>
        <w:t>DISTRICT 1</w:t>
      </w: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rPr>
          <w:strike/>
        </w:rPr>
        <w:t>Area</w:t>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rPr>
          <w:strike/>
        </w:rPr>
        <w:t>Population</w:t>
      </w:r>
    </w:p>
    <w:p w:rsidR="00F13CCE" w:rsidRPr="00802473" w:rsidRDefault="00F13CCE" w:rsidP="00F13CCE">
      <w:pPr>
        <w:tabs>
          <w:tab w:val="left" w:pos="173"/>
          <w:tab w:val="right" w:leader="dot" w:pos="5832"/>
        </w:tabs>
        <w:rPr>
          <w:strike/>
        </w:rPr>
      </w:pPr>
      <w:r w:rsidRPr="00802473">
        <w:rPr>
          <w:strike/>
        </w:rPr>
        <w:t>Jasper County</w:t>
      </w:r>
    </w:p>
    <w:p w:rsidR="00F13CCE" w:rsidRPr="00802473" w:rsidRDefault="00F13CCE" w:rsidP="00F13CCE">
      <w:pPr>
        <w:tabs>
          <w:tab w:val="left" w:pos="173"/>
          <w:tab w:val="right" w:leader="dot" w:pos="5832"/>
        </w:tabs>
        <w:rPr>
          <w:strike/>
        </w:rPr>
      </w:pPr>
      <w:r w:rsidRPr="00802473">
        <w:tab/>
      </w:r>
      <w:r w:rsidRPr="00802473">
        <w:rPr>
          <w:strike/>
        </w:rPr>
        <w:t>GILLISONVILLE</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152, 158, 159, 160, 161, 162,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166, 167, 168, 169, 170, 172,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173, 174, 175, 176, 177, 178,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179, 180, 181, 182, 184, 185,</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186, 189, 190, 192, 193</w:t>
      </w:r>
      <w:r w:rsidRPr="00802473">
        <w:tab/>
      </w:r>
      <w:r w:rsidRPr="00802473">
        <w:rPr>
          <w:strike/>
        </w:rPr>
        <w:t>611</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GRAYS</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101, 102, 103, 104, 105, 106,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119, 122, 123, 124, 125, 126,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127, 128, 129, 130, 131, 132,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133, 134, 135, 136, 137, 138,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139, 140, 141, 142, 143, 144,</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145, 146, 147, 148, 149, 150,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151, 163, 164, 165, 171</w:t>
      </w:r>
      <w:r w:rsidRPr="00802473">
        <w:tab/>
      </w:r>
      <w:r w:rsidRPr="00802473">
        <w:rPr>
          <w:strike/>
        </w:rPr>
        <w:t>680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PINELAND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201, 202, 203, 204, 205, 206,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207, 208, 209, 210, 211, 212,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213, 214, 215, 216, 217, 218,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219, 242, 243, 244, 245, 246,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247, 250, 251, 283, 284</w:t>
      </w:r>
      <w:r w:rsidRPr="00802473">
        <w:tab/>
      </w:r>
      <w:r w:rsidRPr="00802473">
        <w:rPr>
          <w:strike/>
        </w:rPr>
        <w:t>425</w:t>
      </w:r>
    </w:p>
    <w:p w:rsidR="00F13CCE" w:rsidRPr="00802473" w:rsidRDefault="00F13CCE" w:rsidP="00F13CCE">
      <w:pPr>
        <w:tabs>
          <w:tab w:val="right" w:leader="dot" w:pos="5832"/>
        </w:tabs>
        <w:rPr>
          <w:strike/>
        </w:rPr>
      </w:pPr>
      <w:r w:rsidRPr="00802473">
        <w:rPr>
          <w:strike/>
        </w:rPr>
        <w:t>DISTRICT TOTAL</w:t>
      </w:r>
      <w:r w:rsidRPr="00802473">
        <w:tab/>
      </w:r>
      <w:r w:rsidRPr="00802473">
        <w:rPr>
          <w:strike/>
        </w:rPr>
        <w:t>1,716</w:t>
      </w:r>
    </w:p>
    <w:p w:rsidR="00F13CCE" w:rsidRPr="00802473" w:rsidRDefault="00F13CCE" w:rsidP="00F13CCE">
      <w:pPr>
        <w:tabs>
          <w:tab w:val="right" w:leader="dot" w:pos="5832"/>
        </w:tabs>
        <w:rPr>
          <w:strike/>
        </w:rPr>
      </w:pPr>
      <w:r w:rsidRPr="00802473">
        <w:rPr>
          <w:strike/>
        </w:rPr>
        <w:t>PERCENT VARIATION</w:t>
      </w:r>
      <w:r w:rsidRPr="00802473">
        <w:tab/>
      </w:r>
      <w:r w:rsidR="00232403">
        <w:rPr>
          <w:strike/>
        </w:rPr>
        <w:noBreakHyphen/>
      </w:r>
      <w:r w:rsidRPr="00802473">
        <w:rPr>
          <w:strike/>
        </w:rPr>
        <w:t>0.290</w:t>
      </w:r>
    </w:p>
    <w:p w:rsidR="00F13CCE" w:rsidRPr="00802473" w:rsidRDefault="00F13CCE" w:rsidP="00F13CCE">
      <w:pPr>
        <w:tabs>
          <w:tab w:val="right" w:leader="dot" w:pos="5832"/>
        </w:tabs>
        <w:rPr>
          <w:strike/>
        </w:rPr>
      </w:pPr>
      <w:r w:rsidRPr="00802473">
        <w:rPr>
          <w:strike/>
        </w:rPr>
        <w:t>DISTRICT 2</w:t>
      </w: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rPr>
          <w:strike/>
        </w:rPr>
        <w:t>Area</w:t>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rPr>
          <w:strike/>
        </w:rPr>
        <w:t>Population</w:t>
      </w:r>
    </w:p>
    <w:p w:rsidR="00F13CCE" w:rsidRPr="00802473" w:rsidRDefault="00F13CCE" w:rsidP="00F13CCE">
      <w:pPr>
        <w:tabs>
          <w:tab w:val="left" w:pos="173"/>
          <w:tab w:val="right" w:leader="dot" w:pos="5832"/>
        </w:tabs>
        <w:rPr>
          <w:strike/>
        </w:rPr>
      </w:pPr>
      <w:r w:rsidRPr="00802473">
        <w:rPr>
          <w:strike/>
        </w:rPr>
        <w:t>Jasper County</w:t>
      </w:r>
    </w:p>
    <w:p w:rsidR="00F13CCE" w:rsidRPr="00802473" w:rsidRDefault="00F13CCE" w:rsidP="00F13CCE">
      <w:pPr>
        <w:tabs>
          <w:tab w:val="left" w:pos="173"/>
          <w:tab w:val="right" w:leader="dot" w:pos="5832"/>
        </w:tabs>
        <w:rPr>
          <w:strike/>
        </w:rPr>
      </w:pPr>
      <w:r w:rsidRPr="00802473">
        <w:tab/>
      </w:r>
      <w:r w:rsidRPr="00802473">
        <w:rPr>
          <w:strike/>
        </w:rPr>
        <w:t>PINELAND</w:t>
      </w:r>
    </w:p>
    <w:p w:rsidR="00F13CCE" w:rsidRPr="00802473" w:rsidRDefault="00F13CCE" w:rsidP="00F13CCE">
      <w:pPr>
        <w:tabs>
          <w:tab w:val="left" w:pos="173"/>
          <w:tab w:val="left" w:pos="346"/>
          <w:tab w:val="left" w:pos="518"/>
          <w:tab w:val="right" w:leader="dot" w:pos="5832"/>
        </w:tabs>
        <w:rPr>
          <w:strike/>
        </w:rPr>
      </w:pPr>
      <w:r w:rsidRPr="00802473">
        <w:tab/>
      </w:r>
      <w:r w:rsidRPr="00802473">
        <w:tab/>
      </w:r>
      <w:r w:rsidRPr="00802473">
        <w:rPr>
          <w:strike/>
        </w:rPr>
        <w:t>Tract 9501.00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220, 221, 222, 223, 224, 225,</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226, 227, 228, 229, 230, 231,</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232, 233, 234, 235, 236, 237,</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238, 239, 240, 241, 248, 249,</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252, 253, 254, 255, 256, 257,</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258, 259, 260, 261, 262, 263,</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264, 265, 266, 267, 268, 269,</w:t>
      </w: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r>
      <w:r w:rsidRPr="00802473">
        <w:tab/>
      </w:r>
      <w:r w:rsidRPr="00802473">
        <w:tab/>
      </w:r>
      <w:r w:rsidRPr="00802473">
        <w:tab/>
      </w:r>
      <w:r w:rsidRPr="00802473">
        <w:tab/>
      </w:r>
      <w:r w:rsidRPr="00802473">
        <w:rPr>
          <w:strike/>
        </w:rPr>
        <w:t>270, 271, 272, 273, 274, 275,</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276, 277, 278, 279, 280, 281,</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282, 285</w:t>
      </w:r>
      <w:r w:rsidRPr="00802473">
        <w:tab/>
      </w:r>
      <w:r w:rsidRPr="00802473">
        <w:rPr>
          <w:strike/>
        </w:rPr>
        <w:t>619</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RIDGELAND 1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301, 302, 303, 304, 309, 310,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311, 312, 313, 314, 315, 316,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317, 318, 319, 320, 321, 326,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327, 328, 329, 330, 331, 332,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333, 334, 335, 336, 337, 338</w:t>
      </w:r>
      <w:r w:rsidRPr="00802473">
        <w:tab/>
      </w:r>
      <w:r w:rsidRPr="00802473">
        <w:rPr>
          <w:strike/>
        </w:rPr>
        <w:t>344</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9502.00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226, 227B</w:t>
      </w:r>
      <w:r w:rsidRPr="00802473">
        <w:tab/>
      </w:r>
      <w:r w:rsidRPr="00802473">
        <w:rPr>
          <w:strike/>
        </w:rPr>
        <w:t>32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401, 402, 403, 404, 405, 406,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407, 408, 409, 410, 411, 412,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413, 414, 415, 416, 417, 418,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419, 420, 421, 422, 423, 424,</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425, 426, 427, 430, 432, 433,</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436, 437, 439, 448, 449, 450,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451, 452, 453, 454, 455, 456,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457, 458, 459, 460, 461, 462,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463, 464, 466, 467, 495, 496,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497</w:t>
      </w:r>
      <w:r w:rsidRPr="00802473">
        <w:tab/>
      </w:r>
      <w:r w:rsidRPr="00802473">
        <w:rPr>
          <w:strike/>
        </w:rPr>
        <w:t>697</w:t>
      </w:r>
    </w:p>
    <w:p w:rsidR="00F13CCE" w:rsidRPr="00802473" w:rsidRDefault="00F13CCE" w:rsidP="00F13CCE">
      <w:pPr>
        <w:tabs>
          <w:tab w:val="right" w:leader="dot" w:pos="5832"/>
        </w:tabs>
        <w:rPr>
          <w:strike/>
        </w:rPr>
      </w:pPr>
      <w:r w:rsidRPr="00802473">
        <w:rPr>
          <w:strike/>
        </w:rPr>
        <w:t>DISTRICT TOTAL</w:t>
      </w:r>
      <w:r w:rsidRPr="00802473">
        <w:tab/>
      </w:r>
      <w:r w:rsidRPr="00802473">
        <w:rPr>
          <w:strike/>
        </w:rPr>
        <w:t>1,692</w:t>
      </w:r>
    </w:p>
    <w:p w:rsidR="00F13CCE" w:rsidRPr="00802473" w:rsidRDefault="00F13CCE" w:rsidP="00F13CCE">
      <w:pPr>
        <w:tabs>
          <w:tab w:val="right" w:leader="dot" w:pos="5832"/>
        </w:tabs>
        <w:rPr>
          <w:strike/>
        </w:rPr>
      </w:pPr>
      <w:r w:rsidRPr="00802473">
        <w:rPr>
          <w:strike/>
        </w:rPr>
        <w:t>PERCENT VARIATION</w:t>
      </w:r>
      <w:r w:rsidRPr="00802473">
        <w:tab/>
      </w:r>
      <w:r w:rsidR="00232403">
        <w:rPr>
          <w:strike/>
        </w:rPr>
        <w:noBreakHyphen/>
      </w:r>
      <w:r w:rsidRPr="00802473">
        <w:rPr>
          <w:strike/>
        </w:rPr>
        <w:t>1.685</w:t>
      </w:r>
    </w:p>
    <w:p w:rsidR="00F13CCE" w:rsidRPr="00802473" w:rsidRDefault="00F13CCE" w:rsidP="00F13CCE">
      <w:pPr>
        <w:tabs>
          <w:tab w:val="right" w:leader="dot" w:pos="5832"/>
        </w:tabs>
        <w:rPr>
          <w:strike/>
        </w:rPr>
      </w:pPr>
      <w:r w:rsidRPr="00802473">
        <w:rPr>
          <w:strike/>
        </w:rPr>
        <w:t>DISTRICT 3</w:t>
      </w:r>
    </w:p>
    <w:p w:rsidR="00F13CCE" w:rsidRPr="00802473" w:rsidRDefault="00F13CCE" w:rsidP="00F13CCE">
      <w:pPr>
        <w:tabs>
          <w:tab w:val="right" w:pos="5832"/>
        </w:tabs>
        <w:rPr>
          <w:strike/>
        </w:rPr>
      </w:pPr>
      <w:r w:rsidRPr="00802473">
        <w:rPr>
          <w:strike/>
        </w:rPr>
        <w:t>Area</w:t>
      </w:r>
      <w:r w:rsidRPr="00802473">
        <w:tab/>
      </w:r>
      <w:r w:rsidRPr="00802473">
        <w:rPr>
          <w:strike/>
        </w:rPr>
        <w:t>Population</w:t>
      </w:r>
    </w:p>
    <w:p w:rsidR="00F13CCE" w:rsidRPr="00802473" w:rsidRDefault="00F13CCE" w:rsidP="00F13CCE">
      <w:pPr>
        <w:tabs>
          <w:tab w:val="right" w:pos="5832"/>
        </w:tabs>
        <w:rPr>
          <w:strike/>
        </w:rPr>
      </w:pPr>
      <w:r w:rsidRPr="00802473">
        <w:rPr>
          <w:strike/>
        </w:rPr>
        <w:t>Jasper County</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COOSAWHATCHIE</w:t>
      </w:r>
    </w:p>
    <w:p w:rsidR="00F13CCE" w:rsidRPr="00802473" w:rsidRDefault="00F13CCE" w:rsidP="00F13CCE">
      <w:pPr>
        <w:tabs>
          <w:tab w:val="left" w:pos="173"/>
          <w:tab w:val="left" w:pos="346"/>
          <w:tab w:val="left" w:pos="518"/>
          <w:tab w:val="right" w:leader="dot" w:pos="5832"/>
        </w:tabs>
        <w:rPr>
          <w:strike/>
        </w:rPr>
      </w:pPr>
      <w:r w:rsidRPr="00802473">
        <w:tab/>
      </w:r>
      <w:r w:rsidRPr="00802473">
        <w:tab/>
      </w:r>
      <w:r w:rsidRPr="00802473">
        <w:rPr>
          <w:strike/>
        </w:rPr>
        <w:t>Tract 9502.00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101, 102, 103, 104, 105, 106,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119, 120, 121, 122, 123, 124,</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125, 126, 127, 128, 129, 130,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131, 132, 133, 138, 139, 140,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141, 142, 143, 144, 145, 146,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147, 148, 161, 162, 163, 164,</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165, 166, 167, 168, 169, 170,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171, 172, 173, 174, 175, 176,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177, 178, 179, 180, 181, 182,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183, 184, 185, 186, 187, 188,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189, 190, 191, 192, 193, 194,</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195, 196, 197</w:t>
      </w:r>
      <w:r w:rsidRPr="00802473">
        <w:tab/>
      </w:r>
      <w:r w:rsidRPr="00802473">
        <w:rPr>
          <w:strike/>
        </w:rPr>
        <w:t>716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GRAHAMVILLE 2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301, 302, 312, 313, 314, 315,</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316, 317, 318, 319, 320, 321,</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322, 323, 324, 325, 326, 327,</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328, 329, 330, 331, 333, 401,</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402, 403, 404, 405, 406, 407,</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408, 409, 410, 411, 412, 413,</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414, 415, 416, 417, 418, 419,</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420, 421, 422, 423, 424, 425,</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426, 427, 428, 429, 430, 431,</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433, 434, 435, 436, 437, 438,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439, 440, 445, 446, 447, 448,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449</w:t>
      </w:r>
      <w:r w:rsidRPr="00802473">
        <w:tab/>
      </w:r>
      <w:r w:rsidRPr="00802473">
        <w:rPr>
          <w:strike/>
        </w:rPr>
        <w:t>1,014</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GRAYS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120, 121, 153, 154, 155, 156,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157</w:t>
      </w:r>
      <w:r w:rsidRPr="00802473">
        <w:tab/>
      </w:r>
      <w:r w:rsidRPr="00802473">
        <w:rPr>
          <w:strike/>
        </w:rPr>
        <w:t>22</w:t>
      </w:r>
    </w:p>
    <w:p w:rsidR="00F13CCE" w:rsidRPr="00802473" w:rsidRDefault="00F13CCE" w:rsidP="00F13CCE">
      <w:pPr>
        <w:tabs>
          <w:tab w:val="right" w:leader="dot" w:pos="5832"/>
        </w:tabs>
        <w:rPr>
          <w:strike/>
        </w:rPr>
      </w:pPr>
    </w:p>
    <w:p w:rsidR="00F13CCE" w:rsidRPr="00802473" w:rsidRDefault="00F13CCE" w:rsidP="00F13CCE">
      <w:pPr>
        <w:tabs>
          <w:tab w:val="right" w:leader="dot" w:pos="5832"/>
        </w:tabs>
        <w:rPr>
          <w:strike/>
        </w:rPr>
      </w:pPr>
      <w:r w:rsidRPr="00802473">
        <w:rPr>
          <w:strike/>
        </w:rPr>
        <w:t>DISTRICT TOTAL</w:t>
      </w:r>
      <w:r w:rsidRPr="00802473">
        <w:tab/>
      </w:r>
      <w:r w:rsidRPr="00802473">
        <w:rPr>
          <w:strike/>
        </w:rPr>
        <w:t>1,752</w:t>
      </w:r>
    </w:p>
    <w:p w:rsidR="00F13CCE" w:rsidRPr="00802473" w:rsidRDefault="00F13CCE" w:rsidP="00F13CCE">
      <w:pPr>
        <w:tabs>
          <w:tab w:val="right" w:leader="dot" w:pos="5832"/>
        </w:tabs>
        <w:rPr>
          <w:strike/>
        </w:rPr>
      </w:pPr>
      <w:r w:rsidRPr="00802473">
        <w:rPr>
          <w:strike/>
        </w:rPr>
        <w:t>PERCENT VARIATION</w:t>
      </w:r>
      <w:r w:rsidRPr="00802473">
        <w:tab/>
      </w:r>
      <w:r w:rsidRPr="00802473">
        <w:rPr>
          <w:strike/>
        </w:rPr>
        <w:t>.+1.801</w:t>
      </w:r>
    </w:p>
    <w:p w:rsidR="00F13CCE" w:rsidRPr="00802473" w:rsidRDefault="00F13CCE" w:rsidP="00F13CCE">
      <w:pPr>
        <w:tabs>
          <w:tab w:val="right" w:leader="dot" w:pos="5832"/>
        </w:tabs>
        <w:rPr>
          <w:strike/>
        </w:rPr>
      </w:pPr>
      <w:r w:rsidRPr="00802473">
        <w:rPr>
          <w:strike/>
        </w:rPr>
        <w:t>DISTRICT 4</w:t>
      </w:r>
    </w:p>
    <w:p w:rsidR="00F13CCE" w:rsidRPr="00802473" w:rsidRDefault="00F13CCE" w:rsidP="00F13CCE">
      <w:pPr>
        <w:tabs>
          <w:tab w:val="right" w:pos="5832"/>
        </w:tabs>
        <w:rPr>
          <w:strike/>
        </w:rPr>
      </w:pPr>
      <w:r w:rsidRPr="00802473">
        <w:rPr>
          <w:strike/>
        </w:rPr>
        <w:t>Area</w:t>
      </w:r>
      <w:r w:rsidRPr="00802473">
        <w:tab/>
      </w:r>
      <w:r w:rsidRPr="00802473">
        <w:rPr>
          <w:strike/>
        </w:rPr>
        <w:t>Population</w:t>
      </w:r>
    </w:p>
    <w:p w:rsidR="00F13CCE" w:rsidRPr="00802473" w:rsidRDefault="00F13CCE" w:rsidP="00F13CCE">
      <w:pPr>
        <w:tabs>
          <w:tab w:val="left" w:pos="173"/>
          <w:tab w:val="right" w:leader="dot" w:pos="5832"/>
        </w:tabs>
        <w:rPr>
          <w:strike/>
        </w:rPr>
      </w:pPr>
      <w:r w:rsidRPr="00802473">
        <w:rPr>
          <w:strike/>
        </w:rPr>
        <w:t>Jasper County</w:t>
      </w:r>
    </w:p>
    <w:p w:rsidR="00F13CCE" w:rsidRPr="00802473" w:rsidRDefault="00F13CCE" w:rsidP="00F13CCE">
      <w:pPr>
        <w:tabs>
          <w:tab w:val="left" w:pos="173"/>
          <w:tab w:val="right" w:leader="dot" w:pos="5832"/>
        </w:tabs>
        <w:rPr>
          <w:strike/>
        </w:rPr>
      </w:pPr>
      <w:r w:rsidRPr="00802473">
        <w:tab/>
      </w:r>
      <w:r w:rsidRPr="00802473">
        <w:rPr>
          <w:strike/>
        </w:rPr>
        <w:t>COOSAWHATCHIE</w:t>
      </w:r>
    </w:p>
    <w:p w:rsidR="00F13CCE" w:rsidRPr="00802473" w:rsidRDefault="00F13CCE" w:rsidP="00F13CCE">
      <w:pPr>
        <w:tabs>
          <w:tab w:val="left" w:pos="173"/>
          <w:tab w:val="left" w:pos="346"/>
          <w:tab w:val="left" w:pos="518"/>
          <w:tab w:val="right" w:leader="dot" w:pos="5832"/>
        </w:tabs>
        <w:rPr>
          <w:strike/>
        </w:rPr>
      </w:pPr>
      <w:r w:rsidRPr="00802473">
        <w:tab/>
      </w:r>
      <w:r w:rsidRPr="00802473">
        <w:tab/>
      </w:r>
      <w:r w:rsidRPr="00802473">
        <w:rPr>
          <w:strike/>
        </w:rPr>
        <w:t>Tract 9502.00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134, 135, 136, 137, 149, 150,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151, 152, 153, 154, 155, 156,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157, 158, 159, 160</w:t>
      </w:r>
      <w:r w:rsidRPr="00802473">
        <w:tab/>
      </w:r>
      <w:r w:rsidRPr="00802473">
        <w:rPr>
          <w:strike/>
        </w:rPr>
        <w:t>178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GILLISONVILLE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183, 187, 188, 191, 194, 195,</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196, 197</w:t>
      </w:r>
      <w:r w:rsidRPr="00802473">
        <w:tab/>
      </w:r>
      <w:r w:rsidRPr="00802473">
        <w:rPr>
          <w:strike/>
        </w:rPr>
        <w:t>135</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rPr>
          <w:strike/>
        </w:rPr>
        <w:t xml:space="preserve"> RIDGELAND 1</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305, 306, 307, 308, 322, 323,</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324, 325</w:t>
      </w:r>
      <w:r w:rsidRPr="00802473">
        <w:tab/>
      </w:r>
      <w:r w:rsidRPr="00802473">
        <w:rPr>
          <w:strike/>
        </w:rPr>
        <w:t>200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Blocks:</w:t>
      </w:r>
      <w:r w:rsidRPr="00802473">
        <w:tab/>
      </w:r>
      <w:r w:rsidRPr="00802473">
        <w:rPr>
          <w:strike/>
        </w:rPr>
        <w:t>201, 202, 203, 204, 206, 207,</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208, 209, 210, 211, 212, 213A,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213B, 213C, 214, 215, 216, 217,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218, 219, 220, 221, 222A, 222B,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223, 224, 225, 227A, 228, 229A,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229B, 230, 231, 232, 233, 234,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235, 236, 237, 238A, 238B, 239A,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239B, 240, 241, 242, 243, 244,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245, 246, 247, 248, 249, 250,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251, 252, 253, 254, 255, 256,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257, 258, 259, 303, 304, 305,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306, 307, 308, 309A, 309B, 310,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342, 343, 344A, 344B, 345, 346,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347, 348, 349, 350A, 350B,351A,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351B, 352A, 352B, 359, 360, 361,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362, 363, 364, 365, 366, 367,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368, 369, 370, 371</w:t>
      </w:r>
      <w:r w:rsidRPr="00802473">
        <w:tab/>
      </w:r>
      <w:r w:rsidRPr="00802473">
        <w:rPr>
          <w:strike/>
        </w:rPr>
        <w:t>1,259</w:t>
      </w:r>
    </w:p>
    <w:p w:rsidR="00F13CCE" w:rsidRPr="00802473" w:rsidRDefault="00F13CCE" w:rsidP="00F13CCE">
      <w:pPr>
        <w:tabs>
          <w:tab w:val="right" w:leader="dot" w:pos="5832"/>
        </w:tabs>
        <w:rPr>
          <w:strike/>
        </w:rPr>
      </w:pPr>
      <w:r w:rsidRPr="00802473">
        <w:rPr>
          <w:strike/>
        </w:rPr>
        <w:t>DISTRICT TOTAL</w:t>
      </w:r>
      <w:r w:rsidRPr="00802473">
        <w:tab/>
      </w:r>
      <w:r w:rsidRPr="00802473">
        <w:rPr>
          <w:strike/>
        </w:rPr>
        <w:t>1,772</w:t>
      </w:r>
    </w:p>
    <w:p w:rsidR="00F13CCE" w:rsidRPr="00802473" w:rsidRDefault="00F13CCE" w:rsidP="00F13CCE">
      <w:pPr>
        <w:tabs>
          <w:tab w:val="right" w:leader="dot" w:pos="5832"/>
        </w:tabs>
        <w:rPr>
          <w:strike/>
        </w:rPr>
      </w:pPr>
      <w:r w:rsidRPr="00802473">
        <w:rPr>
          <w:strike/>
        </w:rPr>
        <w:t>PERCENT VARIATION</w:t>
      </w:r>
      <w:r w:rsidRPr="00802473">
        <w:tab/>
      </w:r>
      <w:r w:rsidRPr="00802473">
        <w:rPr>
          <w:strike/>
        </w:rPr>
        <w:t>+2.963</w:t>
      </w:r>
    </w:p>
    <w:p w:rsidR="00F13CCE" w:rsidRPr="00802473" w:rsidRDefault="00F13CCE" w:rsidP="00F13CCE">
      <w:pPr>
        <w:tabs>
          <w:tab w:val="right" w:leader="dot" w:pos="5832"/>
        </w:tabs>
        <w:rPr>
          <w:strike/>
        </w:rPr>
      </w:pPr>
      <w:r w:rsidRPr="00802473">
        <w:rPr>
          <w:strike/>
        </w:rPr>
        <w:t>DISTRICT 5</w:t>
      </w:r>
    </w:p>
    <w:p w:rsidR="00F13CCE" w:rsidRPr="00802473" w:rsidRDefault="00F13CCE" w:rsidP="00F13CCE">
      <w:pPr>
        <w:tabs>
          <w:tab w:val="right" w:pos="5832"/>
        </w:tabs>
        <w:rPr>
          <w:strike/>
        </w:rPr>
      </w:pPr>
      <w:r w:rsidRPr="00802473">
        <w:rPr>
          <w:strike/>
        </w:rPr>
        <w:t>Area</w:t>
      </w:r>
      <w:r w:rsidRPr="00802473">
        <w:tab/>
      </w:r>
      <w:r w:rsidRPr="00802473">
        <w:rPr>
          <w:strike/>
        </w:rPr>
        <w:t>Population</w:t>
      </w:r>
    </w:p>
    <w:p w:rsidR="00F13CCE" w:rsidRPr="00802473" w:rsidRDefault="00F13CCE" w:rsidP="00F13CCE">
      <w:pPr>
        <w:tabs>
          <w:tab w:val="left" w:pos="173"/>
          <w:tab w:val="right" w:leader="dot" w:pos="5832"/>
        </w:tabs>
        <w:rPr>
          <w:strike/>
        </w:rPr>
      </w:pPr>
      <w:r w:rsidRPr="00802473">
        <w:rPr>
          <w:strike/>
        </w:rPr>
        <w:t>Jasper County</w:t>
      </w:r>
    </w:p>
    <w:p w:rsidR="00F13CCE" w:rsidRPr="00802473" w:rsidRDefault="00F13CCE" w:rsidP="00F13CCE">
      <w:pPr>
        <w:tabs>
          <w:tab w:val="left" w:pos="173"/>
          <w:tab w:val="right" w:leader="dot" w:pos="5832"/>
        </w:tabs>
        <w:rPr>
          <w:strike/>
        </w:rPr>
      </w:pPr>
      <w:r w:rsidRPr="00802473">
        <w:tab/>
      </w:r>
      <w:r w:rsidRPr="00802473">
        <w:rPr>
          <w:strike/>
        </w:rPr>
        <w:t>GRAHAMVILLE 1</w:t>
      </w:r>
    </w:p>
    <w:p w:rsidR="00F13CCE" w:rsidRPr="00802473" w:rsidRDefault="00F13CCE" w:rsidP="00F13CCE">
      <w:pPr>
        <w:tabs>
          <w:tab w:val="left" w:pos="173"/>
          <w:tab w:val="left" w:pos="346"/>
          <w:tab w:val="left" w:pos="518"/>
          <w:tab w:val="right" w:leader="dot" w:pos="5832"/>
        </w:tabs>
        <w:rPr>
          <w:strike/>
        </w:rPr>
      </w:pPr>
      <w:r w:rsidRPr="00802473">
        <w:tab/>
      </w:r>
      <w:r w:rsidRPr="00802473">
        <w:tab/>
      </w:r>
      <w:r w:rsidRPr="00802473">
        <w:tab/>
      </w:r>
      <w:r w:rsidRPr="00802473">
        <w:rPr>
          <w:strike/>
        </w:rPr>
        <w:t>Tract 9502.00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Blocks:</w:t>
      </w:r>
      <w:r w:rsidRPr="00802473">
        <w:tab/>
      </w:r>
      <w:r w:rsidRPr="00802473">
        <w:rPr>
          <w:strike/>
        </w:rPr>
        <w:t>501, 542, 543, 544, 545, 546,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547, 548, 549, 550, 558, 559,</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618, 619</w:t>
      </w:r>
      <w:r w:rsidRPr="00802473">
        <w:tab/>
      </w:r>
      <w:r w:rsidRPr="00802473">
        <w:rPr>
          <w:strike/>
        </w:rPr>
        <w:t>369</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RIDGELAND 1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347, 348, 349, 350, 351, 352,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353, 354</w:t>
      </w:r>
      <w:r w:rsidRPr="00802473">
        <w:tab/>
      </w:r>
      <w:r w:rsidRPr="00802473">
        <w:rPr>
          <w:strike/>
        </w:rPr>
        <w:t>199</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RIDGELAND 2</w:t>
      </w:r>
      <w:r w:rsidRPr="00802473">
        <w:tab/>
      </w:r>
      <w:r w:rsidRPr="00802473">
        <w:rPr>
          <w:strike/>
        </w:rPr>
        <w:t>1,194</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438</w:t>
      </w:r>
      <w:r w:rsidRPr="00802473">
        <w:tab/>
      </w:r>
      <w:r w:rsidRPr="00802473">
        <w:rPr>
          <w:strike/>
        </w:rPr>
        <w:t>0</w:t>
      </w:r>
    </w:p>
    <w:p w:rsidR="00F13CCE" w:rsidRPr="00802473" w:rsidRDefault="00F13CCE" w:rsidP="00F13CCE">
      <w:pPr>
        <w:tabs>
          <w:tab w:val="right" w:leader="dot" w:pos="5832"/>
        </w:tabs>
        <w:rPr>
          <w:strike/>
        </w:rPr>
      </w:pPr>
      <w:r w:rsidRPr="00802473">
        <w:rPr>
          <w:strike/>
        </w:rPr>
        <w:t>DISTRICT TOTAL</w:t>
      </w:r>
      <w:r w:rsidRPr="00802473">
        <w:tab/>
      </w:r>
      <w:r w:rsidRPr="00802473">
        <w:rPr>
          <w:strike/>
        </w:rPr>
        <w:t>1,762</w:t>
      </w:r>
    </w:p>
    <w:p w:rsidR="00F13CCE" w:rsidRPr="00802473" w:rsidRDefault="00F13CCE" w:rsidP="00F13CCE">
      <w:pPr>
        <w:tabs>
          <w:tab w:val="right" w:leader="dot" w:pos="5832"/>
        </w:tabs>
        <w:rPr>
          <w:strike/>
        </w:rPr>
      </w:pPr>
      <w:r w:rsidRPr="00802473">
        <w:rPr>
          <w:strike/>
        </w:rPr>
        <w:t>PERCENT VARIATION</w:t>
      </w:r>
      <w:r w:rsidRPr="00802473">
        <w:tab/>
      </w:r>
      <w:r w:rsidRPr="00802473">
        <w:rPr>
          <w:strike/>
        </w:rPr>
        <w:t>+2.382</w:t>
      </w:r>
    </w:p>
    <w:p w:rsidR="00F13CCE" w:rsidRPr="00802473" w:rsidRDefault="00F13CCE" w:rsidP="00F13CCE">
      <w:pPr>
        <w:tabs>
          <w:tab w:val="right" w:leader="dot" w:pos="5832"/>
        </w:tabs>
        <w:rPr>
          <w:strike/>
        </w:rPr>
      </w:pPr>
      <w:r w:rsidRPr="00802473">
        <w:rPr>
          <w:strike/>
        </w:rPr>
        <w:t>DISTRICT 6</w:t>
      </w:r>
    </w:p>
    <w:p w:rsidR="00F13CCE" w:rsidRPr="00802473" w:rsidRDefault="00F13CCE" w:rsidP="00F13CCE">
      <w:pPr>
        <w:tabs>
          <w:tab w:val="right" w:pos="5832"/>
        </w:tabs>
        <w:rPr>
          <w:strike/>
        </w:rPr>
      </w:pPr>
      <w:r w:rsidRPr="00802473">
        <w:rPr>
          <w:strike/>
        </w:rPr>
        <w:t>Area</w:t>
      </w:r>
      <w:r w:rsidRPr="00802473">
        <w:tab/>
      </w:r>
      <w:r w:rsidRPr="00802473">
        <w:rPr>
          <w:strike/>
        </w:rPr>
        <w:t>Population</w:t>
      </w:r>
    </w:p>
    <w:p w:rsidR="00F13CCE" w:rsidRPr="00802473" w:rsidRDefault="00F13CCE" w:rsidP="00F13CCE">
      <w:pPr>
        <w:tabs>
          <w:tab w:val="left" w:pos="173"/>
          <w:tab w:val="right" w:leader="dot" w:pos="5832"/>
        </w:tabs>
        <w:rPr>
          <w:strike/>
        </w:rPr>
      </w:pPr>
      <w:r w:rsidRPr="00802473">
        <w:rPr>
          <w:strike/>
        </w:rPr>
        <w:t>Jasper County</w:t>
      </w:r>
    </w:p>
    <w:p w:rsidR="00F13CCE" w:rsidRPr="00802473" w:rsidRDefault="00F13CCE" w:rsidP="00F13CCE">
      <w:pPr>
        <w:tabs>
          <w:tab w:val="left" w:pos="173"/>
          <w:tab w:val="right" w:leader="dot" w:pos="5832"/>
        </w:tabs>
        <w:rPr>
          <w:strike/>
        </w:rPr>
      </w:pPr>
      <w:r w:rsidRPr="00802473">
        <w:tab/>
      </w:r>
      <w:r w:rsidRPr="00802473">
        <w:rPr>
          <w:strike/>
        </w:rPr>
        <w:t>HARDEEVILLE 1</w:t>
      </w:r>
    </w:p>
    <w:p w:rsidR="00F13CCE" w:rsidRPr="00802473" w:rsidRDefault="00F13CCE" w:rsidP="00F13CCE">
      <w:pPr>
        <w:tabs>
          <w:tab w:val="left" w:pos="173"/>
          <w:tab w:val="left" w:pos="346"/>
          <w:tab w:val="left" w:pos="518"/>
          <w:tab w:val="right" w:leader="dot" w:pos="5832"/>
        </w:tabs>
        <w:rPr>
          <w:strike/>
        </w:rPr>
      </w:pPr>
      <w:r w:rsidRPr="00802473">
        <w:tab/>
      </w:r>
      <w:r w:rsidRPr="00802473">
        <w:tab/>
      </w:r>
      <w:r w:rsidRPr="00802473">
        <w:rPr>
          <w:strike/>
        </w:rPr>
        <w:t>Tract 9503.00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201, 202, 203, 204, 205, 206,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207, 208, 209, 210, 211, 212,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213, 214, 215, 216, 217, 218,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219, 220, 221, 222, 223, 224,</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225, 226C, 227B, 228, 229, 230,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235B, 236, 237B, 238, 239B, 259</w:t>
      </w:r>
      <w:r w:rsidRPr="00802473">
        <w:tab/>
      </w:r>
      <w:r w:rsidRPr="00802473">
        <w:rPr>
          <w:strike/>
        </w:rPr>
        <w:t xml:space="preserve">269 </w:t>
      </w:r>
      <w:r w:rsidRPr="00802473">
        <w:tab/>
      </w:r>
      <w:r w:rsidRPr="00802473">
        <w:rPr>
          <w:strike/>
        </w:rPr>
        <w:t>HARDEEVILLE 2</w:t>
      </w:r>
      <w:r w:rsidRPr="00802473">
        <w:tab/>
      </w:r>
      <w:r w:rsidRPr="00802473">
        <w:rPr>
          <w:strike/>
        </w:rPr>
        <w:t>1,189</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428, 429, 431, 434, 435, 440,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441, 442, 443, 444, 445, 446,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447, 465, 468, 469, 470, 471,</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472, 473, 474, 475, 476, 477,</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478, 479, 480, 481, 482, 483,</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484, 485, 486, 487, 488, 489,</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490, 491, 492, 493, 494</w:t>
      </w:r>
      <w:r w:rsidRPr="00802473">
        <w:tab/>
      </w:r>
      <w:r w:rsidRPr="00802473">
        <w:rPr>
          <w:strike/>
        </w:rPr>
        <w:t>121</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9503.00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101B, 102, 103, 104, 105, 106,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119, 120, 121, 122, 125, 126,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135, 136, 194</w:t>
      </w:r>
      <w:r w:rsidRPr="00802473">
        <w:tab/>
      </w:r>
      <w:r w:rsidRPr="00802473">
        <w:rPr>
          <w:strike/>
        </w:rPr>
        <w:t>79</w:t>
      </w:r>
    </w:p>
    <w:p w:rsidR="00F13CCE" w:rsidRPr="00802473" w:rsidRDefault="00F13CCE" w:rsidP="00F13CCE">
      <w:pPr>
        <w:tabs>
          <w:tab w:val="right" w:leader="dot" w:pos="5832"/>
        </w:tabs>
        <w:rPr>
          <w:strike/>
        </w:rPr>
      </w:pPr>
      <w:r w:rsidRPr="00802473">
        <w:rPr>
          <w:strike/>
        </w:rPr>
        <w:t>DISTRICT TOTAL</w:t>
      </w:r>
      <w:r w:rsidRPr="00802473">
        <w:tab/>
      </w:r>
      <w:r w:rsidRPr="00802473">
        <w:rPr>
          <w:strike/>
        </w:rPr>
        <w:t>1,658</w:t>
      </w:r>
    </w:p>
    <w:p w:rsidR="00F13CCE" w:rsidRPr="00802473" w:rsidRDefault="00F13CCE" w:rsidP="00F13CCE">
      <w:pPr>
        <w:tabs>
          <w:tab w:val="right" w:leader="dot" w:pos="5832"/>
        </w:tabs>
        <w:rPr>
          <w:strike/>
        </w:rPr>
      </w:pPr>
      <w:r w:rsidRPr="00802473">
        <w:rPr>
          <w:strike/>
        </w:rPr>
        <w:t>PERCENT VARIATION</w:t>
      </w:r>
      <w:r w:rsidRPr="00802473">
        <w:tab/>
      </w:r>
      <w:r w:rsidR="00232403">
        <w:rPr>
          <w:strike/>
        </w:rPr>
        <w:noBreakHyphen/>
      </w:r>
      <w:r w:rsidRPr="00802473">
        <w:rPr>
          <w:strike/>
        </w:rPr>
        <w:t>3.660</w:t>
      </w:r>
    </w:p>
    <w:p w:rsidR="00F13CCE" w:rsidRPr="00802473" w:rsidRDefault="00F13CCE" w:rsidP="00F13CCE">
      <w:pPr>
        <w:tabs>
          <w:tab w:val="right" w:leader="dot" w:pos="5832"/>
        </w:tabs>
        <w:rPr>
          <w:strike/>
        </w:rPr>
      </w:pPr>
      <w:r w:rsidRPr="00802473">
        <w:rPr>
          <w:strike/>
        </w:rPr>
        <w:t>DISTRICT 7</w:t>
      </w:r>
    </w:p>
    <w:p w:rsidR="00F13CCE" w:rsidRPr="00802473" w:rsidRDefault="00F13CCE" w:rsidP="00F13CCE">
      <w:pPr>
        <w:tabs>
          <w:tab w:val="right" w:pos="5832"/>
        </w:tabs>
        <w:rPr>
          <w:strike/>
        </w:rPr>
      </w:pPr>
      <w:r w:rsidRPr="00802473">
        <w:rPr>
          <w:strike/>
        </w:rPr>
        <w:t>Area</w:t>
      </w:r>
      <w:r w:rsidRPr="00802473">
        <w:tab/>
      </w:r>
      <w:r w:rsidRPr="00802473">
        <w:rPr>
          <w:strike/>
        </w:rPr>
        <w:t>Population</w:t>
      </w:r>
    </w:p>
    <w:p w:rsidR="00F13CCE" w:rsidRPr="00802473" w:rsidRDefault="00F13CCE" w:rsidP="00F13CCE">
      <w:pPr>
        <w:tabs>
          <w:tab w:val="left" w:pos="173"/>
          <w:tab w:val="right" w:leader="dot" w:pos="5832"/>
        </w:tabs>
        <w:rPr>
          <w:strike/>
        </w:rPr>
      </w:pPr>
      <w:r w:rsidRPr="00802473">
        <w:rPr>
          <w:strike/>
        </w:rPr>
        <w:t>Jasper County</w:t>
      </w:r>
    </w:p>
    <w:p w:rsidR="00F13CCE" w:rsidRPr="00802473" w:rsidRDefault="00F13CCE" w:rsidP="00F13CCE">
      <w:pPr>
        <w:tabs>
          <w:tab w:val="left" w:pos="173"/>
          <w:tab w:val="right" w:leader="dot" w:pos="5832"/>
        </w:tabs>
        <w:rPr>
          <w:strike/>
        </w:rPr>
      </w:pPr>
      <w:r w:rsidRPr="00802473">
        <w:tab/>
      </w:r>
      <w:r w:rsidRPr="00802473">
        <w:rPr>
          <w:strike/>
        </w:rPr>
        <w:t>GRAHAMVILLE 1</w:t>
      </w:r>
    </w:p>
    <w:p w:rsidR="00F13CCE" w:rsidRPr="00802473" w:rsidRDefault="00F13CCE" w:rsidP="00F13CCE">
      <w:pPr>
        <w:tabs>
          <w:tab w:val="left" w:pos="173"/>
          <w:tab w:val="left" w:pos="346"/>
          <w:tab w:val="left" w:pos="518"/>
          <w:tab w:val="right" w:leader="dot" w:pos="5832"/>
        </w:tabs>
        <w:rPr>
          <w:strike/>
        </w:rPr>
      </w:pPr>
      <w:r w:rsidRPr="00802473">
        <w:tab/>
      </w:r>
      <w:r w:rsidRPr="00802473">
        <w:tab/>
      </w:r>
      <w:r w:rsidRPr="00802473">
        <w:rPr>
          <w:strike/>
        </w:rPr>
        <w:t>Tract 9502.00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601, 602, 603, 604, 605, 606,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607, 608, 609, 610, 611, 612,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613, 614, 615, 616, 617, 620,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621, 622, 623, 624, 625, 626,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627, 628, 629, 630, 631, 632,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633, 634, 635, 636, 637, 638,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639, 640, 641, 655, 656, 657,</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658, 659, 660, 661, 662, 663,</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664, 665, 670, 694, 695, 696,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697</w:t>
      </w:r>
      <w:r w:rsidRPr="00802473">
        <w:tab/>
      </w:r>
      <w:r w:rsidRPr="00802473">
        <w:rPr>
          <w:strike/>
        </w:rPr>
        <w:t>739</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GRAHAMVILLE 2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311, 332, 334, 335, 336, 337,</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338, 339, 340, 341, 353, 354,</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355, 356, 357, 358, 432, 441,</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442, 443, 444, 450, 451</w:t>
      </w:r>
      <w:r w:rsidRPr="00802473">
        <w:tab/>
      </w:r>
      <w:r w:rsidRPr="00802473">
        <w:rPr>
          <w:strike/>
        </w:rPr>
        <w:t>657</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OKATIE</w:t>
      </w:r>
      <w:r w:rsidRPr="00802473">
        <w:tab/>
      </w:r>
      <w:r w:rsidRPr="00802473">
        <w:tab/>
      </w:r>
      <w:r w:rsidRPr="00802473">
        <w:rPr>
          <w:strike/>
        </w:rPr>
        <w:t>328</w:t>
      </w:r>
    </w:p>
    <w:p w:rsidR="00F13CCE" w:rsidRPr="00802473" w:rsidRDefault="00F13CCE" w:rsidP="00F13CCE">
      <w:pPr>
        <w:tabs>
          <w:tab w:val="right" w:leader="dot" w:pos="5832"/>
        </w:tabs>
        <w:rPr>
          <w:strike/>
        </w:rPr>
      </w:pPr>
      <w:r w:rsidRPr="00802473">
        <w:rPr>
          <w:strike/>
        </w:rPr>
        <w:t>DISTRICT TOTAL</w:t>
      </w:r>
      <w:r w:rsidRPr="00802473">
        <w:tab/>
      </w:r>
      <w:r w:rsidRPr="00802473">
        <w:rPr>
          <w:strike/>
        </w:rPr>
        <w:t>1,724</w:t>
      </w:r>
    </w:p>
    <w:p w:rsidR="00F13CCE" w:rsidRPr="00802473" w:rsidRDefault="00F13CCE" w:rsidP="00F13CCE">
      <w:pPr>
        <w:tabs>
          <w:tab w:val="right" w:leader="dot" w:pos="5832"/>
        </w:tabs>
        <w:rPr>
          <w:strike/>
        </w:rPr>
      </w:pPr>
      <w:r w:rsidRPr="00802473">
        <w:rPr>
          <w:strike/>
        </w:rPr>
        <w:t>PERCENT VARIATION</w:t>
      </w:r>
      <w:r w:rsidRPr="00802473">
        <w:tab/>
      </w:r>
      <w:r w:rsidRPr="00802473">
        <w:rPr>
          <w:strike/>
        </w:rPr>
        <w:t>+0.174</w:t>
      </w:r>
    </w:p>
    <w:p w:rsidR="00F13CCE" w:rsidRPr="00802473" w:rsidRDefault="00F13CCE" w:rsidP="00F13CCE">
      <w:pPr>
        <w:tabs>
          <w:tab w:val="right" w:leader="dot" w:pos="5832"/>
        </w:tabs>
        <w:rPr>
          <w:strike/>
        </w:rPr>
      </w:pPr>
      <w:r w:rsidRPr="00802473">
        <w:rPr>
          <w:strike/>
        </w:rPr>
        <w:t>DISTRICT 8</w:t>
      </w:r>
    </w:p>
    <w:p w:rsidR="00F13CCE" w:rsidRPr="00802473" w:rsidRDefault="00F13CCE" w:rsidP="00F13CCE">
      <w:pPr>
        <w:tabs>
          <w:tab w:val="right" w:pos="5832"/>
        </w:tabs>
        <w:rPr>
          <w:strike/>
        </w:rPr>
      </w:pPr>
      <w:r w:rsidRPr="00802473">
        <w:rPr>
          <w:strike/>
        </w:rPr>
        <w:t>Area</w:t>
      </w:r>
      <w:r w:rsidRPr="00802473">
        <w:tab/>
      </w:r>
      <w:r w:rsidRPr="00802473">
        <w:rPr>
          <w:strike/>
        </w:rPr>
        <w:t>Population</w:t>
      </w:r>
    </w:p>
    <w:p w:rsidR="00F13CCE" w:rsidRPr="00802473" w:rsidRDefault="00F13CCE" w:rsidP="00F13CCE">
      <w:pPr>
        <w:tabs>
          <w:tab w:val="left" w:pos="173"/>
          <w:tab w:val="right" w:leader="dot" w:pos="5832"/>
        </w:tabs>
        <w:rPr>
          <w:strike/>
        </w:rPr>
      </w:pPr>
      <w:r w:rsidRPr="00802473">
        <w:rPr>
          <w:strike/>
        </w:rPr>
        <w:t>Jasper County</w:t>
      </w:r>
    </w:p>
    <w:p w:rsidR="00F13CCE" w:rsidRPr="00802473" w:rsidRDefault="00F13CCE" w:rsidP="00F13CCE">
      <w:pPr>
        <w:tabs>
          <w:tab w:val="left" w:pos="173"/>
          <w:tab w:val="right" w:leader="dot" w:pos="5832"/>
        </w:tabs>
        <w:rPr>
          <w:strike/>
        </w:rPr>
      </w:pPr>
      <w:r w:rsidRPr="00802473">
        <w:tab/>
      </w:r>
      <w:r w:rsidRPr="00802473">
        <w:rPr>
          <w:strike/>
        </w:rPr>
        <w:t>HARDEEVILLE 1</w:t>
      </w:r>
    </w:p>
    <w:p w:rsidR="00F13CCE" w:rsidRPr="00802473" w:rsidRDefault="00F13CCE" w:rsidP="00F13CCE">
      <w:pPr>
        <w:tabs>
          <w:tab w:val="left" w:pos="173"/>
          <w:tab w:val="left" w:pos="346"/>
          <w:tab w:val="left" w:pos="518"/>
          <w:tab w:val="right" w:leader="dot" w:pos="5832"/>
        </w:tabs>
        <w:rPr>
          <w:strike/>
        </w:rPr>
      </w:pPr>
      <w:r w:rsidRPr="00802473">
        <w:tab/>
      </w:r>
      <w:r w:rsidRPr="00802473">
        <w:tab/>
      </w:r>
      <w:r w:rsidRPr="00802473">
        <w:rPr>
          <w:strike/>
        </w:rPr>
        <w:t>Tract 9503.00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226A, 226B, 227A, 231, 232, 233A,</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233B, 233C, 234A, 234B, 235A, 237A,</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239A, 240, 241, 242, 243A, 243B,</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244, 245A, 245B, 246, 247, 248,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249, 250, 251, 252A, 252B, 253,</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254, 255, 256, 257, 258, 260,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261, 262, 263, 264, 265, 266,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267, 268, 269, 270, 271, 272,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273, 274, 275, 276, 277, 301A,</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301B, 302, 303, 304, 305, 306A,</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306B, 307A, 307B, 308, 309, 310,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311, 312, 313, 314, 315, 316,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317, 318, 319, 320, 321, 322,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323, 324, 325, 326, 327, 328,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329, 330, 331, 332A, 333A, 333B,</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333C, 340A, 341A, 341B, 342, 343,</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344A, 344B, 345, 346, 414, 415,</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416</w:t>
      </w:r>
      <w:r w:rsidRPr="00802473">
        <w:tab/>
      </w:r>
      <w:r w:rsidRPr="00802473">
        <w:rPr>
          <w:strike/>
        </w:rPr>
        <w:t>1,759</w:t>
      </w:r>
    </w:p>
    <w:p w:rsidR="00F13CCE" w:rsidRPr="00802473" w:rsidRDefault="00F13CCE" w:rsidP="00F13CCE">
      <w:pPr>
        <w:tabs>
          <w:tab w:val="right" w:leader="dot" w:pos="5832"/>
        </w:tabs>
        <w:rPr>
          <w:strike/>
        </w:rPr>
      </w:pPr>
      <w:r w:rsidRPr="00802473">
        <w:rPr>
          <w:strike/>
        </w:rPr>
        <w:t>DISTRICT TOTAL</w:t>
      </w:r>
      <w:r w:rsidRPr="00802473">
        <w:tab/>
      </w:r>
      <w:r w:rsidRPr="00802473">
        <w:rPr>
          <w:strike/>
        </w:rPr>
        <w:t>1,759</w:t>
      </w:r>
    </w:p>
    <w:p w:rsidR="00F13CCE" w:rsidRPr="00802473" w:rsidRDefault="00F13CCE" w:rsidP="00F13CCE">
      <w:pPr>
        <w:tabs>
          <w:tab w:val="right" w:leader="dot" w:pos="5832"/>
        </w:tabs>
        <w:rPr>
          <w:strike/>
        </w:rPr>
      </w:pPr>
      <w:r w:rsidRPr="00802473">
        <w:rPr>
          <w:strike/>
        </w:rPr>
        <w:t>PERCENT VARIATION</w:t>
      </w:r>
      <w:r w:rsidRPr="00802473">
        <w:tab/>
      </w:r>
      <w:r w:rsidRPr="00802473">
        <w:rPr>
          <w:strike/>
        </w:rPr>
        <w:t>+2.208</w:t>
      </w:r>
    </w:p>
    <w:p w:rsidR="00F13CCE" w:rsidRPr="00802473" w:rsidRDefault="00F13CCE" w:rsidP="00F13CCE">
      <w:pPr>
        <w:tabs>
          <w:tab w:val="right" w:leader="dot" w:pos="5832"/>
        </w:tabs>
        <w:rPr>
          <w:strike/>
        </w:rPr>
      </w:pPr>
      <w:r w:rsidRPr="00802473">
        <w:rPr>
          <w:strike/>
        </w:rPr>
        <w:t>DISTRICT 9</w:t>
      </w:r>
    </w:p>
    <w:p w:rsidR="00F13CCE" w:rsidRPr="00802473" w:rsidRDefault="00F13CCE" w:rsidP="00F13CCE">
      <w:pPr>
        <w:tabs>
          <w:tab w:val="right" w:pos="5832"/>
        </w:tabs>
        <w:rPr>
          <w:strike/>
        </w:rPr>
      </w:pPr>
      <w:r w:rsidRPr="00802473">
        <w:rPr>
          <w:strike/>
        </w:rPr>
        <w:t>Area</w:t>
      </w:r>
      <w:r w:rsidRPr="00802473">
        <w:tab/>
      </w:r>
      <w:r w:rsidRPr="00802473">
        <w:rPr>
          <w:strike/>
        </w:rPr>
        <w:t>Population</w:t>
      </w:r>
    </w:p>
    <w:p w:rsidR="00F13CCE" w:rsidRPr="00802473" w:rsidRDefault="00F13CCE" w:rsidP="00F13CCE">
      <w:pPr>
        <w:tabs>
          <w:tab w:val="left" w:pos="173"/>
          <w:tab w:val="right" w:leader="dot" w:pos="5832"/>
        </w:tabs>
        <w:rPr>
          <w:strike/>
        </w:rPr>
      </w:pPr>
      <w:r w:rsidRPr="00802473">
        <w:rPr>
          <w:strike/>
        </w:rPr>
        <w:t>Jasper County</w:t>
      </w:r>
    </w:p>
    <w:p w:rsidR="00F13CCE" w:rsidRPr="00802473" w:rsidRDefault="00F13CCE" w:rsidP="00F13CCE">
      <w:pPr>
        <w:tabs>
          <w:tab w:val="left" w:pos="173"/>
          <w:tab w:val="right" w:leader="dot" w:pos="5832"/>
        </w:tabs>
        <w:rPr>
          <w:strike/>
        </w:rPr>
      </w:pPr>
      <w:r w:rsidRPr="00802473">
        <w:tab/>
      </w:r>
      <w:r w:rsidRPr="00802473">
        <w:rPr>
          <w:strike/>
        </w:rPr>
        <w:t>LEVY.</w:t>
      </w:r>
      <w:r w:rsidRPr="00802473">
        <w:tab/>
      </w:r>
      <w:r w:rsidRPr="00802473">
        <w:rPr>
          <w:strike/>
        </w:rPr>
        <w:t>1,652</w:t>
      </w:r>
    </w:p>
    <w:p w:rsidR="00F13CCE" w:rsidRPr="00802473" w:rsidRDefault="00F13CCE" w:rsidP="00F13CCE">
      <w:pPr>
        <w:tabs>
          <w:tab w:val="right" w:leader="dot" w:pos="5832"/>
        </w:tabs>
        <w:rPr>
          <w:strike/>
        </w:rPr>
      </w:pPr>
      <w:r w:rsidRPr="00802473">
        <w:rPr>
          <w:strike/>
        </w:rPr>
        <w:t>DISTRICT TOTAL.</w:t>
      </w:r>
      <w:r w:rsidRPr="00802473">
        <w:tab/>
      </w:r>
      <w:r w:rsidRPr="00802473">
        <w:rPr>
          <w:strike/>
        </w:rPr>
        <w:t>1,652</w:t>
      </w:r>
    </w:p>
    <w:p w:rsidR="00F13CCE" w:rsidRPr="00802473" w:rsidRDefault="00F13CCE" w:rsidP="00F13CCE">
      <w:pPr>
        <w:tabs>
          <w:tab w:val="right" w:leader="dot" w:pos="5832"/>
        </w:tabs>
      </w:pPr>
      <w:r w:rsidRPr="00802473">
        <w:rPr>
          <w:strike/>
        </w:rPr>
        <w:t>PERCENT VARIATION</w:t>
      </w:r>
      <w:r w:rsidRPr="00802473">
        <w:tab/>
      </w:r>
      <w:r w:rsidR="00232403">
        <w:rPr>
          <w:strike/>
        </w:rPr>
        <w:noBreakHyphen/>
      </w:r>
      <w:r w:rsidRPr="00802473">
        <w:rPr>
          <w:strike/>
        </w:rPr>
        <w:t>4.009</w:t>
      </w: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r>
      <w:r w:rsidRPr="00802473">
        <w:rPr>
          <w:strike/>
        </w:rPr>
        <w:t>(B)</w:t>
      </w:r>
      <w:r w:rsidRPr="00802473">
        <w:tab/>
      </w:r>
      <w:r w:rsidRPr="00802473">
        <w:rPr>
          <w:strike/>
        </w:rPr>
        <w:t>The Office of Research and Statistical Services of the Budget and Control Board shall maintain an official map of the districts established in subsection (A) and shall, upon request, assist the local election officials and the district in implementing the provisions of this act.</w:t>
      </w: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2473">
        <w:tab/>
      </w:r>
      <w:r w:rsidRPr="00802473">
        <w:tab/>
      </w:r>
      <w:r w:rsidRPr="00802473">
        <w:rPr>
          <w:u w:val="single"/>
        </w:rPr>
        <w:t>(1)</w:t>
      </w:r>
      <w:r w:rsidRPr="00802473">
        <w:tab/>
      </w:r>
      <w:r w:rsidRPr="00802473">
        <w:rPr>
          <w:u w:val="single"/>
        </w:rPr>
        <w:t>Notwithstanding another provision of law, beginning with school board elections in 201</w:t>
      </w:r>
      <w:r>
        <w:rPr>
          <w:u w:val="single"/>
        </w:rPr>
        <w:t>6</w:t>
      </w:r>
      <w:r w:rsidRPr="00802473">
        <w:rPr>
          <w:u w:val="single"/>
        </w:rPr>
        <w:t xml:space="preserve">, the </w:t>
      </w:r>
      <w:r>
        <w:rPr>
          <w:u w:val="single"/>
        </w:rPr>
        <w:t xml:space="preserve">seven </w:t>
      </w:r>
      <w:r w:rsidRPr="00802473">
        <w:rPr>
          <w:u w:val="single"/>
        </w:rPr>
        <w:t>single</w:t>
      </w:r>
      <w:r w:rsidR="00232403">
        <w:rPr>
          <w:u w:val="single"/>
        </w:rPr>
        <w:noBreakHyphen/>
      </w:r>
      <w:r w:rsidRPr="00802473">
        <w:rPr>
          <w:u w:val="single"/>
        </w:rPr>
        <w:t>member election districts from which members of the Jasper County Board of Education must be elected are as shown on the Jasper County Board of Education map S</w:t>
      </w:r>
      <w:r w:rsidR="00232403">
        <w:rPr>
          <w:u w:val="single"/>
        </w:rPr>
        <w:noBreakHyphen/>
      </w:r>
      <w:r w:rsidRPr="00802473">
        <w:rPr>
          <w:u w:val="single"/>
        </w:rPr>
        <w:t>53</w:t>
      </w:r>
      <w:r w:rsidR="00232403">
        <w:rPr>
          <w:u w:val="single"/>
        </w:rPr>
        <w:noBreakHyphen/>
      </w:r>
      <w:r w:rsidRPr="00802473">
        <w:rPr>
          <w:u w:val="single"/>
        </w:rPr>
        <w:t>00</w:t>
      </w:r>
      <w:r w:rsidR="00232403">
        <w:rPr>
          <w:u w:val="single"/>
        </w:rPr>
        <w:noBreakHyphen/>
      </w:r>
      <w:r w:rsidRPr="00802473">
        <w:rPr>
          <w:u w:val="single"/>
        </w:rPr>
        <w:t>1</w:t>
      </w:r>
      <w:r>
        <w:rPr>
          <w:u w:val="single"/>
        </w:rPr>
        <w:t>5</w:t>
      </w:r>
      <w:r w:rsidRPr="00802473">
        <w:rPr>
          <w:u w:val="single"/>
        </w:rPr>
        <w:t xml:space="preserve"> as maintained </w:t>
      </w:r>
      <w:r>
        <w:rPr>
          <w:u w:val="single"/>
        </w:rPr>
        <w:t>by</w:t>
      </w:r>
      <w:r w:rsidRPr="00802473">
        <w:rPr>
          <w:u w:val="single"/>
        </w:rPr>
        <w:t xml:space="preserve"> the </w:t>
      </w:r>
      <w:r>
        <w:rPr>
          <w:u w:val="single"/>
        </w:rPr>
        <w:t>Revenue and Fiscal Affairs Office</w:t>
      </w:r>
      <w:r w:rsidRPr="00802473">
        <w:rPr>
          <w:u w:val="single"/>
        </w:rPr>
        <w:t>.</w:t>
      </w: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ab/>
      </w:r>
      <w:r w:rsidRPr="00802473">
        <w:tab/>
      </w:r>
      <w:r w:rsidRPr="00802473">
        <w:rPr>
          <w:u w:val="single"/>
        </w:rPr>
        <w:t>(2)</w:t>
      </w:r>
      <w:r w:rsidRPr="00802473">
        <w:tab/>
      </w:r>
      <w:r w:rsidRPr="00802473">
        <w:rPr>
          <w:u w:val="single"/>
        </w:rPr>
        <w:t>The demographic information shown on this map is as follows:</w:t>
      </w:r>
      <w:r w:rsidRPr="00802473">
        <w:tab/>
      </w:r>
    </w:p>
    <w:p w:rsidR="00F13CCE" w:rsidRDefault="00F13CCE" w:rsidP="00F13CCE">
      <w:pPr>
        <w:tabs>
          <w:tab w:val="left" w:pos="216"/>
          <w:tab w:val="left" w:pos="432"/>
          <w:tab w:val="left" w:pos="648"/>
          <w:tab w:val="left" w:pos="864"/>
          <w:tab w:val="left" w:pos="1080"/>
          <w:tab w:val="left" w:pos="1296"/>
          <w:tab w:val="left" w:pos="1512"/>
          <w:tab w:val="left" w:pos="1728"/>
          <w:tab w:val="left" w:pos="1944"/>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Cs w:val="16"/>
          <w:u w:color="000000" w:themeColor="text1"/>
        </w:rPr>
      </w:pPr>
    </w:p>
    <w:p w:rsidR="00596D42" w:rsidRPr="00A02CA3" w:rsidRDefault="00596D42"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val="single" w:color="000000" w:themeColor="text1"/>
        </w:rPr>
        <w:t>District</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Pop</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Dev.</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%Dev.</w:t>
      </w:r>
      <w:r w:rsidR="00A02CA3" w:rsidRPr="00A02CA3">
        <w:rPr>
          <w:color w:val="000000" w:themeColor="text1"/>
          <w:sz w:val="18"/>
          <w:szCs w:val="18"/>
          <w:u w:color="000000" w:themeColor="text1"/>
        </w:rPr>
        <w:tab/>
      </w:r>
      <w:r w:rsidRPr="00A02CA3">
        <w:rPr>
          <w:color w:val="000000" w:themeColor="text1"/>
          <w:sz w:val="18"/>
          <w:szCs w:val="18"/>
          <w:u w:color="000000" w:themeColor="text1"/>
        </w:rPr>
        <w:t xml:space="preserve"> </w:t>
      </w:r>
      <w:r w:rsidR="00565E70" w:rsidRPr="00A02CA3">
        <w:rPr>
          <w:color w:val="000000" w:themeColor="text1"/>
          <w:sz w:val="18"/>
          <w:szCs w:val="18"/>
          <w:u w:color="000000" w:themeColor="text1"/>
        </w:rPr>
        <w:t xml:space="preserve">  </w:t>
      </w:r>
      <w:r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Hisp</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047245"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%Hisp</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8003EE"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NH_WHT</w:t>
      </w:r>
    </w:p>
    <w:p w:rsidR="00596D42" w:rsidRPr="00A02CA3" w:rsidRDefault="00A02CA3"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color="000000" w:themeColor="text1"/>
        </w:rPr>
        <w:t xml:space="preserve"> </w:t>
      </w:r>
      <w:r w:rsidR="00596D42"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3,353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0.03%</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111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3.31%</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1,146</w:t>
      </w:r>
    </w:p>
    <w:p w:rsidR="00596D42" w:rsidRPr="00A02CA3" w:rsidRDefault="00A02CA3"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2</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3,353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0.03%</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525</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15.66%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color="000000" w:themeColor="text1"/>
        </w:rPr>
        <w:t xml:space="preserve">   </w:t>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988</w:t>
      </w:r>
    </w:p>
    <w:p w:rsidR="00596D42" w:rsidRPr="00A02CA3" w:rsidRDefault="00A02CA3"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3</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3,353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0.03%</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255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7.61%</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1,270</w:t>
      </w:r>
    </w:p>
    <w:p w:rsidR="00596D42" w:rsidRPr="00A02CA3" w:rsidRDefault="00A02CA3"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4</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3,353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0.03%</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428</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12.76%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1,866</w:t>
      </w:r>
    </w:p>
    <w:p w:rsidR="00596D42" w:rsidRPr="00A02CA3" w:rsidRDefault="00A02CA3"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5</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3,351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232403">
        <w:rPr>
          <w:color w:val="000000" w:themeColor="text1"/>
          <w:sz w:val="18"/>
          <w:szCs w:val="18"/>
          <w:u w:val="single" w:color="000000" w:themeColor="text1"/>
        </w:rPr>
        <w:noBreakHyphen/>
      </w:r>
      <w:r w:rsidR="00596D42"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6B35E3" w:rsidRPr="00A02CA3">
        <w:rPr>
          <w:color w:val="000000" w:themeColor="text1"/>
          <w:sz w:val="18"/>
          <w:szCs w:val="18"/>
          <w:u w:color="000000" w:themeColor="text1"/>
        </w:rPr>
        <w:t xml:space="preserve"> </w:t>
      </w:r>
      <w:r w:rsidR="00232403">
        <w:rPr>
          <w:color w:val="000000" w:themeColor="text1"/>
          <w:sz w:val="18"/>
          <w:szCs w:val="18"/>
          <w:u w:val="single" w:color="000000" w:themeColor="text1"/>
        </w:rPr>
        <w:noBreakHyphen/>
      </w:r>
      <w:r w:rsidR="00596D42" w:rsidRPr="00A02CA3">
        <w:rPr>
          <w:color w:val="000000" w:themeColor="text1"/>
          <w:sz w:val="18"/>
          <w:szCs w:val="18"/>
          <w:u w:val="single" w:color="000000" w:themeColor="text1"/>
        </w:rPr>
        <w:t>0.03%</w:t>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047245"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1,365</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40.73%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color="000000" w:themeColor="text1"/>
        </w:rPr>
        <w:t xml:space="preserve">   </w:t>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590</w:t>
      </w:r>
    </w:p>
    <w:p w:rsidR="00596D42" w:rsidRPr="00A02CA3" w:rsidRDefault="00A02CA3"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6</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3,353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0.03%</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613</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18.28%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1,189</w:t>
      </w:r>
    </w:p>
    <w:p w:rsidR="00596D42" w:rsidRPr="00A02CA3" w:rsidRDefault="00A02CA3"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7</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3,351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232403">
        <w:rPr>
          <w:color w:val="000000" w:themeColor="text1"/>
          <w:sz w:val="18"/>
          <w:szCs w:val="18"/>
          <w:u w:val="single" w:color="000000" w:themeColor="text1"/>
        </w:rPr>
        <w:noBreakHyphen/>
      </w:r>
      <w:r w:rsidR="00596D42"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6B35E3" w:rsidRPr="00A02CA3">
        <w:rPr>
          <w:color w:val="000000" w:themeColor="text1"/>
          <w:sz w:val="18"/>
          <w:szCs w:val="18"/>
          <w:u w:color="000000" w:themeColor="text1"/>
        </w:rPr>
        <w:t xml:space="preserve"> </w:t>
      </w:r>
      <w:r w:rsidR="00232403">
        <w:rPr>
          <w:color w:val="000000" w:themeColor="text1"/>
          <w:sz w:val="18"/>
          <w:szCs w:val="18"/>
          <w:u w:val="single" w:color="000000" w:themeColor="text1"/>
        </w:rPr>
        <w:noBreakHyphen/>
      </w:r>
      <w:r w:rsidR="00596D42" w:rsidRPr="00A02CA3">
        <w:rPr>
          <w:color w:val="000000" w:themeColor="text1"/>
          <w:sz w:val="18"/>
          <w:szCs w:val="18"/>
          <w:u w:val="single" w:color="000000" w:themeColor="text1"/>
        </w:rPr>
        <w:t>0.03%</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387</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11.55%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1,873</w:t>
      </w:r>
    </w:p>
    <w:p w:rsidR="00596D42" w:rsidRPr="00A02CA3" w:rsidRDefault="00596D42"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p>
    <w:p w:rsidR="00596D42" w:rsidRPr="00A02CA3" w:rsidRDefault="00596D42"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val="single" w:color="000000" w:themeColor="text1"/>
        </w:rPr>
        <w:t>Total</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23,467</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047245"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3,684</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15.70%</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8003EE"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8,922</w:t>
      </w:r>
    </w:p>
    <w:p w:rsidR="00596D42" w:rsidRPr="00A02CA3" w:rsidRDefault="00596D42" w:rsidP="00F13CCE">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Cs w:val="22"/>
          <w:u w:val="single" w:color="000000" w:themeColor="text1"/>
        </w:rPr>
      </w:pPr>
    </w:p>
    <w:p w:rsidR="00596D42" w:rsidRPr="00A02CA3" w:rsidRDefault="006B35E3" w:rsidP="00047245">
      <w:pPr>
        <w:keepNext/>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val="single" w:color="000000" w:themeColor="text1"/>
        </w:rPr>
      </w:pPr>
      <w:r w:rsidRPr="00A02CA3">
        <w:rPr>
          <w:color w:val="000000" w:themeColor="text1"/>
          <w:sz w:val="18"/>
          <w:szCs w:val="18"/>
          <w:u w:val="single" w:color="000000" w:themeColor="text1"/>
        </w:rPr>
        <w:t>District</w:t>
      </w:r>
      <w:r w:rsidR="00A02CA3" w:rsidRPr="00A02CA3">
        <w:rPr>
          <w:color w:val="000000" w:themeColor="text1"/>
          <w:sz w:val="18"/>
          <w:szCs w:val="18"/>
          <w:u w:val="single" w:color="000000" w:themeColor="text1"/>
        </w:rPr>
        <w:tab/>
      </w:r>
      <w:r w:rsidR="00586AEC" w:rsidRPr="00A02CA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w:t>
      </w:r>
      <w:r w:rsidRPr="00A02CA3">
        <w:rPr>
          <w:color w:val="000000" w:themeColor="text1"/>
          <w:sz w:val="18"/>
          <w:szCs w:val="18"/>
          <w:u w:val="single" w:color="000000" w:themeColor="text1"/>
        </w:rPr>
        <w:t>NH</w:t>
      </w:r>
      <w:r w:rsidR="00586AEC" w:rsidRPr="00A02CA3">
        <w:rPr>
          <w:color w:val="000000" w:themeColor="text1"/>
          <w:sz w:val="18"/>
          <w:szCs w:val="18"/>
          <w:u w:val="single" w:color="000000" w:themeColor="text1"/>
        </w:rPr>
        <w:t xml:space="preserve"> </w:t>
      </w:r>
      <w:r w:rsidR="0011321E" w:rsidRPr="00A02CA3">
        <w:rPr>
          <w:color w:val="000000" w:themeColor="text1"/>
          <w:sz w:val="18"/>
          <w:szCs w:val="18"/>
          <w:u w:val="single" w:color="000000" w:themeColor="text1"/>
        </w:rPr>
        <w:t>WHT</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11321E" w:rsidRPr="00A02CA3">
        <w:rPr>
          <w:color w:val="000000" w:themeColor="text1"/>
          <w:sz w:val="18"/>
          <w:szCs w:val="18"/>
          <w:u w:color="000000" w:themeColor="text1"/>
        </w:rPr>
        <w:t xml:space="preserve">  </w:t>
      </w:r>
      <w:r w:rsidR="0011321E" w:rsidRPr="00A02CA3">
        <w:rPr>
          <w:color w:val="000000" w:themeColor="text1"/>
          <w:sz w:val="18"/>
          <w:szCs w:val="18"/>
          <w:u w:val="single" w:color="000000" w:themeColor="text1"/>
        </w:rPr>
        <w:t>NH BLK</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11321E" w:rsidRPr="00A02CA3">
        <w:rPr>
          <w:color w:val="000000" w:themeColor="text1"/>
          <w:sz w:val="18"/>
          <w:szCs w:val="18"/>
          <w:u w:val="single" w:color="000000" w:themeColor="text1"/>
        </w:rPr>
        <w:t>%</w:t>
      </w:r>
      <w:r w:rsidR="00586AEC" w:rsidRPr="00A02CA3">
        <w:rPr>
          <w:color w:val="000000" w:themeColor="text1"/>
          <w:sz w:val="18"/>
          <w:szCs w:val="18"/>
          <w:u w:val="single" w:color="000000" w:themeColor="text1"/>
        </w:rPr>
        <w:t>NH BLK</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11321E" w:rsidRPr="00A02CA3">
        <w:rPr>
          <w:color w:val="000000" w:themeColor="text1"/>
          <w:sz w:val="18"/>
          <w:szCs w:val="18"/>
          <w:u w:color="000000" w:themeColor="text1"/>
        </w:rPr>
        <w:t xml:space="preserve"> </w:t>
      </w:r>
      <w:r w:rsidR="00586AEC"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VAP</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8003EE"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H18</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%H18</w:t>
      </w:r>
    </w:p>
    <w:p w:rsidR="00586AEC" w:rsidRPr="00A02CA3" w:rsidRDefault="00A02CA3" w:rsidP="0004724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6B35E3"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1321E" w:rsidRPr="00A02CA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34.18%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1321E"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2,082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1321E" w:rsidRPr="00A02CA3">
        <w:rPr>
          <w:color w:val="000000" w:themeColor="text1"/>
          <w:sz w:val="18"/>
          <w:szCs w:val="18"/>
          <w:u w:val="single" w:color="000000" w:themeColor="text1"/>
        </w:rPr>
        <w:t>62.09%</w:t>
      </w:r>
      <w:r w:rsidRPr="00A02CA3">
        <w:rPr>
          <w:color w:val="000000" w:themeColor="text1"/>
          <w:sz w:val="18"/>
          <w:szCs w:val="18"/>
          <w:u w:color="000000" w:themeColor="text1"/>
        </w:rPr>
        <w:tab/>
      </w:r>
      <w:r w:rsidRPr="00A02CA3">
        <w:rPr>
          <w:color w:val="000000" w:themeColor="text1"/>
          <w:sz w:val="18"/>
          <w:szCs w:val="18"/>
          <w:u w:color="000000" w:themeColor="text1"/>
        </w:rPr>
        <w:tab/>
      </w:r>
      <w:r w:rsidR="0011321E"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2,541</w:t>
      </w:r>
      <w:r w:rsidRPr="00A02CA3">
        <w:rPr>
          <w:color w:val="000000" w:themeColor="text1"/>
          <w:sz w:val="18"/>
          <w:szCs w:val="18"/>
          <w:u w:color="000000" w:themeColor="text1"/>
        </w:rPr>
        <w:tab/>
      </w:r>
      <w:r w:rsidRPr="00A02CA3">
        <w:rPr>
          <w:color w:val="000000" w:themeColor="text1"/>
          <w:sz w:val="18"/>
          <w:szCs w:val="18"/>
          <w:u w:color="000000" w:themeColor="text1"/>
        </w:rPr>
        <w:tab/>
      </w:r>
      <w:r w:rsidR="0011321E"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64</w:t>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2.52%</w:t>
      </w:r>
    </w:p>
    <w:p w:rsidR="00586AEC" w:rsidRPr="00A02CA3" w:rsidRDefault="00A02CA3" w:rsidP="0004724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1321E" w:rsidRPr="00A02CA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29.47%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1321E"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1,808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53.92%</w:t>
      </w:r>
      <w:r w:rsidRPr="00A02CA3">
        <w:rPr>
          <w:color w:val="000000" w:themeColor="text1"/>
          <w:sz w:val="18"/>
          <w:szCs w:val="18"/>
          <w:u w:color="000000" w:themeColor="text1"/>
        </w:rPr>
        <w:tab/>
      </w:r>
      <w:r w:rsidRPr="00A02CA3">
        <w:rPr>
          <w:color w:val="000000" w:themeColor="text1"/>
          <w:sz w:val="18"/>
          <w:szCs w:val="18"/>
          <w:u w:color="000000" w:themeColor="text1"/>
        </w:rPr>
        <w:tab/>
      </w:r>
      <w:r w:rsidR="0011321E"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2,400</w:t>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297</w:t>
      </w:r>
      <w:r w:rsidRPr="00A02CA3">
        <w:rPr>
          <w:color w:val="000000" w:themeColor="text1"/>
          <w:sz w:val="18"/>
          <w:szCs w:val="18"/>
          <w:u w:color="000000" w:themeColor="text1"/>
        </w:rPr>
        <w:tab/>
      </w:r>
      <w:r w:rsidR="0011321E" w:rsidRPr="00232403">
        <w:rPr>
          <w:color w:val="000000" w:themeColor="text1"/>
          <w:sz w:val="18"/>
          <w:szCs w:val="18"/>
          <w:u w:color="000000" w:themeColor="text1"/>
        </w:rPr>
        <w:t xml:space="preserve">  </w:t>
      </w:r>
      <w:r w:rsidR="005D11BE">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12.38%</w:t>
      </w:r>
    </w:p>
    <w:p w:rsidR="00586AEC" w:rsidRPr="00A02CA3" w:rsidRDefault="00A02CA3" w:rsidP="00586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1321E" w:rsidRPr="00A02CA3">
        <w:rPr>
          <w:color w:val="000000" w:themeColor="text1"/>
          <w:sz w:val="18"/>
          <w:szCs w:val="18"/>
          <w:u w:color="000000" w:themeColor="text1"/>
        </w:rPr>
        <w:t xml:space="preserve"> </w:t>
      </w:r>
      <w:r w:rsidR="00E55F7C" w:rsidRPr="00E55F7C">
        <w:rPr>
          <w:color w:val="000000" w:themeColor="text1"/>
          <w:sz w:val="18"/>
          <w:szCs w:val="18"/>
          <w:u w:val="single" w:color="000000" w:themeColor="text1"/>
        </w:rPr>
        <w:t>3</w:t>
      </w:r>
      <w:r w:rsidR="00586AEC" w:rsidRPr="00A02CA3">
        <w:rPr>
          <w:color w:val="000000" w:themeColor="text1"/>
          <w:sz w:val="18"/>
          <w:szCs w:val="18"/>
          <w:u w:val="single" w:color="000000" w:themeColor="text1"/>
        </w:rPr>
        <w:t>7.88%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1,774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52.91%</w:t>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2,454</w:t>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164</w:t>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6.68%</w:t>
      </w:r>
    </w:p>
    <w:p w:rsidR="00586AEC" w:rsidRPr="00A02CA3" w:rsidRDefault="00A02CA3" w:rsidP="00586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A02CA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55.65%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1,030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30.72%</w:t>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2,520</w:t>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268</w:t>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D11BE">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10.63%</w:t>
      </w:r>
    </w:p>
    <w:p w:rsidR="00586AEC" w:rsidRPr="00A02CA3" w:rsidRDefault="00A02CA3" w:rsidP="00586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A02CA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17.61%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1,333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39.78%</w:t>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2,336</w:t>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886</w:t>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D11BE">
        <w:rPr>
          <w:color w:val="000000" w:themeColor="text1"/>
          <w:sz w:val="18"/>
          <w:szCs w:val="18"/>
          <w:u w:color="000000" w:themeColor="text1"/>
        </w:rPr>
        <w:t xml:space="preserve"> </w:t>
      </w:r>
      <w:r w:rsidR="00586AEC" w:rsidRPr="00A02CA3">
        <w:rPr>
          <w:color w:val="000000" w:themeColor="text1"/>
          <w:sz w:val="18"/>
          <w:szCs w:val="18"/>
          <w:u w:val="single" w:color="000000" w:themeColor="text1"/>
        </w:rPr>
        <w:t>37.93%</w:t>
      </w:r>
    </w:p>
    <w:p w:rsidR="00586AEC" w:rsidRPr="00A02CA3" w:rsidRDefault="00A02CA3" w:rsidP="00586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A02CA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35.46%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232403">
        <w:rPr>
          <w:i/>
          <w:color w:val="000000" w:themeColor="text1"/>
          <w:sz w:val="18"/>
          <w:szCs w:val="18"/>
          <w:u w:color="000000" w:themeColor="text1"/>
        </w:rPr>
        <w:t xml:space="preserve">  </w:t>
      </w:r>
      <w:r w:rsidR="00586AEC" w:rsidRPr="00A02CA3">
        <w:rPr>
          <w:color w:val="000000" w:themeColor="text1"/>
          <w:sz w:val="18"/>
          <w:szCs w:val="18"/>
          <w:u w:val="single" w:color="000000" w:themeColor="text1"/>
        </w:rPr>
        <w:t>1,461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43.57%</w:t>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2,479</w:t>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394</w:t>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D11BE">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15.89%</w:t>
      </w:r>
    </w:p>
    <w:p w:rsidR="00586AEC" w:rsidRPr="00A02CA3" w:rsidRDefault="00A02CA3" w:rsidP="00586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A02CA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55.89%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1,022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30.50%</w:t>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2,599</w:t>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273</w:t>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D11BE">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10.50%</w:t>
      </w:r>
    </w:p>
    <w:p w:rsidR="00586AEC" w:rsidRPr="00A02CA3" w:rsidRDefault="00586AEC" w:rsidP="00586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p>
    <w:p w:rsidR="00586AEC" w:rsidRPr="00A02CA3" w:rsidRDefault="00657960" w:rsidP="00586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val="single" w:color="000000" w:themeColor="text1"/>
        </w:rPr>
        <w:t>Totals</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Pr="00A02CA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38.02%</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586AEC" w:rsidRPr="00A02CA3">
        <w:rPr>
          <w:color w:val="000000" w:themeColor="text1"/>
          <w:sz w:val="18"/>
          <w:szCs w:val="18"/>
          <w:u w:val="single" w:color="000000" w:themeColor="text1"/>
        </w:rPr>
        <w:t>10,510</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586AEC" w:rsidRPr="00A02CA3">
        <w:rPr>
          <w:color w:val="000000" w:themeColor="text1"/>
          <w:sz w:val="18"/>
          <w:szCs w:val="18"/>
          <w:u w:val="single" w:color="000000" w:themeColor="text1"/>
        </w:rPr>
        <w:t>44.79%</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586AEC" w:rsidRPr="00A02CA3">
        <w:rPr>
          <w:color w:val="000000" w:themeColor="text1"/>
          <w:sz w:val="18"/>
          <w:szCs w:val="18"/>
          <w:u w:val="single" w:color="000000" w:themeColor="text1"/>
        </w:rPr>
        <w:t>17,329</w:t>
      </w:r>
      <w:r w:rsidR="00A02CA3"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2,346</w:t>
      </w:r>
      <w:r w:rsidR="00A02CA3"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13.54%</w:t>
      </w:r>
    </w:p>
    <w:p w:rsidR="00586AEC" w:rsidRPr="00A02CA3" w:rsidRDefault="00586AEC" w:rsidP="00F13CCE">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20"/>
          <w:u w:val="single" w:color="000000" w:themeColor="text1"/>
        </w:rPr>
      </w:pPr>
    </w:p>
    <w:p w:rsidR="00F13CCE" w:rsidRPr="00A02CA3" w:rsidRDefault="0073093C" w:rsidP="00F13CCE">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val="single" w:color="000000" w:themeColor="text1"/>
        </w:rPr>
      </w:pPr>
      <w:r w:rsidRPr="00A02CA3">
        <w:rPr>
          <w:color w:val="000000" w:themeColor="text1"/>
          <w:sz w:val="18"/>
          <w:szCs w:val="18"/>
          <w:u w:val="single" w:color="000000" w:themeColor="text1"/>
        </w:rPr>
        <w:t>District</w:t>
      </w:r>
      <w:r w:rsidR="00A02CA3" w:rsidRPr="00232403">
        <w:rPr>
          <w:color w:val="000000" w:themeColor="text1"/>
          <w:sz w:val="18"/>
          <w:szCs w:val="18"/>
          <w:u w:val="single"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NHWVAP</w:t>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%NHWVAP</w:t>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NHBVAP</w:t>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%NHBVAP</w:t>
      </w:r>
      <w:r w:rsidR="00A02CA3"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F13CCE" w:rsidRPr="00A02CA3">
        <w:rPr>
          <w:color w:val="000000" w:themeColor="text1"/>
          <w:sz w:val="18"/>
          <w:szCs w:val="18"/>
          <w:u w:val="single" w:color="000000" w:themeColor="text1"/>
        </w:rPr>
        <w:t>AllOth</w:t>
      </w:r>
      <w:r w:rsidR="00A02CA3" w:rsidRPr="0023240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AllOth</w:t>
      </w:r>
      <w:r w:rsidR="00F13CCE" w:rsidRPr="00A02CA3">
        <w:rPr>
          <w:color w:val="000000" w:themeColor="text1"/>
          <w:sz w:val="18"/>
          <w:szCs w:val="18"/>
          <w:u w:val="single" w:color="000000" w:themeColor="text1"/>
        </w:rPr>
        <w:t>VAP</w:t>
      </w:r>
    </w:p>
    <w:p w:rsidR="008003EE" w:rsidRPr="00A02CA3" w:rsidRDefault="00A02CA3"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892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35.10%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1,572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61.87%</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14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13</w:t>
      </w:r>
    </w:p>
    <w:p w:rsidR="008003EE" w:rsidRPr="00A02CA3" w:rsidRDefault="00A02CA3"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821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34.21%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1,261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52.54%</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32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21</w:t>
      </w:r>
    </w:p>
    <w:p w:rsidR="008003EE" w:rsidRPr="00A02CA3" w:rsidRDefault="00A02CA3"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3</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1,005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40.95%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1,241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50.57%</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54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44</w:t>
      </w:r>
    </w:p>
    <w:p w:rsidR="008003EE" w:rsidRPr="00A02CA3" w:rsidRDefault="00A02CA3"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4</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1,464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58.10%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769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30.52%</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29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19</w:t>
      </w:r>
    </w:p>
    <w:p w:rsidR="008003EE" w:rsidRPr="00A02CA3" w:rsidRDefault="00A02CA3"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474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20.29%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935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40.03%</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63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41</w:t>
      </w:r>
    </w:p>
    <w:p w:rsidR="008003EE" w:rsidRPr="00A02CA3" w:rsidRDefault="00A02CA3"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951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38.36%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1,075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43.36%</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90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59</w:t>
      </w:r>
    </w:p>
    <w:p w:rsidR="008003EE" w:rsidRPr="00A02CA3" w:rsidRDefault="00A02CA3"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7</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1,573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60.52%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700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26.93%</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69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53</w:t>
      </w:r>
    </w:p>
    <w:p w:rsidR="008003EE" w:rsidRPr="00A02CA3" w:rsidRDefault="008003EE"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p>
    <w:p w:rsidR="008003EE" w:rsidRPr="00A02CA3" w:rsidRDefault="008003EE"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02CA3">
        <w:rPr>
          <w:color w:val="000000" w:themeColor="text1"/>
          <w:sz w:val="18"/>
          <w:szCs w:val="18"/>
          <w:u w:val="single" w:color="000000" w:themeColor="text1"/>
        </w:rPr>
        <w:t>Totals</w:t>
      </w:r>
      <w:r w:rsidR="00A02CA3"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7,180</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41.43%</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7,553</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43.59%</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351</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250</w:t>
      </w:r>
    </w:p>
    <w:p w:rsidR="008003EE" w:rsidRPr="0073093C" w:rsidRDefault="008003EE" w:rsidP="00F13CCE">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color="000000" w:themeColor="text1"/>
        </w:rPr>
      </w:pP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ab/>
      </w:r>
      <w:r w:rsidRPr="00802473">
        <w:rPr>
          <w:u w:val="single"/>
        </w:rPr>
        <w:t>(B)</w:t>
      </w:r>
      <w:r w:rsidRPr="00802473">
        <w:tab/>
      </w:r>
      <w:r w:rsidRPr="00802473">
        <w:rPr>
          <w:u w:val="single"/>
        </w:rPr>
        <w:t>The boundaries of the school district of Jasper County are not altered by the provisions of this act.  These school district lines are as defined by law and any census blocks that may be divided are done so only for statistical purposes and to establish a population base.</w:t>
      </w:r>
      <w:r w:rsidRPr="00802473">
        <w:t>”</w:t>
      </w:r>
    </w:p>
    <w:p w:rsidR="00F13CCE"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473">
        <w:t>SECTION</w:t>
      </w:r>
      <w:r w:rsidRPr="00802473">
        <w:tab/>
        <w:t>2.</w:t>
      </w:r>
      <w:r w:rsidRPr="00802473">
        <w:tab/>
      </w:r>
      <w:r w:rsidRPr="00802473">
        <w:rPr>
          <w:color w:val="000000" w:themeColor="text1"/>
          <w:u w:color="000000" w:themeColor="text1"/>
        </w:rPr>
        <w:t>Notwithstanding another provision of law, beginning with the 201</w:t>
      </w:r>
      <w:r w:rsidR="00232403">
        <w:rPr>
          <w:color w:val="000000" w:themeColor="text1"/>
          <w:u w:color="000000" w:themeColor="text1"/>
        </w:rPr>
        <w:t>6</w:t>
      </w:r>
      <w:r w:rsidRPr="00802473">
        <w:rPr>
          <w:color w:val="000000" w:themeColor="text1"/>
          <w:u w:color="000000" w:themeColor="text1"/>
        </w:rPr>
        <w:t xml:space="preserve"> General Election, in order to qualify as a candidate for an </w:t>
      </w:r>
      <w:r w:rsidR="00232403">
        <w:rPr>
          <w:color w:val="000000" w:themeColor="text1"/>
          <w:u w:color="000000" w:themeColor="text1"/>
        </w:rPr>
        <w:t xml:space="preserve">odd </w:t>
      </w:r>
      <w:r w:rsidRPr="00802473">
        <w:rPr>
          <w:color w:val="000000" w:themeColor="text1"/>
          <w:u w:color="000000" w:themeColor="text1"/>
        </w:rPr>
        <w:t>numbered election district seat on the Jasper County Board of Education, a person shall file a stateme</w:t>
      </w:r>
      <w:r w:rsidR="004A5882">
        <w:rPr>
          <w:color w:val="000000" w:themeColor="text1"/>
          <w:u w:color="000000" w:themeColor="text1"/>
        </w:rPr>
        <w:t>nt of candidacy with the county board of elections and voter registration</w:t>
      </w:r>
      <w:r w:rsidRPr="00802473">
        <w:rPr>
          <w:color w:val="000000" w:themeColor="text1"/>
          <w:u w:color="000000" w:themeColor="text1"/>
        </w:rPr>
        <w:t xml:space="preserve"> no earlier than August first, or if August first falls on Sunday, no earlier than the following Monday, and no later than twelve o</w:t>
      </w:r>
      <w:r w:rsidR="00232403" w:rsidRPr="00232403">
        <w:rPr>
          <w:color w:val="000000" w:themeColor="text1"/>
          <w:u w:color="000000" w:themeColor="text1"/>
        </w:rPr>
        <w:t>’</w:t>
      </w:r>
      <w:r w:rsidRPr="00802473">
        <w:rPr>
          <w:color w:val="000000" w:themeColor="text1"/>
          <w:u w:color="000000" w:themeColor="text1"/>
        </w:rPr>
        <w:t>clock noon on August fifteenth, or if August fifteenth falls on Sunday, no later than twelve o</w:t>
      </w:r>
      <w:r w:rsidR="00232403" w:rsidRPr="00232403">
        <w:rPr>
          <w:color w:val="000000" w:themeColor="text1"/>
          <w:u w:color="000000" w:themeColor="text1"/>
        </w:rPr>
        <w:t>’</w:t>
      </w:r>
      <w:r w:rsidRPr="00802473">
        <w:rPr>
          <w:color w:val="000000" w:themeColor="text1"/>
          <w:u w:color="000000" w:themeColor="text1"/>
        </w:rPr>
        <w:t>clock noon on the following Monday.  In 201</w:t>
      </w:r>
      <w:r w:rsidR="00232403">
        <w:rPr>
          <w:color w:val="000000" w:themeColor="text1"/>
          <w:u w:color="000000" w:themeColor="text1"/>
        </w:rPr>
        <w:t>8</w:t>
      </w:r>
      <w:r w:rsidRPr="00802473">
        <w:rPr>
          <w:color w:val="000000" w:themeColor="text1"/>
          <w:u w:color="000000" w:themeColor="text1"/>
        </w:rPr>
        <w:t xml:space="preserve"> the </w:t>
      </w:r>
      <w:r w:rsidR="00232403">
        <w:rPr>
          <w:color w:val="000000" w:themeColor="text1"/>
          <w:u w:color="000000" w:themeColor="text1"/>
        </w:rPr>
        <w:t>even</w:t>
      </w:r>
      <w:r w:rsidRPr="00802473">
        <w:rPr>
          <w:color w:val="000000" w:themeColor="text1"/>
          <w:u w:color="000000" w:themeColor="text1"/>
        </w:rPr>
        <w:t xml:space="preserve"> numbered election district seats on the Jasper County Board of Education shall offer for election by filing a statement of candidacy with the county</w:t>
      </w:r>
      <w:r w:rsidR="00232403">
        <w:rPr>
          <w:color w:val="000000" w:themeColor="text1"/>
          <w:u w:color="000000" w:themeColor="text1"/>
        </w:rPr>
        <w:t xml:space="preserve"> board of elections and voter registration</w:t>
      </w:r>
      <w:r w:rsidRPr="00802473">
        <w:rPr>
          <w:color w:val="000000" w:themeColor="text1"/>
          <w:u w:color="000000" w:themeColor="text1"/>
        </w:rPr>
        <w:t>.  The statement of candidacy must be a sworn statement and must include the candidate</w:t>
      </w:r>
      <w:r w:rsidR="00232403" w:rsidRPr="00232403">
        <w:rPr>
          <w:color w:val="000000" w:themeColor="text1"/>
          <w:u w:color="000000" w:themeColor="text1"/>
        </w:rPr>
        <w:t>’</w:t>
      </w:r>
      <w:r w:rsidRPr="00802473">
        <w:rPr>
          <w:color w:val="000000" w:themeColor="text1"/>
          <w:u w:color="000000" w:themeColor="text1"/>
        </w:rPr>
        <w:t>s name, age, voting precinct, and any other information the county</w:t>
      </w:r>
      <w:r w:rsidR="00232403">
        <w:rPr>
          <w:color w:val="000000" w:themeColor="text1"/>
          <w:u w:color="000000" w:themeColor="text1"/>
        </w:rPr>
        <w:t xml:space="preserve"> board of elections and voter registration</w:t>
      </w:r>
      <w:r w:rsidRPr="00802473">
        <w:rPr>
          <w:color w:val="000000" w:themeColor="text1"/>
          <w:u w:color="000000" w:themeColor="text1"/>
        </w:rPr>
        <w:t xml:space="preserve"> requires.  A candidate for a single</w:t>
      </w:r>
      <w:r w:rsidR="00232403">
        <w:rPr>
          <w:color w:val="000000" w:themeColor="text1"/>
          <w:u w:color="000000" w:themeColor="text1"/>
        </w:rPr>
        <w:noBreakHyphen/>
      </w:r>
      <w:r w:rsidRPr="00802473">
        <w:rPr>
          <w:color w:val="000000" w:themeColor="text1"/>
          <w:u w:color="000000" w:themeColor="text1"/>
        </w:rPr>
        <w:t>member election district seat also shall indicate for which seat number he is filing.  When more than one person is seeking election to a single seat on the Jasper County Board of Education, the candidate who receives the highest number of votes is declared the winner of the seat.  The county</w:t>
      </w:r>
      <w:r w:rsidR="00232403">
        <w:rPr>
          <w:color w:val="000000" w:themeColor="text1"/>
          <w:u w:color="000000" w:themeColor="text1"/>
        </w:rPr>
        <w:t xml:space="preserve"> board of elections and voter registration</w:t>
      </w:r>
      <w:r w:rsidRPr="00802473">
        <w:rPr>
          <w:color w:val="000000" w:themeColor="text1"/>
          <w:u w:color="000000" w:themeColor="text1"/>
        </w:rPr>
        <w:t xml:space="preserve"> shall conduct and supervise the elections for board members in the manner governed by the election laws of this State, mutatis mutandis.</w:t>
      </w:r>
    </w:p>
    <w:p w:rsidR="00F13CCE"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CCE"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SECTION</w:t>
      </w:r>
      <w:r w:rsidRPr="00802473">
        <w:tab/>
        <w:t>3.</w:t>
      </w:r>
      <w:r w:rsidRPr="00802473">
        <w:tab/>
        <w:t>This act takes effect upon approval by the Governor.</w:t>
      </w:r>
    </w:p>
    <w:p w:rsidR="00CA4556" w:rsidRDefault="002324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0AB0" w:rsidRDefault="00FE0AB0" w:rsidP="00FE0AB0">
      <w:pPr>
        <w:suppressAutoHyphens/>
      </w:pPr>
    </w:p>
    <w:sectPr w:rsidR="00FE0AB0" w:rsidSect="00C8651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2403" w:rsidRDefault="00232403" w:rsidP="009F0C77">
      <w:r>
        <w:separator/>
      </w:r>
    </w:p>
  </w:endnote>
  <w:endnote w:type="continuationSeparator" w:id="0">
    <w:p w:rsidR="00232403" w:rsidRDefault="002324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B58905-0117-4D36-ADE6-2DC1BCBD360D}"/>
    <w:embedBold r:id="rId2" w:fontKey="{A01F5B52-AC0B-413D-A704-A9726D0377A2}"/>
    <w:embedItalic r:id="rId3" w:fontKey="{DE543029-8773-4911-85A6-986573D696C0}"/>
  </w:font>
  <w:font w:name="Calibri">
    <w:panose1 w:val="020F0502020204030204"/>
    <w:charset w:val="00"/>
    <w:family w:val="swiss"/>
    <w:pitch w:val="variable"/>
    <w:sig w:usb0="E10002FF" w:usb1="4000ACFF" w:usb2="00000009" w:usb3="00000000" w:csb0="0000019F" w:csb1="00000000"/>
    <w:embedRegular r:id="rId4" w:fontKey="{1C2791DD-7456-4402-8913-DEFCA1D3F7BD}"/>
  </w:font>
  <w:font w:name="Segoe UI">
    <w:panose1 w:val="020B0502040204020203"/>
    <w:charset w:val="00"/>
    <w:family w:val="swiss"/>
    <w:pitch w:val="variable"/>
    <w:sig w:usb0="E10022FF" w:usb1="C000E47F" w:usb2="00000029" w:usb3="00000000" w:csb0="000001DF" w:csb1="00000000"/>
    <w:embedRegular r:id="rId5" w:fontKey="{FBCEF71B-96C1-4F7A-A42C-EAFCDEEBB38A}"/>
  </w:font>
  <w:font w:name="Cambria">
    <w:panose1 w:val="02040503050406030204"/>
    <w:charset w:val="00"/>
    <w:family w:val="roman"/>
    <w:pitch w:val="variable"/>
    <w:sig w:usb0="E00002FF" w:usb1="400004FF" w:usb2="00000000" w:usb3="00000000" w:csb0="0000019F" w:csb1="00000000"/>
    <w:embedRegular r:id="rId6" w:fontKey="{30819714-DD4F-4974-A1E9-CA91155ADC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556" w:rsidRPr="002A2C7B" w:rsidRDefault="002A2C7B" w:rsidP="002A2C7B">
    <w:pPr>
      <w:pStyle w:val="Footer"/>
      <w:tabs>
        <w:tab w:val="clear" w:pos="4680"/>
        <w:tab w:val="clear" w:pos="9360"/>
        <w:tab w:val="center" w:pos="2995"/>
      </w:tabs>
      <w:spacing w:before="120"/>
    </w:pPr>
    <w:r>
      <w:t>[3303</w:t>
    </w:r>
    <w:r w:rsidR="00C8651A">
      <w:t>-</w:t>
    </w:r>
    <w:r w:rsidR="00C8651A">
      <w:fldChar w:fldCharType="begin"/>
    </w:r>
    <w:r w:rsidR="00C8651A">
      <w:instrText xml:space="preserve"> PAGE  \* MERGEFORMAT </w:instrText>
    </w:r>
    <w:r w:rsidR="00C8651A">
      <w:fldChar w:fldCharType="separate"/>
    </w:r>
    <w:r w:rsidR="00FE0AB0">
      <w:rPr>
        <w:noProof/>
      </w:rPr>
      <w:t>1</w:t>
    </w:r>
    <w:r w:rsidR="00C8651A">
      <w:fldChar w:fldCharType="end"/>
    </w:r>
    <w:r w:rsidR="00C8651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51A" w:rsidRPr="002A2C7B" w:rsidRDefault="00C8651A" w:rsidP="002A2C7B">
    <w:pPr>
      <w:pStyle w:val="Footer"/>
      <w:tabs>
        <w:tab w:val="clear" w:pos="4680"/>
        <w:tab w:val="clear" w:pos="9360"/>
        <w:tab w:val="center" w:pos="2995"/>
      </w:tabs>
      <w:spacing w:before="120"/>
    </w:pPr>
    <w:r>
      <w:t>[3303]</w:t>
    </w:r>
    <w:r>
      <w:tab/>
    </w:r>
    <w:r>
      <w:fldChar w:fldCharType="begin"/>
    </w:r>
    <w:r>
      <w:instrText xml:space="preserve"> PAGE  \* MERGEFORMAT </w:instrText>
    </w:r>
    <w:r>
      <w:fldChar w:fldCharType="separate"/>
    </w:r>
    <w:r w:rsidR="00FE0AB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2403" w:rsidRDefault="00232403" w:rsidP="009F0C77">
      <w:r>
        <w:separator/>
      </w:r>
    </w:p>
  </w:footnote>
  <w:footnote w:type="continuationSeparator" w:id="0">
    <w:p w:rsidR="00232403" w:rsidRDefault="002324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99ZW15"/>
    <w:docVar w:name="CoverBillType" w:val="b"/>
    <w:docVar w:name="docpath" w:val="L:\Council\bills\GGS\22699ZW15.DOCX"/>
    <w:docVar w:name="dvBillNumber" w:val="3303"/>
    <w:docVar w:name="dvBillNumberPrefix" w:val="H. "/>
    <w:docVar w:name="dvOriginalBody" w:val="House"/>
    <w:docVar w:name="dvSteno" w:val="GGS"/>
    <w:docVar w:name="NameofBody" w:val="h"/>
    <w:docVar w:name="vgroup2" w:val="Council"/>
  </w:docVars>
  <w:rsids>
    <w:rsidRoot w:val="007E0B15"/>
    <w:rsid w:val="00011869"/>
    <w:rsid w:val="00015CD6"/>
    <w:rsid w:val="00047245"/>
    <w:rsid w:val="000E1785"/>
    <w:rsid w:val="000F40FA"/>
    <w:rsid w:val="0010776B"/>
    <w:rsid w:val="0011321E"/>
    <w:rsid w:val="00133E66"/>
    <w:rsid w:val="001435A3"/>
    <w:rsid w:val="00146ED3"/>
    <w:rsid w:val="00151044"/>
    <w:rsid w:val="001D08F2"/>
    <w:rsid w:val="001D525B"/>
    <w:rsid w:val="001D7F4F"/>
    <w:rsid w:val="002321B6"/>
    <w:rsid w:val="00232403"/>
    <w:rsid w:val="00250967"/>
    <w:rsid w:val="002543C8"/>
    <w:rsid w:val="0025541D"/>
    <w:rsid w:val="00284AAE"/>
    <w:rsid w:val="002A1F55"/>
    <w:rsid w:val="002A2C7B"/>
    <w:rsid w:val="002E5912"/>
    <w:rsid w:val="00301B21"/>
    <w:rsid w:val="00325348"/>
    <w:rsid w:val="0032732C"/>
    <w:rsid w:val="00336AD0"/>
    <w:rsid w:val="0037079A"/>
    <w:rsid w:val="0037548D"/>
    <w:rsid w:val="003C4DAB"/>
    <w:rsid w:val="003D01E8"/>
    <w:rsid w:val="003E5288"/>
    <w:rsid w:val="003F6D79"/>
    <w:rsid w:val="0041760A"/>
    <w:rsid w:val="00417C01"/>
    <w:rsid w:val="004809EE"/>
    <w:rsid w:val="004A5882"/>
    <w:rsid w:val="004E7D54"/>
    <w:rsid w:val="004F6DA5"/>
    <w:rsid w:val="005273C6"/>
    <w:rsid w:val="00530A69"/>
    <w:rsid w:val="00545593"/>
    <w:rsid w:val="00565E70"/>
    <w:rsid w:val="00577C6C"/>
    <w:rsid w:val="00586AEC"/>
    <w:rsid w:val="00596D42"/>
    <w:rsid w:val="005C0B94"/>
    <w:rsid w:val="005C2FE2"/>
    <w:rsid w:val="005D11BE"/>
    <w:rsid w:val="005E2BC9"/>
    <w:rsid w:val="00605102"/>
    <w:rsid w:val="006215AA"/>
    <w:rsid w:val="00657960"/>
    <w:rsid w:val="006913C9"/>
    <w:rsid w:val="0069470D"/>
    <w:rsid w:val="006B35E3"/>
    <w:rsid w:val="0073093C"/>
    <w:rsid w:val="00734F00"/>
    <w:rsid w:val="007A70AE"/>
    <w:rsid w:val="007E0B15"/>
    <w:rsid w:val="008003EE"/>
    <w:rsid w:val="008362E8"/>
    <w:rsid w:val="008A1768"/>
    <w:rsid w:val="008F0F33"/>
    <w:rsid w:val="008F4429"/>
    <w:rsid w:val="0094021A"/>
    <w:rsid w:val="009B44AF"/>
    <w:rsid w:val="009C6A0B"/>
    <w:rsid w:val="009F0C77"/>
    <w:rsid w:val="009F4DD1"/>
    <w:rsid w:val="00A02CA3"/>
    <w:rsid w:val="00A41684"/>
    <w:rsid w:val="00A61EC2"/>
    <w:rsid w:val="00A64E80"/>
    <w:rsid w:val="00A72BCD"/>
    <w:rsid w:val="00A741D9"/>
    <w:rsid w:val="00A833AB"/>
    <w:rsid w:val="00A9741D"/>
    <w:rsid w:val="00AA557E"/>
    <w:rsid w:val="00AD4B17"/>
    <w:rsid w:val="00B412D4"/>
    <w:rsid w:val="00BE3C22"/>
    <w:rsid w:val="00C0345E"/>
    <w:rsid w:val="00C3483A"/>
    <w:rsid w:val="00C74E9D"/>
    <w:rsid w:val="00C82FD3"/>
    <w:rsid w:val="00C8651A"/>
    <w:rsid w:val="00C92819"/>
    <w:rsid w:val="00CA4556"/>
    <w:rsid w:val="00CC6B7B"/>
    <w:rsid w:val="00CD2089"/>
    <w:rsid w:val="00CE3665"/>
    <w:rsid w:val="00CE5520"/>
    <w:rsid w:val="00D73A67"/>
    <w:rsid w:val="00D970A9"/>
    <w:rsid w:val="00DF3845"/>
    <w:rsid w:val="00E41911"/>
    <w:rsid w:val="00E55F7C"/>
    <w:rsid w:val="00E92EEF"/>
    <w:rsid w:val="00EF2368"/>
    <w:rsid w:val="00F13CCE"/>
    <w:rsid w:val="00F24442"/>
    <w:rsid w:val="00F50AE3"/>
    <w:rsid w:val="00F67CF1"/>
    <w:rsid w:val="00F840F0"/>
    <w:rsid w:val="00FB0D0D"/>
    <w:rsid w:val="00FB43B4"/>
    <w:rsid w:val="00FE0AB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1E3F288E-1ED9-411C-9354-84C08994F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58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588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D4E97-00CB-4ED1-B90E-FA5F3AA5D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63DDD375.dotm</Template>
  <TotalTime>0</TotalTime>
  <Pages>10</Pages>
  <Words>1898</Words>
  <Characters>8805</Characters>
  <Application>Microsoft Office Word</Application>
  <DocSecurity>0</DocSecurity>
  <Lines>381</Lines>
  <Paragraphs>296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3303 Text of Previous Version (Feb. 3, 2015) - South Carolina Legislature Online</dc:title>
  <dc:creator>GloriaShackelford</dc:creator>
  <cp:lastModifiedBy>Artie Braswell</cp:lastModifiedBy>
  <cp:revision>2</cp:revision>
  <cp:lastPrinted>2015-01-12T20:50:00Z</cp:lastPrinted>
  <dcterms:created xsi:type="dcterms:W3CDTF">2015-02-03T21:54:00Z</dcterms:created>
  <dcterms:modified xsi:type="dcterms:W3CDTF">2015-02-03T21:54:00Z</dcterms:modified>
</cp:coreProperties>
</file>