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669" w:rsidRDefault="006F7669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6F76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B52E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3F30" w:rsidRDefault="00B32C22" w:rsidP="00792D4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Start w:id="3" w:name="_GoBack"/>
      <w:bookmarkEnd w:id="2"/>
      <w:bookmarkEnd w:id="3"/>
      <w:r>
        <w:t xml:space="preserve">TO </w:t>
      </w:r>
      <w:r w:rsidR="009F4ADF">
        <w:t>SALUTE</w:t>
      </w:r>
      <w:r w:rsidR="00DB3F30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9F4ADF">
        <w:rPr>
          <w:rFonts w:eastAsiaTheme="minorHAnsi"/>
          <w:color w:val="000000" w:themeColor="text1"/>
          <w:szCs w:val="22"/>
          <w:u w:color="000000" w:themeColor="text1"/>
        </w:rPr>
        <w:t>PICKENS</w:t>
      </w:r>
      <w:r w:rsidR="00DB3F30"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FOR ITS OUTSTANDING SEASON</w:t>
      </w:r>
      <w:r w:rsidR="00AD637E">
        <w:rPr>
          <w:rFonts w:eastAsiaTheme="minorHAnsi"/>
          <w:color w:val="000000" w:themeColor="text1"/>
          <w:szCs w:val="22"/>
          <w:u w:color="000000" w:themeColor="text1"/>
        </w:rPr>
        <w:t xml:space="preserve"> AND TO CONGRATULATE THE TEAM</w:t>
      </w:r>
      <w:r w:rsidR="00F17131" w:rsidRPr="00F1713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D637E">
        <w:rPr>
          <w:rFonts w:eastAsiaTheme="minorHAnsi"/>
          <w:color w:val="000000" w:themeColor="text1"/>
          <w:szCs w:val="22"/>
          <w:u w:color="000000" w:themeColor="text1"/>
        </w:rPr>
        <w:t xml:space="preserve">S EXCEPTIONAL PLAYERS, COACHES, AND STAFF ON </w:t>
      </w:r>
      <w:r w:rsidR="00DB3F30">
        <w:rPr>
          <w:rFonts w:eastAsiaTheme="minorHAnsi"/>
          <w:color w:val="000000" w:themeColor="text1"/>
          <w:szCs w:val="22"/>
          <w:u w:color="000000" w:themeColor="text1"/>
        </w:rPr>
        <w:t>CAPTURING THE 201</w:t>
      </w:r>
      <w:r w:rsidR="009F4ADF">
        <w:rPr>
          <w:rFonts w:eastAsiaTheme="minorHAnsi"/>
          <w:color w:val="000000" w:themeColor="text1"/>
          <w:szCs w:val="22"/>
          <w:u w:color="000000" w:themeColor="text1"/>
        </w:rPr>
        <w:t>4</w:t>
      </w:r>
      <w:r w:rsidR="00DB3F30">
        <w:rPr>
          <w:rFonts w:eastAsiaTheme="minorHAnsi"/>
          <w:color w:val="000000" w:themeColor="text1"/>
          <w:szCs w:val="22"/>
          <w:u w:color="000000" w:themeColor="text1"/>
        </w:rPr>
        <w:t xml:space="preserve">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2704" w:rsidRDefault="000B52E0" w:rsidP="009D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D2704">
        <w:t xml:space="preserve">well prepared for the challenge, the </w:t>
      </w:r>
      <w:r w:rsidR="00F93B54">
        <w:t>Pickens</w:t>
      </w:r>
      <w:r w:rsidR="009D2704">
        <w:t xml:space="preserve"> High School volleyball team powered its way to the 201</w:t>
      </w:r>
      <w:r w:rsidR="00F93B54">
        <w:t>4</w:t>
      </w:r>
      <w:r w:rsidR="009D2704">
        <w:t xml:space="preserve"> </w:t>
      </w:r>
      <w:r w:rsidR="009D2704">
        <w:rPr>
          <w:rFonts w:eastAsiaTheme="minorHAnsi"/>
          <w:color w:val="000000" w:themeColor="text1"/>
          <w:szCs w:val="22"/>
          <w:u w:color="000000" w:themeColor="text1"/>
        </w:rPr>
        <w:t>Class</w:t>
      </w:r>
      <w:r w:rsidR="00F93B54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9D2704">
        <w:rPr>
          <w:rFonts w:eastAsiaTheme="minorHAnsi"/>
          <w:color w:val="000000" w:themeColor="text1"/>
          <w:szCs w:val="22"/>
          <w:u w:color="000000" w:themeColor="text1"/>
        </w:rPr>
        <w:t xml:space="preserve">AAA State Championship title, </w:t>
      </w:r>
      <w:r w:rsidR="009D2704">
        <w:t xml:space="preserve">defeating </w:t>
      </w:r>
      <w:r w:rsidR="00F93B54">
        <w:t>Hilton Head</w:t>
      </w:r>
      <w:r w:rsidR="009D2704">
        <w:t xml:space="preserve"> </w:t>
      </w:r>
      <w:r w:rsidR="00532245">
        <w:t>3</w:t>
      </w:r>
      <w:r w:rsidR="00F17131">
        <w:noBreakHyphen/>
      </w:r>
      <w:r w:rsidR="00532245">
        <w:t xml:space="preserve">1 </w:t>
      </w:r>
      <w:r w:rsidR="009D2704">
        <w:t xml:space="preserve">on November </w:t>
      </w:r>
      <w:r w:rsidR="00F93B54">
        <w:t>8</w:t>
      </w:r>
      <w:r w:rsidR="009D2704">
        <w:t>, 201</w:t>
      </w:r>
      <w:r w:rsidR="00F93B54">
        <w:t>4</w:t>
      </w:r>
      <w:r w:rsidR="009D2704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D2704" w:rsidRDefault="009D2704" w:rsidP="009D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239A0" w:rsidRDefault="009239A0" w:rsidP="00923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j</w:t>
      </w:r>
      <w:r w:rsidRPr="00327D1B">
        <w:rPr>
          <w:color w:val="000000" w:themeColor="text1"/>
          <w:u w:color="000000" w:themeColor="text1"/>
        </w:rPr>
        <w:t xml:space="preserve">ust days after </w:t>
      </w:r>
      <w:r>
        <w:rPr>
          <w:color w:val="000000" w:themeColor="text1"/>
          <w:u w:color="000000" w:themeColor="text1"/>
        </w:rPr>
        <w:t xml:space="preserve">grabbing the </w:t>
      </w:r>
      <w:r w:rsidRPr="00327D1B">
        <w:rPr>
          <w:color w:val="000000" w:themeColor="text1"/>
          <w:u w:color="000000" w:themeColor="text1"/>
        </w:rPr>
        <w:t>Class AAA Upper State c</w:t>
      </w:r>
      <w:r w:rsidR="00D43833">
        <w:rPr>
          <w:color w:val="000000" w:themeColor="text1"/>
          <w:u w:color="000000" w:themeColor="text1"/>
        </w:rPr>
        <w:t>rown</w:t>
      </w:r>
      <w:r w:rsidRPr="00327D1B">
        <w:rPr>
          <w:color w:val="000000" w:themeColor="text1"/>
          <w:u w:color="000000" w:themeColor="text1"/>
        </w:rPr>
        <w:t xml:space="preserve">, the Pickens Lady Blue Flame </w:t>
      </w:r>
      <w:r>
        <w:rPr>
          <w:color w:val="000000" w:themeColor="text1"/>
          <w:u w:color="000000" w:themeColor="text1"/>
        </w:rPr>
        <w:t>wrapped up this back</w:t>
      </w:r>
      <w:r w:rsidR="00F1713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to</w:t>
      </w:r>
      <w:r w:rsidR="00F1713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back state</w:t>
      </w:r>
      <w:r w:rsidR="00F1713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title win and </w:t>
      </w:r>
      <w:r>
        <w:rPr>
          <w:rFonts w:eastAsiaTheme="minorHAnsi"/>
          <w:color w:val="000000" w:themeColor="text1"/>
          <w:szCs w:val="22"/>
          <w:u w:color="000000" w:themeColor="text1"/>
        </w:rPr>
        <w:t>the school</w:t>
      </w:r>
      <w:r w:rsidR="00F17131" w:rsidRPr="00F17131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>s fifteenth state title in volleyball;</w:t>
      </w:r>
      <w:r>
        <w:rPr>
          <w:color w:val="000000" w:themeColor="text1"/>
          <w:u w:color="000000" w:themeColor="text1"/>
        </w:rPr>
        <w:t xml:space="preserve"> and</w:t>
      </w:r>
    </w:p>
    <w:p w:rsidR="009239A0" w:rsidRPr="00327D1B" w:rsidRDefault="009239A0" w:rsidP="00923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239A0" w:rsidRDefault="009239A0" w:rsidP="009239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allowing </w:t>
      </w:r>
      <w:r w:rsidRPr="00327D1B">
        <w:rPr>
          <w:color w:val="000000" w:themeColor="text1"/>
          <w:u w:color="000000" w:themeColor="text1"/>
        </w:rPr>
        <w:t xml:space="preserve">Hilton Head </w:t>
      </w:r>
      <w:r>
        <w:rPr>
          <w:color w:val="000000" w:themeColor="text1"/>
          <w:u w:color="000000" w:themeColor="text1"/>
        </w:rPr>
        <w:t>to build an early lead, t</w:t>
      </w:r>
      <w:r w:rsidRPr="00327D1B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 xml:space="preserve">Lady </w:t>
      </w:r>
      <w:r w:rsidRPr="00327D1B">
        <w:rPr>
          <w:color w:val="000000" w:themeColor="text1"/>
          <w:u w:color="000000" w:themeColor="text1"/>
        </w:rPr>
        <w:t xml:space="preserve">Blue Flame bounced back to </w:t>
      </w:r>
      <w:r>
        <w:rPr>
          <w:color w:val="000000" w:themeColor="text1"/>
          <w:u w:color="000000" w:themeColor="text1"/>
        </w:rPr>
        <w:t>take control in</w:t>
      </w:r>
      <w:r w:rsidRPr="00327D1B">
        <w:rPr>
          <w:color w:val="000000" w:themeColor="text1"/>
          <w:u w:color="000000" w:themeColor="text1"/>
        </w:rPr>
        <w:t xml:space="preserve"> games three and four</w:t>
      </w:r>
      <w:r w:rsidR="00385C92">
        <w:rPr>
          <w:color w:val="000000" w:themeColor="text1"/>
          <w:u w:color="000000" w:themeColor="text1"/>
        </w:rPr>
        <w:t xml:space="preserve">, </w:t>
      </w:r>
      <w:r w:rsidRPr="00327D1B">
        <w:rPr>
          <w:color w:val="000000" w:themeColor="text1"/>
          <w:u w:color="000000" w:themeColor="text1"/>
        </w:rPr>
        <w:t>winning 25</w:t>
      </w:r>
      <w:r w:rsidR="00F17131">
        <w:rPr>
          <w:color w:val="000000" w:themeColor="text1"/>
          <w:u w:color="000000" w:themeColor="text1"/>
        </w:rPr>
        <w:noBreakHyphen/>
      </w:r>
      <w:r w:rsidRPr="00327D1B">
        <w:rPr>
          <w:color w:val="000000" w:themeColor="text1"/>
          <w:u w:color="000000" w:themeColor="text1"/>
        </w:rPr>
        <w:t>18 and 25</w:t>
      </w:r>
      <w:r w:rsidR="00F17131">
        <w:rPr>
          <w:color w:val="000000" w:themeColor="text1"/>
          <w:u w:color="000000" w:themeColor="text1"/>
        </w:rPr>
        <w:noBreakHyphen/>
      </w:r>
      <w:r w:rsidRPr="00327D1B">
        <w:rPr>
          <w:color w:val="000000" w:themeColor="text1"/>
          <w:u w:color="000000" w:themeColor="text1"/>
        </w:rPr>
        <w:t>16</w:t>
      </w:r>
      <w:r>
        <w:rPr>
          <w:color w:val="000000" w:themeColor="text1"/>
          <w:u w:color="000000" w:themeColor="text1"/>
        </w:rPr>
        <w:t xml:space="preserve">. This </w:t>
      </w:r>
      <w:r w:rsidR="00995075">
        <w:rPr>
          <w:color w:val="000000" w:themeColor="text1"/>
          <w:u w:color="000000" w:themeColor="text1"/>
        </w:rPr>
        <w:t>te</w:t>
      </w:r>
      <w:r>
        <w:rPr>
          <w:color w:val="000000" w:themeColor="text1"/>
          <w:u w:color="000000" w:themeColor="text1"/>
        </w:rPr>
        <w:t xml:space="preserve">am effort </w:t>
      </w:r>
      <w:r w:rsidRPr="00327D1B">
        <w:rPr>
          <w:color w:val="000000" w:themeColor="text1"/>
          <w:u w:color="000000" w:themeColor="text1"/>
        </w:rPr>
        <w:t>earn</w:t>
      </w:r>
      <w:r>
        <w:rPr>
          <w:color w:val="000000" w:themeColor="text1"/>
          <w:u w:color="000000" w:themeColor="text1"/>
        </w:rPr>
        <w:t>ed</w:t>
      </w:r>
      <w:r w:rsidRPr="00327D1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327D1B">
        <w:rPr>
          <w:color w:val="000000" w:themeColor="text1"/>
          <w:u w:color="000000" w:themeColor="text1"/>
        </w:rPr>
        <w:t xml:space="preserve">oach Jennifer Gravely her sixth </w:t>
      </w:r>
      <w:r w:rsidR="004E0C20">
        <w:rPr>
          <w:color w:val="000000" w:themeColor="text1"/>
          <w:u w:color="000000" w:themeColor="text1"/>
        </w:rPr>
        <w:t>s</w:t>
      </w:r>
      <w:r w:rsidRPr="00327D1B">
        <w:rPr>
          <w:color w:val="000000" w:themeColor="text1"/>
          <w:u w:color="000000" w:themeColor="text1"/>
        </w:rPr>
        <w:t>tate crown in eight trips to Columbia</w:t>
      </w:r>
      <w:r>
        <w:rPr>
          <w:color w:val="000000" w:themeColor="text1"/>
          <w:u w:color="000000" w:themeColor="text1"/>
        </w:rPr>
        <w:t>; and</w:t>
      </w:r>
    </w:p>
    <w:p w:rsidR="00532245" w:rsidRDefault="00532245" w:rsidP="009D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D2704" w:rsidRDefault="009D2704" w:rsidP="009D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Coach </w:t>
      </w:r>
      <w:r w:rsidR="0015513B">
        <w:rPr>
          <w:rFonts w:eastAsiaTheme="minorHAnsi"/>
          <w:color w:val="000000" w:themeColor="text1"/>
          <w:szCs w:val="22"/>
          <w:u w:color="000000" w:themeColor="text1"/>
        </w:rPr>
        <w:t>Gravely</w:t>
      </w:r>
      <w:r>
        <w:rPr>
          <w:rFonts w:eastAsiaTheme="minorHAnsi"/>
          <w:color w:val="000000" w:themeColor="text1"/>
          <w:szCs w:val="22"/>
          <w:u w:color="000000" w:themeColor="text1"/>
        </w:rPr>
        <w:t>, with grueling practices, hard work, and determination, built her volleyball program into a championship team and plans to keep it that way; and</w:t>
      </w:r>
    </w:p>
    <w:p w:rsidR="009D2704" w:rsidRDefault="009D2704" w:rsidP="009D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D2704" w:rsidRDefault="009D2704" w:rsidP="009D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EF600D">
        <w:rPr>
          <w:rFonts w:eastAsiaTheme="minorHAnsi"/>
          <w:color w:val="000000" w:themeColor="text1"/>
          <w:szCs w:val="22"/>
          <w:u w:color="000000" w:themeColor="text1"/>
        </w:rPr>
        <w:t>Pickens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has brought great pride and recognition to its school and community, and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pleased to have this opportunity to recognize such a wonderful group of young women. Now, therefore,</w:t>
      </w:r>
    </w:p>
    <w:p w:rsidR="009D2704" w:rsidRDefault="009D2704" w:rsidP="009D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D2704" w:rsidRDefault="009D2704" w:rsidP="009D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D2704" w:rsidRDefault="009D2704" w:rsidP="009D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27AF3" w:rsidRDefault="009D2704" w:rsidP="00B27A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B27AF3">
        <w:t>salute</w:t>
      </w:r>
      <w:r w:rsidR="00B27AF3">
        <w:rPr>
          <w:rFonts w:eastAsiaTheme="minorHAnsi"/>
          <w:color w:val="000000" w:themeColor="text1"/>
          <w:szCs w:val="22"/>
          <w:u w:color="000000" w:themeColor="text1"/>
        </w:rPr>
        <w:t xml:space="preserve"> the Pickens High School volleyball team for its outstanding season and congratulate the team</w:t>
      </w:r>
      <w:r w:rsidR="00F17131" w:rsidRPr="00F17131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B27AF3"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 on capturing the 2014 Class AAA State Championship title.</w:t>
      </w:r>
    </w:p>
    <w:p w:rsidR="009D2704" w:rsidRDefault="009D2704" w:rsidP="009D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D2704" w:rsidRDefault="009D2704" w:rsidP="009D27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C47857">
        <w:rPr>
          <w:rFonts w:eastAsiaTheme="minorHAnsi"/>
          <w:color w:val="000000" w:themeColor="text1"/>
          <w:szCs w:val="22"/>
          <w:u w:color="000000" w:themeColor="text1"/>
        </w:rPr>
        <w:t>Marion Lawson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Coach </w:t>
      </w:r>
      <w:r w:rsidR="00B27AF3">
        <w:rPr>
          <w:rFonts w:eastAsiaTheme="minorHAnsi"/>
          <w:color w:val="000000" w:themeColor="text1"/>
          <w:szCs w:val="22"/>
          <w:u w:color="000000" w:themeColor="text1"/>
        </w:rPr>
        <w:t>Jennifer Gravely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of </w:t>
      </w:r>
      <w:r w:rsidR="00B27AF3">
        <w:rPr>
          <w:rFonts w:eastAsiaTheme="minorHAnsi"/>
          <w:color w:val="000000" w:themeColor="text1"/>
          <w:szCs w:val="22"/>
          <w:u w:color="000000" w:themeColor="text1"/>
        </w:rPr>
        <w:t>Pickens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27AF3">
        <w:rPr>
          <w:rFonts w:eastAsiaTheme="minorHAnsi"/>
          <w:color w:val="000000" w:themeColor="text1"/>
          <w:szCs w:val="22"/>
          <w:u w:color="000000" w:themeColor="text1"/>
        </w:rPr>
        <w:t>H</w:t>
      </w:r>
      <w:r>
        <w:rPr>
          <w:rFonts w:eastAsiaTheme="minorHAnsi"/>
          <w:color w:val="000000" w:themeColor="text1"/>
          <w:szCs w:val="22"/>
          <w:u w:color="000000" w:themeColor="text1"/>
        </w:rPr>
        <w:t>igh School.</w:t>
      </w:r>
    </w:p>
    <w:p w:rsidR="00913C67" w:rsidRDefault="00F1713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F7669" w:rsidRDefault="006F7669" w:rsidP="006F7669">
      <w:pPr>
        <w:suppressAutoHyphens/>
      </w:pPr>
    </w:p>
    <w:sectPr w:rsidR="006F7669" w:rsidSect="006F76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6485" w:rsidRDefault="00586485" w:rsidP="009F0C77">
      <w:r>
        <w:separator/>
      </w:r>
    </w:p>
  </w:endnote>
  <w:endnote w:type="continuationSeparator" w:id="0">
    <w:p w:rsidR="00586485" w:rsidRDefault="0058648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ED785D7-3BCE-45ED-BA1D-C031EF34A7B5}"/>
    <w:embedBold r:id="rId2" w:fontKey="{77317C0B-B55A-4A3A-B9B6-94998F9F08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B1E479E-170A-4FA6-8BB8-7B58CF5A73C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0870E75-E4F7-41A8-A5CA-19867BA287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9A27413-14B0-4071-BD95-DEBCC4E4D84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3C67" w:rsidRPr="006F7669" w:rsidRDefault="006F7669" w:rsidP="006F76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2D4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6485" w:rsidRDefault="00586485" w:rsidP="009F0C77">
      <w:r>
        <w:separator/>
      </w:r>
    </w:p>
  </w:footnote>
  <w:footnote w:type="continuationSeparator" w:id="0">
    <w:p w:rsidR="00586485" w:rsidRDefault="0058648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0CM15"/>
    <w:docVar w:name="CoverBillType" w:val="r"/>
    <w:docVar w:name="docpath" w:val="L:\Council\bills\RM\1060CM15.DOCX"/>
    <w:docVar w:name="dvBillNumber" w:val="336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B52E0"/>
    <w:rsid w:val="00011869"/>
    <w:rsid w:val="00015CD6"/>
    <w:rsid w:val="000B00B5"/>
    <w:rsid w:val="000B52E0"/>
    <w:rsid w:val="000E1785"/>
    <w:rsid w:val="000F40FA"/>
    <w:rsid w:val="0010776B"/>
    <w:rsid w:val="00133E66"/>
    <w:rsid w:val="001435A3"/>
    <w:rsid w:val="00146ED3"/>
    <w:rsid w:val="00151044"/>
    <w:rsid w:val="0015513B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5C92"/>
    <w:rsid w:val="003C4DAB"/>
    <w:rsid w:val="003D01E8"/>
    <w:rsid w:val="003E5288"/>
    <w:rsid w:val="003F6D79"/>
    <w:rsid w:val="0041760A"/>
    <w:rsid w:val="00417C01"/>
    <w:rsid w:val="0047090B"/>
    <w:rsid w:val="004809EE"/>
    <w:rsid w:val="004E0C20"/>
    <w:rsid w:val="004E7D54"/>
    <w:rsid w:val="005273C6"/>
    <w:rsid w:val="00530A69"/>
    <w:rsid w:val="00532245"/>
    <w:rsid w:val="005447DC"/>
    <w:rsid w:val="00545593"/>
    <w:rsid w:val="00551DC8"/>
    <w:rsid w:val="00577C6C"/>
    <w:rsid w:val="00586485"/>
    <w:rsid w:val="005C2FE2"/>
    <w:rsid w:val="005E2BC9"/>
    <w:rsid w:val="00605102"/>
    <w:rsid w:val="006215AA"/>
    <w:rsid w:val="006913C9"/>
    <w:rsid w:val="0069470D"/>
    <w:rsid w:val="006F7669"/>
    <w:rsid w:val="00734F00"/>
    <w:rsid w:val="00792D46"/>
    <w:rsid w:val="007A70AE"/>
    <w:rsid w:val="008362E8"/>
    <w:rsid w:val="008A1768"/>
    <w:rsid w:val="008F0F33"/>
    <w:rsid w:val="008F4429"/>
    <w:rsid w:val="00913C67"/>
    <w:rsid w:val="009239A0"/>
    <w:rsid w:val="0094021A"/>
    <w:rsid w:val="00943B93"/>
    <w:rsid w:val="00995075"/>
    <w:rsid w:val="009B44AF"/>
    <w:rsid w:val="009C6A0B"/>
    <w:rsid w:val="009D2704"/>
    <w:rsid w:val="009F0C77"/>
    <w:rsid w:val="009F4ADF"/>
    <w:rsid w:val="009F4DD1"/>
    <w:rsid w:val="00A41684"/>
    <w:rsid w:val="00A64E80"/>
    <w:rsid w:val="00A72BCD"/>
    <w:rsid w:val="00A741D9"/>
    <w:rsid w:val="00A833AB"/>
    <w:rsid w:val="00A9741D"/>
    <w:rsid w:val="00AC7BDC"/>
    <w:rsid w:val="00AD4B17"/>
    <w:rsid w:val="00AD637E"/>
    <w:rsid w:val="00B27AF3"/>
    <w:rsid w:val="00B32C22"/>
    <w:rsid w:val="00B412D4"/>
    <w:rsid w:val="00BE3C22"/>
    <w:rsid w:val="00C0345E"/>
    <w:rsid w:val="00C3483A"/>
    <w:rsid w:val="00C47857"/>
    <w:rsid w:val="00C74E9D"/>
    <w:rsid w:val="00C82FD3"/>
    <w:rsid w:val="00C92819"/>
    <w:rsid w:val="00CC6B7B"/>
    <w:rsid w:val="00CD2089"/>
    <w:rsid w:val="00D27572"/>
    <w:rsid w:val="00D43833"/>
    <w:rsid w:val="00D73A67"/>
    <w:rsid w:val="00D970A9"/>
    <w:rsid w:val="00DB3F30"/>
    <w:rsid w:val="00DF3845"/>
    <w:rsid w:val="00E41911"/>
    <w:rsid w:val="00E92EEF"/>
    <w:rsid w:val="00E9774B"/>
    <w:rsid w:val="00EF2368"/>
    <w:rsid w:val="00EF600D"/>
    <w:rsid w:val="00F17131"/>
    <w:rsid w:val="00F233DC"/>
    <w:rsid w:val="00F24442"/>
    <w:rsid w:val="00F50AE3"/>
    <w:rsid w:val="00F67CF1"/>
    <w:rsid w:val="00F840F0"/>
    <w:rsid w:val="00F93B54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31BE78-195D-4088-AAAD-1813BCCD2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C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C92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8001E-5390-4899-8737-93E0A9F888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470C884C.dotm</Template>
  <TotalTime>0</TotalTime>
  <Pages>2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3366 Text of Previous Version (Jan. 21, 2015) - South Carolina Legislature Online</dc:title>
  <dc:creator>McDowell</dc:creator>
  <cp:lastModifiedBy>N Cumfer</cp:lastModifiedBy>
  <cp:revision>3</cp:revision>
  <cp:lastPrinted>2015-01-20T16:23:00Z</cp:lastPrinted>
  <dcterms:created xsi:type="dcterms:W3CDTF">2015-01-21T20:00:00Z</dcterms:created>
  <dcterms:modified xsi:type="dcterms:W3CDTF">2015-02-09T18:54:00Z</dcterms:modified>
</cp:coreProperties>
</file>