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2706" w:rsidRDefault="007D27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D2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5C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94C" w:rsidRPr="00522CE0"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CHAPTER 77 TO TITLE 39 SO AS TO PROVIDE THAT IT IS UNLAWFUL TO SELL OR INSTALL AN UNMOUNTED, UNSAFE USED TIRE ONTO A PASSENGER CAR OR LIGHT TRUCK, TO DEFINE “UNSAFE” FOR THE PURPOSES OF THE CHAPTER, TO REQUIRE THE DEPARTMENT OF HEALTH AND ENVIRONMENTAL CONTROL TO CONDUCT INSPECTIONS, TO </w:t>
      </w:r>
      <w:r w:rsidR="006A2BA4">
        <w:t xml:space="preserve">PROVIDE A </w:t>
      </w:r>
      <w:r w:rsidR="00D8097D">
        <w:t xml:space="preserve">CIVIL </w:t>
      </w:r>
      <w:r w:rsidR="006A2BA4">
        <w:t>FINE FOR EACH</w:t>
      </w:r>
      <w:r>
        <w:t xml:space="preserve"> VIOLATION, TO PROVIDE THAT THIS CHAPTER DOES NOT LIMIT A BUSINESS OR INDIVIDUAL</w:t>
      </w:r>
      <w:r w:rsidR="006A2BA4" w:rsidRPr="006A2BA4">
        <w:t>’</w:t>
      </w:r>
      <w:r>
        <w:t>S LIABILITY UNDER THE STATE</w:t>
      </w:r>
      <w:r w:rsidR="006A2BA4" w:rsidRPr="006A2BA4">
        <w:t>’</w:t>
      </w:r>
      <w:r>
        <w:t>S PRODUCTS LIABILITY LAWS</w:t>
      </w:r>
      <w:r w:rsidR="006A2BA4">
        <w:t>,</w:t>
      </w:r>
      <w:r>
        <w:t xml:space="preserve"> AND TO EXEMPT A BUSINESS OR PERSON WHO IS SELLING TIRES FOR RETREADING.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5CCF" w:rsidRDefault="00605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5CCF" w:rsidRDefault="00605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94C" w:rsidRDefault="00605CCF"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0594C">
        <w:t>Title 39 of the 1976 Code is amended by adding:</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94C" w:rsidRDefault="001A58B8"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w:t>
      </w:r>
      <w:r w:rsidR="00F0594C">
        <w:t xml:space="preserve"> 77</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Sale of Unsafe Used Tires</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6A2BA4">
        <w:noBreakHyphen/>
      </w:r>
      <w:r>
        <w:t>77</w:t>
      </w:r>
      <w:r w:rsidR="006A2BA4">
        <w:noBreakHyphen/>
      </w:r>
      <w:r>
        <w:t>10.</w:t>
      </w:r>
      <w:r>
        <w:tab/>
        <w:t>It is unlawful for a business to sell or install an</w:t>
      </w:r>
      <w:r w:rsidR="00B71B93">
        <w:t xml:space="preserve"> unmounted,</w:t>
      </w:r>
      <w:r>
        <w:t xml:space="preserve"> unsafe used tire onto a passenger car or light truck.</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6A2BA4">
        <w:noBreakHyphen/>
      </w:r>
      <w:r>
        <w:t>77</w:t>
      </w:r>
      <w:r w:rsidR="006A2BA4">
        <w:noBreakHyphen/>
      </w:r>
      <w:r>
        <w:t>20.</w:t>
      </w:r>
      <w:r>
        <w:tab/>
        <w:t xml:space="preserve">For the purposes of this chapter, </w:t>
      </w:r>
      <w:r w:rsidR="006A2BA4" w:rsidRPr="006A2BA4">
        <w:t>‘</w:t>
      </w:r>
      <w:r w:rsidR="006A2BA4">
        <w:t>unsafe</w:t>
      </w:r>
      <w:r w:rsidR="006A2BA4" w:rsidRPr="006A2BA4">
        <w:t>’</w:t>
      </w:r>
      <w:r w:rsidR="006A2BA4">
        <w:t xml:space="preserve"> means,</w:t>
      </w:r>
      <w:r>
        <w:t xml:space="preserve"> upon an inspection of the exterior or inner lining of </w:t>
      </w:r>
      <w:r w:rsidR="006A2BA4">
        <w:t>a</w:t>
      </w:r>
      <w:r>
        <w:t xml:space="preserve"> tire</w:t>
      </w:r>
      <w:r w:rsidR="006A2BA4">
        <w:t>,</w:t>
      </w:r>
      <w:r>
        <w:t xml:space="preserve"> that the tire</w:t>
      </w:r>
      <w:r w:rsidR="006A2BA4">
        <w:t xml:space="preserve"> reveals</w:t>
      </w:r>
      <w:r>
        <w:t>:</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tread depth is worn to two thirty</w:t>
      </w:r>
      <w:r w:rsidR="006A2BA4">
        <w:noBreakHyphen/>
      </w:r>
      <w:r>
        <w:t>seconds of an inch or less on any area of the tire;</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damage exposing the reinforcing plies of the tire, including cuts, cracks, bulges, punctures, scrapes, or other wear;</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6A2BA4">
        <w:t>a</w:t>
      </w:r>
      <w:r>
        <w:t xml:space="preserve">n improper repair </w:t>
      </w:r>
      <w:r w:rsidR="006A2BA4">
        <w:t xml:space="preserve">that </w:t>
      </w:r>
      <w:r>
        <w:t xml:space="preserve">includes any repair to the tire in the tread shoulder or belt edge area, a puncture that has </w:t>
      </w:r>
      <w:r w:rsidR="006A2BA4">
        <w:t xml:space="preserve">not </w:t>
      </w:r>
      <w:r>
        <w:t>been both sealed with a patch on the inside and repaired with a cured rubber stem plugging that runs to the outside, a repair to the sidewall or bead area of the tire, or a puncture repair of damage that is larger than one quarter of an inch in size;</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evidence of prior use of a temporary tire sealant without evidence of a subsequent properly performed repair;</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 defaced or removed United States Department of Transportation tire identification number located on the sidewall of the tire;</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a recalled tire whose sale is prohibited by federal law;</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inner liner or bead damage; or</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indication of internal separation, such as bulges or local areas of irregular tread wear indicating possible tread or belt separation.</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39</w:t>
      </w:r>
      <w:r w:rsidR="006A2BA4">
        <w:noBreakHyphen/>
      </w:r>
      <w:r>
        <w:t>77</w:t>
      </w:r>
      <w:r w:rsidR="006A2BA4">
        <w:noBreakHyphen/>
      </w:r>
      <w:r>
        <w:t>30.</w:t>
      </w:r>
      <w:r>
        <w:tab/>
        <w:t>(A)</w:t>
      </w:r>
      <w:r>
        <w:tab/>
        <w:t xml:space="preserve">The Department of Health and Environmental Control </w:t>
      </w:r>
      <w:r w:rsidR="006A2BA4">
        <w:t>shall</w:t>
      </w:r>
      <w:r>
        <w:t xml:space="preserve"> conduct periodic inspections of businesses who sell used tires to ensure compliance with this chapter. The department shall </w:t>
      </w:r>
      <w:r w:rsidR="00D8097D">
        <w:t xml:space="preserve">impose a civil fine of </w:t>
      </w:r>
      <w:r>
        <w:t>five hundred dollars</w:t>
      </w:r>
      <w:r w:rsidR="00B71B93">
        <w:t xml:space="preserve"> or less</w:t>
      </w:r>
      <w:r>
        <w:t xml:space="preserve"> for each violation.</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department </w:t>
      </w:r>
      <w:r w:rsidR="006A2BA4">
        <w:t>shall</w:t>
      </w:r>
      <w:r>
        <w:t xml:space="preserve"> establish a toll</w:t>
      </w:r>
      <w:r w:rsidR="006A2BA4">
        <w:noBreakHyphen/>
      </w:r>
      <w:r>
        <w:t>free telephone service and a link on the its website to receive, record, collect, and report allegations of violations of this chapter.</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6A2BA4">
        <w:noBreakHyphen/>
      </w:r>
      <w:r>
        <w:t>77</w:t>
      </w:r>
      <w:r w:rsidR="006A2BA4">
        <w:noBreakHyphen/>
      </w:r>
      <w:r>
        <w:t>40.</w:t>
      </w:r>
      <w:r>
        <w:tab/>
        <w:t>The provisions of this chapter do not apply to a business selling used tires for retreading.</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6A2BA4">
        <w:noBreakHyphen/>
      </w:r>
      <w:r>
        <w:t>77</w:t>
      </w:r>
      <w:r w:rsidR="006A2BA4">
        <w:noBreakHyphen/>
      </w:r>
      <w:r>
        <w:t>50.</w:t>
      </w:r>
      <w:r>
        <w:tab/>
        <w:t xml:space="preserve">The provisions contained in this chapter do not limit the liability </w:t>
      </w:r>
      <w:r w:rsidR="001A58B8">
        <w:t xml:space="preserve">pursuant to </w:t>
      </w:r>
      <w:r>
        <w:t>Chapter 73, Title 15 for business</w:t>
      </w:r>
      <w:r w:rsidR="001A58B8">
        <w:t xml:space="preserve">es </w:t>
      </w:r>
      <w:r w:rsidR="00DE676E">
        <w:t xml:space="preserve">that </w:t>
      </w:r>
      <w:r>
        <w:t>sell used tires in violation of this chapter.”</w:t>
      </w:r>
    </w:p>
    <w:p w:rsidR="00F0594C"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CCF"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76608" w:rsidRDefault="006A2B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2706" w:rsidRDefault="007D2706" w:rsidP="007D2706">
      <w:pPr>
        <w:suppressAutoHyphens/>
      </w:pPr>
    </w:p>
    <w:sectPr w:rsidR="007D2706" w:rsidSect="007D27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94C" w:rsidRDefault="00F0594C" w:rsidP="009F0C77">
      <w:r>
        <w:separator/>
      </w:r>
    </w:p>
  </w:endnote>
  <w:endnote w:type="continuationSeparator" w:id="0">
    <w:p w:rsidR="00F0594C" w:rsidRDefault="00F059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FD0DF5-581B-4B90-87E7-F553FA0B0720}"/>
    <w:embedBold r:id="rId2" w:fontKey="{A8EDC04B-85DA-435B-B00E-25733630356B}"/>
  </w:font>
  <w:font w:name="Calibri">
    <w:panose1 w:val="020F0502020204030204"/>
    <w:charset w:val="00"/>
    <w:family w:val="swiss"/>
    <w:pitch w:val="variable"/>
    <w:sig w:usb0="E10002FF" w:usb1="4000ACFF" w:usb2="00000009" w:usb3="00000000" w:csb0="0000019F" w:csb1="00000000"/>
    <w:embedRegular r:id="rId3" w:fontKey="{12099375-1CE4-442B-BBBA-DC8D7B731477}"/>
  </w:font>
  <w:font w:name="Segoe UI">
    <w:panose1 w:val="020B0502040204020203"/>
    <w:charset w:val="00"/>
    <w:family w:val="swiss"/>
    <w:pitch w:val="variable"/>
    <w:sig w:usb0="E10022FF" w:usb1="C000E47F" w:usb2="00000029" w:usb3="00000000" w:csb0="000001DF" w:csb1="00000000"/>
    <w:embedRegular r:id="rId4" w:fontKey="{33361F8B-502D-4AEF-B102-D254739255BE}"/>
  </w:font>
  <w:font w:name="Cambria">
    <w:panose1 w:val="02040503050406030204"/>
    <w:charset w:val="00"/>
    <w:family w:val="roman"/>
    <w:pitch w:val="variable"/>
    <w:sig w:usb0="E00002FF" w:usb1="400004FF" w:usb2="00000000" w:usb3="00000000" w:csb0="0000019F" w:csb1="00000000"/>
    <w:embedRegular r:id="rId5" w:fontKey="{923B2202-445E-4DF3-8E6D-E4359A657E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608" w:rsidRPr="007D2706" w:rsidRDefault="007D2706" w:rsidP="007D2706">
    <w:pPr>
      <w:pStyle w:val="Footer"/>
      <w:tabs>
        <w:tab w:val="clear" w:pos="4680"/>
        <w:tab w:val="clear" w:pos="9360"/>
        <w:tab w:val="center" w:pos="2995"/>
      </w:tabs>
      <w:spacing w:before="120"/>
    </w:pPr>
    <w:r>
      <w:t>[3430]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94C" w:rsidRDefault="00F0594C" w:rsidP="009F0C77">
      <w:r>
        <w:separator/>
      </w:r>
    </w:p>
  </w:footnote>
  <w:footnote w:type="continuationSeparator" w:id="0">
    <w:p w:rsidR="00F0594C" w:rsidRDefault="00F059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7SA15"/>
    <w:docVar w:name="CoverBillType" w:val="b"/>
    <w:docVar w:name="docpath" w:val="L:\Council\bills\DKA\3057SA15.DOCX"/>
    <w:docVar w:name="dvBillNumber" w:val="3430"/>
    <w:docVar w:name="dvBillNumberPrefix" w:val="H. "/>
    <w:docVar w:name="dvOriginalBody" w:val="House"/>
    <w:docVar w:name="dvSteno" w:val="DKA"/>
    <w:docVar w:name="NameofBody" w:val="h"/>
    <w:docVar w:name="vgroup2" w:val="Council"/>
  </w:docVars>
  <w:rsids>
    <w:rsidRoot w:val="00605CCF"/>
    <w:rsid w:val="00011869"/>
    <w:rsid w:val="00015CD6"/>
    <w:rsid w:val="000E1785"/>
    <w:rsid w:val="000F40FA"/>
    <w:rsid w:val="0010776B"/>
    <w:rsid w:val="00133E66"/>
    <w:rsid w:val="001435A3"/>
    <w:rsid w:val="00146ED3"/>
    <w:rsid w:val="00151044"/>
    <w:rsid w:val="001A58B8"/>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D73BC"/>
    <w:rsid w:val="003E5288"/>
    <w:rsid w:val="003F6D79"/>
    <w:rsid w:val="0041760A"/>
    <w:rsid w:val="00417C01"/>
    <w:rsid w:val="004809EE"/>
    <w:rsid w:val="004E7D54"/>
    <w:rsid w:val="004F18BC"/>
    <w:rsid w:val="005273C6"/>
    <w:rsid w:val="00530A69"/>
    <w:rsid w:val="00545593"/>
    <w:rsid w:val="00577C6C"/>
    <w:rsid w:val="00582F6C"/>
    <w:rsid w:val="005C2FE2"/>
    <w:rsid w:val="005E2BC9"/>
    <w:rsid w:val="00605102"/>
    <w:rsid w:val="00605CCF"/>
    <w:rsid w:val="006215AA"/>
    <w:rsid w:val="006913C9"/>
    <w:rsid w:val="0069470D"/>
    <w:rsid w:val="006A2BA4"/>
    <w:rsid w:val="006A7194"/>
    <w:rsid w:val="00734F00"/>
    <w:rsid w:val="007A70AE"/>
    <w:rsid w:val="007D072A"/>
    <w:rsid w:val="007D2706"/>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71B93"/>
    <w:rsid w:val="00B76608"/>
    <w:rsid w:val="00BE3C22"/>
    <w:rsid w:val="00C0345E"/>
    <w:rsid w:val="00C3483A"/>
    <w:rsid w:val="00C35F4B"/>
    <w:rsid w:val="00C74E9D"/>
    <w:rsid w:val="00C82FD3"/>
    <w:rsid w:val="00C92819"/>
    <w:rsid w:val="00CC6B7B"/>
    <w:rsid w:val="00CD2089"/>
    <w:rsid w:val="00D73A67"/>
    <w:rsid w:val="00D8097D"/>
    <w:rsid w:val="00D970A9"/>
    <w:rsid w:val="00DE676E"/>
    <w:rsid w:val="00DF3845"/>
    <w:rsid w:val="00E41911"/>
    <w:rsid w:val="00E92EEF"/>
    <w:rsid w:val="00EF2368"/>
    <w:rsid w:val="00F0594C"/>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32BCCF-6BFB-4555-AA9C-4C14A0EE0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07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7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01229-5DBC-48D1-9A5B-3253B6A73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33828BFA.dotm</Template>
  <TotalTime>0</TotalTime>
  <Pages>2</Pages>
  <Words>505</Words>
  <Characters>2438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3430 Text of Previous Version (Jan. 27, 2015) - South Carolina Legislature Online</dc:title>
  <dc:creator>sharonpair</dc:creator>
  <cp:lastModifiedBy>N Cumfer</cp:lastModifiedBy>
  <cp:revision>2</cp:revision>
  <cp:lastPrinted>2015-01-27T14:34:00Z</cp:lastPrinted>
  <dcterms:created xsi:type="dcterms:W3CDTF">2015-01-27T18:04:00Z</dcterms:created>
  <dcterms:modified xsi:type="dcterms:W3CDTF">2015-01-27T18:04:00Z</dcterms:modified>
</cp:coreProperties>
</file>