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A79" w:rsidRDefault="00A33A7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A3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1BD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06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SECTIONS 56</w:t>
      </w:r>
      <w:r w:rsidR="002D6CC0">
        <w:noBreakHyphen/>
      </w:r>
      <w:r>
        <w:t>3</w:t>
      </w:r>
      <w:r w:rsidR="002D6CC0">
        <w:noBreakHyphen/>
      </w:r>
      <w:r>
        <w:t>115 AND 56</w:t>
      </w:r>
      <w:r w:rsidR="002D6CC0">
        <w:noBreakHyphen/>
      </w:r>
      <w:r>
        <w:t>5</w:t>
      </w:r>
      <w:r w:rsidR="002D6CC0">
        <w:noBreakHyphen/>
      </w:r>
      <w:r>
        <w:t>3715 SO AS TO PROVIDE THAT A MOPED MUST BE REGISTERED, CARRY LIABILITY INSURANCE, AND MAY NO</w:t>
      </w:r>
      <w:r w:rsidR="00E72978">
        <w:t>T</w:t>
      </w:r>
      <w:r>
        <w:t xml:space="preserve"> BE OPERATED ON A PUBLIC ROAD THAT HAS A SPEED LIMIT GREATER THAN THIRTY</w:t>
      </w:r>
      <w:r w:rsidR="002D6CC0">
        <w:noBreakHyphen/>
      </w:r>
      <w:r>
        <w:t>FIVE MILES AN HOUR; TO AMEND SECTIONS 56</w:t>
      </w:r>
      <w:r w:rsidR="002D6CC0">
        <w:noBreakHyphen/>
      </w:r>
      <w:r>
        <w:t>1</w:t>
      </w:r>
      <w:r w:rsidR="002D6CC0">
        <w:noBreakHyphen/>
      </w:r>
      <w:r>
        <w:t>1720 AND 56</w:t>
      </w:r>
      <w:r w:rsidR="002D6CC0">
        <w:noBreakHyphen/>
      </w:r>
      <w:r>
        <w:t>1</w:t>
      </w:r>
      <w:r w:rsidR="002D6CC0">
        <w:noBreakHyphen/>
      </w:r>
      <w:r>
        <w:t>1730, RELATING TO THE OPERATION OF MOPEDS ALONG THE STATE</w:t>
      </w:r>
      <w:r w:rsidR="002D6CC0" w:rsidRPr="002D6CC0">
        <w:t>’</w:t>
      </w:r>
      <w:r>
        <w:t xml:space="preserve">S HIGHWAYS, SO AS TO MAKE TECHNICAL CHANGES, </w:t>
      </w:r>
      <w:r w:rsidR="00F373AB">
        <w:t xml:space="preserve">AND </w:t>
      </w:r>
      <w:r>
        <w:t>TO PROVIDE THAT A PERSON WHOSE DRIVER</w:t>
      </w:r>
      <w:r w:rsidR="002D6CC0" w:rsidRPr="002D6CC0">
        <w:t>’</w:t>
      </w:r>
      <w:r>
        <w:t>S LICENSE HAS BEEN SUSPENDED MAY NOT BE ISSUED A MOPED OPERATOR</w:t>
      </w:r>
      <w:r w:rsidR="002D6CC0" w:rsidRPr="002D6CC0">
        <w:t>’</w:t>
      </w:r>
      <w:r>
        <w:t>S LICENSE OR ALLOWED TO OPERATE A MOPED DURING HIS PERIOD OF SUSPENSION.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1BD6" w:rsidRDefault="00981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1BD6" w:rsidRDefault="00981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AD7" w:rsidRDefault="00981BD6" w:rsidP="00504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72978">
        <w:t xml:space="preserve">Article 3, </w:t>
      </w:r>
      <w:r w:rsidR="00504AD7">
        <w:t>Chapter 3, Title 56 of the 1976 Code is amended by adding:</w:t>
      </w:r>
    </w:p>
    <w:p w:rsidR="00504AD7" w:rsidRDefault="00504AD7" w:rsidP="00504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AD7" w:rsidRDefault="00504AD7" w:rsidP="00504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2D6CC0">
        <w:noBreakHyphen/>
      </w:r>
      <w:r>
        <w:t>3</w:t>
      </w:r>
      <w:r w:rsidR="002D6CC0">
        <w:noBreakHyphen/>
      </w:r>
      <w:r>
        <w:t>115.</w:t>
      </w:r>
      <w:r>
        <w:tab/>
        <w:t>Notwithstanding an</w:t>
      </w:r>
      <w:r w:rsidR="00E72978">
        <w:t>oth</w:t>
      </w:r>
      <w:r>
        <w:t>er provision of law, for the purposes of registration and the required limits of liability insurance, a moped is a motor vehicle.”</w:t>
      </w:r>
    </w:p>
    <w:p w:rsidR="00981BD6" w:rsidRDefault="00981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AD7" w:rsidRDefault="00BC06DB" w:rsidP="00504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</w:r>
      <w:r w:rsidR="00504AD7">
        <w:t>Article 30, Chapter 5, Title 56 of the 1976 Code is amended by adding:</w:t>
      </w:r>
    </w:p>
    <w:p w:rsidR="00504AD7" w:rsidRDefault="00504AD7" w:rsidP="00504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4AD7" w:rsidRDefault="00504AD7" w:rsidP="00504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276F70">
        <w:t>“Section 56</w:t>
      </w:r>
      <w:r w:rsidR="002D6CC0">
        <w:noBreakHyphen/>
      </w:r>
      <w:r w:rsidRPr="00276F70">
        <w:t>5</w:t>
      </w:r>
      <w:r w:rsidR="002D6CC0">
        <w:noBreakHyphen/>
      </w:r>
      <w:r w:rsidRPr="00276F70">
        <w:t>3715.</w:t>
      </w:r>
      <w:r w:rsidRPr="00276F70">
        <w:tab/>
      </w:r>
      <w:r w:rsidRPr="00276F70">
        <w:rPr>
          <w:u w:color="000000" w:themeColor="text1"/>
        </w:rPr>
        <w:t xml:space="preserve">It is unlawful for a person to operate a moped on the public roads in this State that have a speed limit of greater than </w:t>
      </w:r>
      <w:r>
        <w:rPr>
          <w:u w:color="000000" w:themeColor="text1"/>
        </w:rPr>
        <w:t>thirty</w:t>
      </w:r>
      <w:r w:rsidR="002D6CC0">
        <w:rPr>
          <w:u w:color="000000" w:themeColor="text1"/>
        </w:rPr>
        <w:noBreakHyphen/>
      </w:r>
      <w:r>
        <w:rPr>
          <w:u w:color="000000" w:themeColor="text1"/>
        </w:rPr>
        <w:t>five miles per hour.</w:t>
      </w:r>
      <w:r w:rsidRPr="00276F70">
        <w:rPr>
          <w:u w:color="000000" w:themeColor="text1"/>
        </w:rPr>
        <w:t>”</w:t>
      </w:r>
    </w:p>
    <w:p w:rsidR="00BC06DB" w:rsidRDefault="00BC06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06DB" w:rsidRDefault="00BC06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="00504AD7">
        <w:t>Section 56</w:t>
      </w:r>
      <w:r w:rsidR="002D6CC0">
        <w:noBreakHyphen/>
      </w:r>
      <w:r w:rsidR="00504AD7">
        <w:t>1</w:t>
      </w:r>
      <w:r w:rsidR="002D6CC0">
        <w:noBreakHyphen/>
      </w:r>
      <w:r w:rsidR="00504AD7">
        <w:t>1720 of the 1976 Code is amended to read:</w:t>
      </w:r>
    </w:p>
    <w:p w:rsidR="00504AD7" w:rsidRDefault="00504A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AD7" w:rsidRDefault="00504AD7" w:rsidP="00504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2D6CC0">
        <w:noBreakHyphen/>
      </w:r>
      <w:r>
        <w:t>1</w:t>
      </w:r>
      <w:r w:rsidR="002D6CC0">
        <w:noBreakHyphen/>
      </w:r>
      <w:r>
        <w:t>1720.</w:t>
      </w:r>
      <w:r>
        <w:tab/>
      </w:r>
      <w:r w:rsidRPr="00303AC8">
        <w:rPr>
          <w:strike/>
        </w:rPr>
        <w:t>Until January 1, 1987, no person under the age of twelve may operate a moped on the public highways and streets of this State. After December 31, 1986, to</w:t>
      </w:r>
      <w:r w:rsidRPr="007A7EFA">
        <w:t xml:space="preserve"> </w:t>
      </w:r>
      <w:r w:rsidR="00303AC8" w:rsidRPr="00303AC8">
        <w:rPr>
          <w:u w:val="single"/>
        </w:rPr>
        <w:t>To</w:t>
      </w:r>
      <w:r w:rsidR="00303AC8">
        <w:t xml:space="preserve"> </w:t>
      </w:r>
      <w:r w:rsidRPr="007A7EFA">
        <w:t>operate a moped on the public highways and streets of this State, a person must possess a valid driver</w:t>
      </w:r>
      <w:r w:rsidR="002D6CC0" w:rsidRPr="002D6CC0">
        <w:t>’</w:t>
      </w:r>
      <w:r w:rsidRPr="007A7EFA">
        <w:t>s license issued under Article 1 of this chapter or a valid moped operator</w:t>
      </w:r>
      <w:r w:rsidR="002D6CC0" w:rsidRPr="002D6CC0">
        <w:t>’</w:t>
      </w:r>
      <w:r w:rsidRPr="007A7EFA">
        <w:t>s license issued under this article</w:t>
      </w:r>
      <w:r w:rsidRPr="00303AC8">
        <w:rPr>
          <w:strike/>
        </w:rPr>
        <w:t>, except that a person whose driver</w:t>
      </w:r>
      <w:r w:rsidR="002D6CC0" w:rsidRPr="002D6CC0">
        <w:rPr>
          <w:strike/>
        </w:rPr>
        <w:t>’</w:t>
      </w:r>
      <w:r w:rsidRPr="00303AC8">
        <w:rPr>
          <w:strike/>
        </w:rPr>
        <w:t>s license has been suspended for a period of six months or less is not required to obtain a moped operator</w:t>
      </w:r>
      <w:r w:rsidR="002D6CC0" w:rsidRPr="002D6CC0">
        <w:rPr>
          <w:strike/>
        </w:rPr>
        <w:t>’</w:t>
      </w:r>
      <w:r w:rsidRPr="00303AC8">
        <w:rPr>
          <w:strike/>
        </w:rPr>
        <w:t>s license or possess a valid driver</w:t>
      </w:r>
      <w:r w:rsidR="002D6CC0" w:rsidRPr="002D6CC0">
        <w:rPr>
          <w:strike/>
        </w:rPr>
        <w:t>’</w:t>
      </w:r>
      <w:r w:rsidRPr="00303AC8">
        <w:rPr>
          <w:strike/>
        </w:rPr>
        <w:t>s license during the period of suspension. From January 1, 1987, to December 31, 1987, the Department shall not issue a moped operator</w:t>
      </w:r>
      <w:r w:rsidR="002D6CC0" w:rsidRPr="002D6CC0">
        <w:rPr>
          <w:strike/>
        </w:rPr>
        <w:t>’</w:t>
      </w:r>
      <w:r w:rsidRPr="00303AC8">
        <w:rPr>
          <w:strike/>
        </w:rPr>
        <w:t>s license to any person who is less than thirteen years of age. After December 31, 1987, the</w:t>
      </w:r>
      <w:r w:rsidR="00FB5450">
        <w:rPr>
          <w:u w:val="single"/>
        </w:rPr>
        <w:t>.</w:t>
      </w:r>
      <w:r w:rsidRPr="007A7EFA">
        <w:t xml:space="preserve"> </w:t>
      </w:r>
      <w:r w:rsidR="00303AC8" w:rsidRPr="00303AC8">
        <w:rPr>
          <w:u w:val="single"/>
        </w:rPr>
        <w:t>The</w:t>
      </w:r>
      <w:r w:rsidR="00303AC8">
        <w:t xml:space="preserve"> </w:t>
      </w:r>
      <w:r w:rsidRPr="007A7EFA">
        <w:t>Department of Motor Vehicles shall not issue a moped operator</w:t>
      </w:r>
      <w:r w:rsidR="002D6CC0" w:rsidRPr="002D6CC0">
        <w:t>’</w:t>
      </w:r>
      <w:r w:rsidRPr="007A7EFA">
        <w:t>s license to any person who is less than fourteen years of age.</w:t>
      </w:r>
    </w:p>
    <w:p w:rsidR="00504AD7" w:rsidRDefault="00504AD7" w:rsidP="00504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A7EFA">
        <w:tab/>
        <w:t>Any person who violates the provisions of this section is guilty of a misdemeanor and, upon conviction of a first offense, must be fined not less than twenty</w:t>
      </w:r>
      <w:r w:rsidR="002D6CC0">
        <w:noBreakHyphen/>
      </w:r>
      <w:r w:rsidRPr="007A7EFA">
        <w:t>five dollars nor more than fifty dollars and, upon conviction of a second or subsequent offense, must be fined not less than fifty dollars nor more than one hundred dollars.</w:t>
      </w:r>
    </w:p>
    <w:p w:rsidR="00504AD7" w:rsidRDefault="00504AD7" w:rsidP="00504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A7EFA">
        <w:lastRenderedPageBreak/>
        <w:tab/>
        <w:t>The Department may not issue a beginner</w:t>
      </w:r>
      <w:r w:rsidR="002D6CC0" w:rsidRPr="002D6CC0">
        <w:t>’</w:t>
      </w:r>
      <w:r w:rsidRPr="007A7EFA">
        <w:t>s permit or special restricted lice</w:t>
      </w:r>
      <w:r w:rsidR="00303AC8">
        <w:t xml:space="preserve">nse as provided for in Section </w:t>
      </w:r>
      <w:r w:rsidRPr="007A7EFA">
        <w:t>56</w:t>
      </w:r>
      <w:r w:rsidR="002D6CC0">
        <w:noBreakHyphen/>
      </w:r>
      <w:r w:rsidRPr="007A7EFA">
        <w:t>1</w:t>
      </w:r>
      <w:r w:rsidR="002D6CC0">
        <w:noBreakHyphen/>
      </w:r>
      <w:r w:rsidRPr="007A7EFA">
        <w:t>50 and 56</w:t>
      </w:r>
      <w:r w:rsidR="002D6CC0">
        <w:noBreakHyphen/>
      </w:r>
      <w:r w:rsidRPr="007A7EFA">
        <w:t>1</w:t>
      </w:r>
      <w:r w:rsidR="002D6CC0">
        <w:noBreakHyphen/>
      </w:r>
      <w:r w:rsidRPr="007A7EFA">
        <w:t>180 to any person convicted of a second or subsequent violation of operating a moped on the public highways and roads of this State while under age, until that person is at least fifteen and one</w:t>
      </w:r>
      <w:r w:rsidR="002D6CC0">
        <w:noBreakHyphen/>
      </w:r>
      <w:r w:rsidRPr="007A7EFA">
        <w:t>half years of age.</w:t>
      </w:r>
      <w:r w:rsidR="002D6CC0">
        <w:t>”</w:t>
      </w:r>
    </w:p>
    <w:p w:rsidR="00504AD7" w:rsidRDefault="00504AD7" w:rsidP="00504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06DB" w:rsidRDefault="00BC06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</w:r>
      <w:r w:rsidR="00504AD7">
        <w:t>Section 56</w:t>
      </w:r>
      <w:r w:rsidR="002D6CC0">
        <w:noBreakHyphen/>
      </w:r>
      <w:r w:rsidR="00504AD7">
        <w:t>1</w:t>
      </w:r>
      <w:r w:rsidR="002D6CC0">
        <w:noBreakHyphen/>
      </w:r>
      <w:r w:rsidR="00504AD7">
        <w:t>1730 of the 1976 Code is amended to read:</w:t>
      </w:r>
    </w:p>
    <w:p w:rsidR="00504AD7" w:rsidRDefault="00504A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AD7" w:rsidRDefault="00504A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2D6CC0">
        <w:noBreakHyphen/>
      </w:r>
      <w:r>
        <w:t>1</w:t>
      </w:r>
      <w:r w:rsidR="002D6CC0">
        <w:noBreakHyphen/>
      </w:r>
      <w:r>
        <w:t>1730.</w:t>
      </w:r>
      <w:r>
        <w:tab/>
      </w:r>
      <w:r w:rsidR="003E3459" w:rsidRPr="007A7EFA">
        <w:t xml:space="preserve">A person </w:t>
      </w:r>
      <w:r w:rsidR="003E3459" w:rsidRPr="00F373AB">
        <w:rPr>
          <w:strike/>
        </w:rPr>
        <w:t xml:space="preserve">is </w:t>
      </w:r>
      <w:r w:rsidR="003E3459" w:rsidRPr="002D6CC0">
        <w:rPr>
          <w:strike/>
        </w:rPr>
        <w:t>eligible for a moped operator</w:t>
      </w:r>
      <w:r w:rsidR="002D6CC0" w:rsidRPr="002D6CC0">
        <w:rPr>
          <w:strike/>
        </w:rPr>
        <w:t>’</w:t>
      </w:r>
      <w:r w:rsidR="003E3459" w:rsidRPr="002D6CC0">
        <w:rPr>
          <w:strike/>
        </w:rPr>
        <w:t>s license without regard to his eligibility for or the status of any other driver</w:t>
      </w:r>
      <w:r w:rsidR="002D6CC0" w:rsidRPr="002D6CC0">
        <w:rPr>
          <w:strike/>
        </w:rPr>
        <w:t>’</w:t>
      </w:r>
      <w:r w:rsidR="003E3459" w:rsidRPr="002D6CC0">
        <w:rPr>
          <w:strike/>
        </w:rPr>
        <w:t>s license or permit</w:t>
      </w:r>
      <w:r w:rsidR="002D6CC0">
        <w:t xml:space="preserve"> </w:t>
      </w:r>
      <w:r w:rsidR="002D6CC0">
        <w:rPr>
          <w:u w:val="single"/>
        </w:rPr>
        <w:t>may not be issued a moped operator</w:t>
      </w:r>
      <w:r w:rsidR="002D6CC0" w:rsidRPr="002D6CC0">
        <w:rPr>
          <w:u w:val="single"/>
        </w:rPr>
        <w:t>’</w:t>
      </w:r>
      <w:r w:rsidR="002D6CC0">
        <w:rPr>
          <w:u w:val="single"/>
        </w:rPr>
        <w:t>s license if his driver</w:t>
      </w:r>
      <w:r w:rsidR="002D6CC0" w:rsidRPr="002D6CC0">
        <w:rPr>
          <w:u w:val="single"/>
        </w:rPr>
        <w:t>’</w:t>
      </w:r>
      <w:r w:rsidR="002D6CC0">
        <w:rPr>
          <w:u w:val="single"/>
        </w:rPr>
        <w:t>s license has been suspended for any reason</w:t>
      </w:r>
      <w:r w:rsidR="003E3459" w:rsidRPr="007A7EFA">
        <w:t>. The Department of Motor Vehicles may suspend, revoke, or cancel a moped operator</w:t>
      </w:r>
      <w:r w:rsidR="002D6CC0" w:rsidRPr="002D6CC0">
        <w:t>’</w:t>
      </w:r>
      <w:r w:rsidR="003E3459" w:rsidRPr="007A7EFA">
        <w:t>s license only for violations committed while operating a moped. A moped operator</w:t>
      </w:r>
      <w:r w:rsidR="002D6CC0" w:rsidRPr="002D6CC0">
        <w:t>’</w:t>
      </w:r>
      <w:r w:rsidR="003E3459" w:rsidRPr="007A7EFA">
        <w:t>s license may be suspended, revoked, or canceled in the same manner and upon the same grounds for which any other motor vehicle operator</w:t>
      </w:r>
      <w:r w:rsidR="002D6CC0" w:rsidRPr="002D6CC0">
        <w:t>’</w:t>
      </w:r>
      <w:r w:rsidR="003E3459" w:rsidRPr="007A7EFA">
        <w:t>s license or permit may be suspended, revoked, or canceled.</w:t>
      </w:r>
      <w:r w:rsidR="002F5AA4">
        <w:t>”</w:t>
      </w:r>
    </w:p>
    <w:p w:rsidR="00BC06DB" w:rsidRDefault="00BC06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BD6" w:rsidRDefault="00981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C06DB">
        <w:t>5</w:t>
      </w:r>
      <w:r>
        <w:t>.</w:t>
      </w:r>
      <w:r>
        <w:tab/>
        <w:t>This act takes effect upon approval by the Governor.</w:t>
      </w:r>
    </w:p>
    <w:p w:rsidR="003539DC" w:rsidRDefault="002D6C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3A79" w:rsidRDefault="00A33A79" w:rsidP="00A33A79">
      <w:pPr>
        <w:suppressAutoHyphens/>
      </w:pPr>
    </w:p>
    <w:sectPr w:rsidR="00A33A79" w:rsidSect="00A33A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AC8" w:rsidRDefault="00303AC8" w:rsidP="009F0C77">
      <w:r>
        <w:separator/>
      </w:r>
    </w:p>
  </w:endnote>
  <w:endnote w:type="continuationSeparator" w:id="0">
    <w:p w:rsidR="00303AC8" w:rsidRDefault="00303A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06C467-5FCF-446C-8134-D767EB8C4D01}"/>
    <w:embedBold r:id="rId2" w:fontKey="{F53BF767-A436-4DAC-AA48-0B732C3260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5BF5D7-3871-4E52-9B17-8C275FEC2F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1B6604B-C1EE-4D44-8B9F-7259D8A3E3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9DC" w:rsidRPr="00A33A79" w:rsidRDefault="00A33A79" w:rsidP="00A33A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AC8" w:rsidRDefault="00303AC8" w:rsidP="009F0C77">
      <w:r>
        <w:separator/>
      </w:r>
    </w:p>
  </w:footnote>
  <w:footnote w:type="continuationSeparator" w:id="0">
    <w:p w:rsidR="00303AC8" w:rsidRDefault="00303A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40CM15"/>
    <w:docVar w:name="CoverBillType" w:val="b"/>
    <w:docVar w:name="docpath" w:val="L:\Council\bills\SWB\5240CM15.DOCX"/>
    <w:docVar w:name="dvBillNumber" w:val="344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81BD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D6CC0"/>
    <w:rsid w:val="002E5912"/>
    <w:rsid w:val="002F5AA4"/>
    <w:rsid w:val="00301B21"/>
    <w:rsid w:val="00303AC8"/>
    <w:rsid w:val="00325348"/>
    <w:rsid w:val="0032732C"/>
    <w:rsid w:val="00336AD0"/>
    <w:rsid w:val="003539DC"/>
    <w:rsid w:val="0037079A"/>
    <w:rsid w:val="003C4DAB"/>
    <w:rsid w:val="003D01E8"/>
    <w:rsid w:val="003E3459"/>
    <w:rsid w:val="003E5288"/>
    <w:rsid w:val="003F5704"/>
    <w:rsid w:val="003F6D79"/>
    <w:rsid w:val="0041760A"/>
    <w:rsid w:val="00417C01"/>
    <w:rsid w:val="004809EE"/>
    <w:rsid w:val="004E7D54"/>
    <w:rsid w:val="00504AD7"/>
    <w:rsid w:val="005273C6"/>
    <w:rsid w:val="00530A69"/>
    <w:rsid w:val="00545593"/>
    <w:rsid w:val="00577C6C"/>
    <w:rsid w:val="005C2FE2"/>
    <w:rsid w:val="005E2BC9"/>
    <w:rsid w:val="00605102"/>
    <w:rsid w:val="006103ED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81BD6"/>
    <w:rsid w:val="009B44AF"/>
    <w:rsid w:val="009C6A0B"/>
    <w:rsid w:val="009F0C77"/>
    <w:rsid w:val="009F4DD1"/>
    <w:rsid w:val="00A33A79"/>
    <w:rsid w:val="00A41684"/>
    <w:rsid w:val="00A64E80"/>
    <w:rsid w:val="00A72BCD"/>
    <w:rsid w:val="00A741D9"/>
    <w:rsid w:val="00A81FB1"/>
    <w:rsid w:val="00A833AB"/>
    <w:rsid w:val="00A9741D"/>
    <w:rsid w:val="00AD4B17"/>
    <w:rsid w:val="00B412D4"/>
    <w:rsid w:val="00BC06D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2978"/>
    <w:rsid w:val="00E92EEF"/>
    <w:rsid w:val="00EF2368"/>
    <w:rsid w:val="00F24442"/>
    <w:rsid w:val="00F373AB"/>
    <w:rsid w:val="00F50AE3"/>
    <w:rsid w:val="00F67CF1"/>
    <w:rsid w:val="00F840F0"/>
    <w:rsid w:val="00FB0D0D"/>
    <w:rsid w:val="00FB43B4"/>
    <w:rsid w:val="00FB545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7BCFC9-CF77-4182-B520-FB7F437AC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00891-DEAD-417D-BAAD-231C912CA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14A01511.dotm</Template>
  <TotalTime>0</TotalTime>
  <Pages>3</Pages>
  <Words>622</Words>
  <Characters>2988</Characters>
  <Application>Microsoft Office Word</Application>
  <DocSecurity>0</DocSecurity>
  <Lines>87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3440 Text of Previous Version (Jan. 28, 2015) - South Carolina Legislature Online</dc:title>
  <dc:creator>SandyBarden</dc:creator>
  <cp:lastModifiedBy>N Cumfer</cp:lastModifiedBy>
  <cp:revision>2</cp:revision>
  <cp:lastPrinted>2015-01-27T14:28:00Z</cp:lastPrinted>
  <dcterms:created xsi:type="dcterms:W3CDTF">2015-01-28T19:47:00Z</dcterms:created>
  <dcterms:modified xsi:type="dcterms:W3CDTF">2015-01-28T19:47:00Z</dcterms:modified>
</cp:coreProperties>
</file>