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79D" w:rsidRDefault="002707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70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80CB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545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LUKE VALLE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545E1" w:rsidRPr="00551626" w:rsidRDefault="00680CB5" w:rsidP="00D54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545E1" w:rsidRPr="00551626">
        <w:rPr>
          <w:color w:val="000000" w:themeColor="text1"/>
          <w:u w:color="000000" w:themeColor="text1"/>
        </w:rPr>
        <w:t>the members of the House of Representatives</w:t>
      </w:r>
      <w:r w:rsidR="00D545E1">
        <w:rPr>
          <w:color w:val="000000" w:themeColor="text1"/>
          <w:u w:color="000000" w:themeColor="text1"/>
        </w:rPr>
        <w:t xml:space="preserve"> of the State of </w:t>
      </w:r>
      <w:r w:rsidR="00D545E1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D545E1">
        <w:rPr>
          <w:color w:val="000000" w:themeColor="text1"/>
          <w:u w:color="000000" w:themeColor="text1"/>
        </w:rPr>
        <w:t>Luke Valle</w:t>
      </w:r>
      <w:r w:rsidR="00D545E1" w:rsidRPr="00551626">
        <w:rPr>
          <w:color w:val="000000" w:themeColor="text1"/>
          <w:u w:color="000000" w:themeColor="text1"/>
        </w:rPr>
        <w:t xml:space="preserve"> of Troop </w:t>
      </w:r>
      <w:r w:rsidR="00D545E1">
        <w:rPr>
          <w:color w:val="000000" w:themeColor="text1"/>
          <w:u w:color="000000" w:themeColor="text1"/>
        </w:rPr>
        <w:t>7</w:t>
      </w:r>
      <w:r w:rsidR="00D545E1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D545E1">
        <w:rPr>
          <w:color w:val="000000" w:themeColor="text1"/>
          <w:u w:color="000000" w:themeColor="text1"/>
        </w:rPr>
        <w:t>prerequisite</w:t>
      </w:r>
      <w:r w:rsidR="00D545E1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D545E1" w:rsidRDefault="00D545E1" w:rsidP="00D54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45E1" w:rsidRDefault="00D545E1" w:rsidP="00D54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D545E1" w:rsidRPr="00551626" w:rsidRDefault="00D545E1" w:rsidP="00D54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45E1" w:rsidRPr="00551626" w:rsidRDefault="00D545E1" w:rsidP="00D54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D545E1" w:rsidRDefault="00D545E1" w:rsidP="00D54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45E1" w:rsidRPr="00551626" w:rsidRDefault="00D545E1" w:rsidP="00D54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D545E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D545E1" w:rsidRDefault="00D545E1" w:rsidP="00D54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45E1" w:rsidRPr="00551626" w:rsidRDefault="00D545E1" w:rsidP="00D54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D545E1" w:rsidRDefault="00D545E1" w:rsidP="00D54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0CB5" w:rsidRDefault="00D545E1" w:rsidP="00D54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Luke Valle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680CB5">
        <w:t>.  Now, therefore,</w:t>
      </w:r>
    </w:p>
    <w:p w:rsidR="00680CB5" w:rsidRDefault="00680C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0CB5" w:rsidRDefault="00680C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80CB5" w:rsidRDefault="00680C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45E1" w:rsidRDefault="00680CB5" w:rsidP="00D54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545E1">
        <w:t xml:space="preserve"> </w:t>
      </w:r>
      <w:r w:rsidR="00D545E1" w:rsidRPr="00551626">
        <w:rPr>
          <w:color w:val="000000" w:themeColor="text1"/>
          <w:u w:color="000000" w:themeColor="text1"/>
        </w:rPr>
        <w:t>the members of the House of Representatives</w:t>
      </w:r>
      <w:r w:rsidR="00D545E1">
        <w:rPr>
          <w:color w:val="000000" w:themeColor="text1"/>
          <w:u w:color="000000" w:themeColor="text1"/>
        </w:rPr>
        <w:t xml:space="preserve"> of the State of </w:t>
      </w:r>
      <w:r w:rsidR="00D545E1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D545E1">
        <w:rPr>
          <w:color w:val="000000" w:themeColor="text1"/>
          <w:u w:color="000000" w:themeColor="text1"/>
        </w:rPr>
        <w:t>congratulate</w:t>
      </w:r>
      <w:r w:rsidR="00D545E1" w:rsidRPr="00551626">
        <w:rPr>
          <w:color w:val="000000" w:themeColor="text1"/>
          <w:u w:color="000000" w:themeColor="text1"/>
        </w:rPr>
        <w:t xml:space="preserve"> </w:t>
      </w:r>
      <w:r w:rsidR="00D545E1">
        <w:rPr>
          <w:color w:val="000000" w:themeColor="text1"/>
          <w:u w:color="000000" w:themeColor="text1"/>
        </w:rPr>
        <w:t>Luke Valle</w:t>
      </w:r>
      <w:r w:rsidR="00D545E1" w:rsidRPr="00551626">
        <w:rPr>
          <w:color w:val="000000" w:themeColor="text1"/>
          <w:u w:color="000000" w:themeColor="text1"/>
        </w:rPr>
        <w:t xml:space="preserve"> for his </w:t>
      </w:r>
      <w:r w:rsidR="00D545E1">
        <w:rPr>
          <w:color w:val="000000" w:themeColor="text1"/>
          <w:u w:color="000000" w:themeColor="text1"/>
        </w:rPr>
        <w:t>remarkable accomplishment</w:t>
      </w:r>
      <w:r w:rsidR="00D545E1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D545E1">
        <w:rPr>
          <w:color w:val="000000" w:themeColor="text1"/>
          <w:u w:color="000000" w:themeColor="text1"/>
        </w:rPr>
        <w:t>salu</w:t>
      </w:r>
      <w:r w:rsidR="00D545E1" w:rsidRPr="00551626">
        <w:rPr>
          <w:color w:val="000000" w:themeColor="text1"/>
          <w:u w:color="000000" w:themeColor="text1"/>
        </w:rPr>
        <w:t xml:space="preserve">te him upon achieving the </w:t>
      </w:r>
      <w:r w:rsidR="00D545E1">
        <w:rPr>
          <w:color w:val="000000" w:themeColor="text1"/>
          <w:u w:color="000000" w:themeColor="text1"/>
        </w:rPr>
        <w:t>celebrated</w:t>
      </w:r>
      <w:r w:rsidR="00D545E1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D545E1" w:rsidRDefault="00D545E1" w:rsidP="00D54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0CB5" w:rsidRDefault="00D545E1" w:rsidP="00D54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Luke Valle.</w:t>
      </w:r>
    </w:p>
    <w:p w:rsidR="00CE1DB0" w:rsidRDefault="00D545E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7079D" w:rsidRDefault="0027079D" w:rsidP="0027079D">
      <w:pPr>
        <w:suppressAutoHyphens/>
      </w:pPr>
    </w:p>
    <w:sectPr w:rsidR="0027079D" w:rsidSect="0027079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0CB5" w:rsidRDefault="00680CB5" w:rsidP="009F0C77">
      <w:r>
        <w:separator/>
      </w:r>
    </w:p>
  </w:endnote>
  <w:endnote w:type="continuationSeparator" w:id="0">
    <w:p w:rsidR="00680CB5" w:rsidRDefault="00680C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AC5F1D-FADF-494D-8644-39AFB52809CF}"/>
    <w:embedBold r:id="rId2" w:fontKey="{474259F4-CB4C-49FA-8565-092833BF12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75D20EC-0381-4D20-92D6-5B45A604023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418EAD8-DBD7-4119-BECC-2A76D7E056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ED9E24-3D40-4392-BF8C-9AD9E5F0E4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DB0" w:rsidRPr="0027079D" w:rsidRDefault="0027079D" w:rsidP="002707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0CB5" w:rsidRDefault="00680CB5" w:rsidP="009F0C77">
      <w:r>
        <w:separator/>
      </w:r>
    </w:p>
  </w:footnote>
  <w:footnote w:type="continuationSeparator" w:id="0">
    <w:p w:rsidR="00680CB5" w:rsidRDefault="00680C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06CZ15"/>
    <w:docVar w:name="CoverBillType" w:val="r"/>
    <w:docVar w:name="docpath" w:val="L:\Council\bills\GM\24206CZ15.DOCX"/>
    <w:docVar w:name="dvBillNumber" w:val="358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80CB5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079D"/>
    <w:rsid w:val="00284AAE"/>
    <w:rsid w:val="002E5912"/>
    <w:rsid w:val="00301B21"/>
    <w:rsid w:val="00325348"/>
    <w:rsid w:val="0032732C"/>
    <w:rsid w:val="00336AD0"/>
    <w:rsid w:val="003575B5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0CB5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771E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1DB0"/>
    <w:rsid w:val="00D545E1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369720-90AF-40B5-AD1D-BF11E2AA5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45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5E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955FDE-A5DE-4F53-9AC5-6838D2D1B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428</Words>
  <Characters>2126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3589 Text of Previous Version (Feb. 12, 2015) - South Carolina Legislature Online</dc:title>
  <dc:creator>%USERNAME%</dc:creator>
  <cp:lastModifiedBy>N Cumfer</cp:lastModifiedBy>
  <cp:revision>2</cp:revision>
  <cp:lastPrinted>2015-02-02T19:35:00Z</cp:lastPrinted>
  <dcterms:created xsi:type="dcterms:W3CDTF">2015-02-12T15:57:00Z</dcterms:created>
  <dcterms:modified xsi:type="dcterms:W3CDTF">2015-02-12T15:57:00Z</dcterms:modified>
</cp:coreProperties>
</file>