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90D" w:rsidRDefault="000759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2E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F0D" w:rsidRPr="00551626" w:rsidRDefault="00B34F0D" w:rsidP="00B34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</w:t>
      </w:r>
      <w:r w:rsidR="00D037E5">
        <w:rPr>
          <w:color w:val="000000" w:themeColor="text1"/>
          <w:u w:color="000000" w:themeColor="text1"/>
        </w:rPr>
        <w:t>E</w:t>
      </w:r>
      <w:r w:rsidR="00D037E5" w:rsidRPr="00551626">
        <w:rPr>
          <w:color w:val="000000" w:themeColor="text1"/>
          <w:u w:color="000000" w:themeColor="text1"/>
        </w:rPr>
        <w:t xml:space="preserve"> </w:t>
      </w:r>
      <w:r w:rsidR="00D037E5">
        <w:t>JOHN COLIN HUNGERPILLER</w:t>
      </w:r>
      <w:r w:rsidR="00D037E5" w:rsidRPr="00551626">
        <w:rPr>
          <w:color w:val="000000" w:themeColor="text1"/>
          <w:u w:color="000000" w:themeColor="text1"/>
        </w:rPr>
        <w:t xml:space="preserve"> F</w:t>
      </w:r>
      <w:r w:rsidRPr="00551626">
        <w:rPr>
          <w:color w:val="000000" w:themeColor="text1"/>
          <w:u w:color="000000" w:themeColor="text1"/>
        </w:rPr>
        <w:t xml:space="preserve">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0BFE" w:rsidRPr="00551626" w:rsidRDefault="00B32E66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0BFE" w:rsidRPr="00551626">
        <w:rPr>
          <w:color w:val="000000" w:themeColor="text1"/>
          <w:u w:color="000000" w:themeColor="text1"/>
        </w:rPr>
        <w:t>the members of the House of Representatives</w:t>
      </w:r>
      <w:r w:rsidR="00A80BFE">
        <w:rPr>
          <w:color w:val="000000" w:themeColor="text1"/>
          <w:u w:color="000000" w:themeColor="text1"/>
        </w:rPr>
        <w:t xml:space="preserve"> of the State of </w:t>
      </w:r>
      <w:r w:rsidR="00A80BF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D63FF">
        <w:t>John Colin Hungerpiller</w:t>
      </w:r>
      <w:r w:rsidR="00A80BFE" w:rsidRPr="00551626">
        <w:rPr>
          <w:color w:val="000000" w:themeColor="text1"/>
          <w:u w:color="000000" w:themeColor="text1"/>
        </w:rPr>
        <w:t xml:space="preserve"> of Troop </w:t>
      </w:r>
      <w:r w:rsidR="007D63FF">
        <w:rPr>
          <w:color w:val="000000" w:themeColor="text1"/>
          <w:u w:color="000000" w:themeColor="text1"/>
        </w:rPr>
        <w:t>523</w:t>
      </w:r>
      <w:r w:rsidR="00A80BF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80BFE">
        <w:rPr>
          <w:color w:val="000000" w:themeColor="text1"/>
          <w:u w:color="000000" w:themeColor="text1"/>
        </w:rPr>
        <w:t>prerequisite</w:t>
      </w:r>
      <w:r w:rsidR="00A80BF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157F8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F062B" w:rsidRPr="004F062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86D1E">
        <w:t>John Colin Hungerpiller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86D1E">
        <w:t>John Colin Hungerpiller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86D1E">
        <w:t>John Colin Hungerpiller</w:t>
      </w:r>
      <w:r w:rsidRPr="00551626">
        <w:rPr>
          <w:color w:val="000000" w:themeColor="text1"/>
          <w:u w:color="000000" w:themeColor="text1"/>
        </w:rPr>
        <w:t>.</w:t>
      </w:r>
    </w:p>
    <w:p w:rsidR="001B5DCE" w:rsidRDefault="004F06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590D" w:rsidRDefault="0007590D" w:rsidP="0007590D">
      <w:pPr>
        <w:suppressAutoHyphens/>
      </w:pPr>
    </w:p>
    <w:sectPr w:rsidR="0007590D" w:rsidSect="000759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E66" w:rsidRDefault="00B32E66" w:rsidP="009F0C77">
      <w:r>
        <w:separator/>
      </w:r>
    </w:p>
  </w:endnote>
  <w:endnote w:type="continuationSeparator" w:id="0">
    <w:p w:rsidR="00B32E66" w:rsidRDefault="00B32E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04841D-3D48-437D-BB8E-1DE5793062B8}"/>
    <w:embedBold r:id="rId2" w:fontKey="{B5894C95-4A4C-4C4E-8F8F-1DB33EC4F5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EBC6E6-9889-4D9C-BAAF-EDF908F957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6CFEAC-9B25-433B-8A41-08D144F0A3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39282D-AD3B-463B-A2F2-1D635F028C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DCE" w:rsidRPr="0007590D" w:rsidRDefault="0007590D" w:rsidP="00075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E66" w:rsidRDefault="00B32E66" w:rsidP="009F0C77">
      <w:r>
        <w:separator/>
      </w:r>
    </w:p>
  </w:footnote>
  <w:footnote w:type="continuationSeparator" w:id="0">
    <w:p w:rsidR="00B32E66" w:rsidRDefault="00B32E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1VR15"/>
    <w:docVar w:name="CoverBillType" w:val="r"/>
    <w:docVar w:name="docpath" w:val="L:\Council\bills\RM\1091VR15.DOCX"/>
    <w:docVar w:name="dvBillNumber" w:val="36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2E66"/>
    <w:rsid w:val="00011869"/>
    <w:rsid w:val="00015CD6"/>
    <w:rsid w:val="0007590D"/>
    <w:rsid w:val="000E1785"/>
    <w:rsid w:val="000F40FA"/>
    <w:rsid w:val="0010776B"/>
    <w:rsid w:val="00133E66"/>
    <w:rsid w:val="001435A3"/>
    <w:rsid w:val="00146ED3"/>
    <w:rsid w:val="00151044"/>
    <w:rsid w:val="00157F86"/>
    <w:rsid w:val="001B5DC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B78E6"/>
    <w:rsid w:val="004E7D54"/>
    <w:rsid w:val="004F062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008A"/>
    <w:rsid w:val="00734F00"/>
    <w:rsid w:val="00786D1E"/>
    <w:rsid w:val="007A70AE"/>
    <w:rsid w:val="007B59C3"/>
    <w:rsid w:val="007D63FF"/>
    <w:rsid w:val="007F4EC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BFE"/>
    <w:rsid w:val="00A833AB"/>
    <w:rsid w:val="00A9741D"/>
    <w:rsid w:val="00AD4B17"/>
    <w:rsid w:val="00B32E66"/>
    <w:rsid w:val="00B34F0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7E5"/>
    <w:rsid w:val="00D16E40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E42231-FA67-44FC-BE6F-876CDA13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F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B6BCC-E4C7-4ABB-8693-E7ECD8A4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2171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3620 Text of Previous Version (Feb. 12, 2015) - South Carolina Legislature Online</dc:title>
  <dc:creator>McDowell</dc:creator>
  <cp:lastModifiedBy>N Cumfer</cp:lastModifiedBy>
  <cp:revision>2</cp:revision>
  <cp:lastPrinted>2015-02-06T16:58:00Z</cp:lastPrinted>
  <dcterms:created xsi:type="dcterms:W3CDTF">2015-02-12T16:16:00Z</dcterms:created>
  <dcterms:modified xsi:type="dcterms:W3CDTF">2015-02-12T16:16:00Z</dcterms:modified>
</cp:coreProperties>
</file>