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D50" w:rsidRDefault="007C1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1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50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4EF" w:rsidRPr="00551626" w:rsidRDefault="002234EF" w:rsidP="0022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1F0E29" w:rsidRPr="000C19FE">
        <w:rPr>
          <w:color w:val="000000" w:themeColor="text1"/>
          <w:u w:color="000000" w:themeColor="text1"/>
        </w:rPr>
        <w:t>ROBERT SHAWN HUCKS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2FC5" w:rsidRPr="00551626" w:rsidRDefault="00BB5044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62FC5" w:rsidRPr="00551626">
        <w:rPr>
          <w:color w:val="000000" w:themeColor="text1"/>
          <w:u w:color="000000" w:themeColor="text1"/>
        </w:rPr>
        <w:t>the members of the House of Representatives</w:t>
      </w:r>
      <w:r w:rsidR="00B62FC5">
        <w:rPr>
          <w:color w:val="000000" w:themeColor="text1"/>
          <w:u w:color="000000" w:themeColor="text1"/>
        </w:rPr>
        <w:t xml:space="preserve"> of the State of </w:t>
      </w:r>
      <w:r w:rsidR="00B62FC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F0E29" w:rsidRPr="000C19FE">
        <w:rPr>
          <w:color w:val="000000" w:themeColor="text1"/>
          <w:u w:color="000000" w:themeColor="text1"/>
        </w:rPr>
        <w:t>R</w:t>
      </w:r>
      <w:r w:rsidR="006B6DD7" w:rsidRPr="000C19FE">
        <w:rPr>
          <w:color w:val="000000" w:themeColor="text1"/>
          <w:u w:color="000000" w:themeColor="text1"/>
        </w:rPr>
        <w:t xml:space="preserve">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="00B62FC5" w:rsidRPr="00551626">
        <w:rPr>
          <w:color w:val="000000" w:themeColor="text1"/>
          <w:u w:color="000000" w:themeColor="text1"/>
        </w:rPr>
        <w:t xml:space="preserve"> of Troop </w:t>
      </w:r>
      <w:r w:rsidR="001F0E29">
        <w:rPr>
          <w:color w:val="000000" w:themeColor="text1"/>
          <w:u w:color="000000" w:themeColor="text1"/>
        </w:rPr>
        <w:t>891</w:t>
      </w:r>
      <w:r w:rsidR="00B62FC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B62FC5">
        <w:rPr>
          <w:color w:val="000000" w:themeColor="text1"/>
          <w:u w:color="000000" w:themeColor="text1"/>
        </w:rPr>
        <w:t>prerequisite</w:t>
      </w:r>
      <w:r w:rsidR="00B62FC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91CA0" w:rsidRPr="00891CA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91CA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Pr="00551626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6B6DD7" w:rsidRPr="000C19FE">
        <w:rPr>
          <w:color w:val="000000" w:themeColor="text1"/>
          <w:u w:color="000000" w:themeColor="text1"/>
        </w:rPr>
        <w:t xml:space="preserve">Robert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6B6DD7" w:rsidRPr="000C19FE">
        <w:rPr>
          <w:color w:val="000000" w:themeColor="text1"/>
          <w:u w:color="000000" w:themeColor="text1"/>
        </w:rPr>
        <w:t xml:space="preserve">Robert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2FC5" w:rsidRDefault="00B62FC5" w:rsidP="00B6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6B6DD7" w:rsidRPr="000C19FE">
        <w:rPr>
          <w:color w:val="000000" w:themeColor="text1"/>
          <w:u w:color="000000" w:themeColor="text1"/>
        </w:rPr>
        <w:t xml:space="preserve">Robert </w:t>
      </w:r>
      <w:r w:rsidR="006B6DD7">
        <w:rPr>
          <w:color w:val="000000" w:themeColor="text1"/>
          <w:u w:color="000000" w:themeColor="text1"/>
        </w:rPr>
        <w:t>S</w:t>
      </w:r>
      <w:r w:rsidR="006B6DD7" w:rsidRPr="000C19FE">
        <w:rPr>
          <w:color w:val="000000" w:themeColor="text1"/>
          <w:u w:color="000000" w:themeColor="text1"/>
        </w:rPr>
        <w:t xml:space="preserve">hawn </w:t>
      </w:r>
      <w:r w:rsidR="006B6DD7">
        <w:rPr>
          <w:color w:val="000000" w:themeColor="text1"/>
          <w:u w:color="000000" w:themeColor="text1"/>
        </w:rPr>
        <w:t>H</w:t>
      </w:r>
      <w:r w:rsidR="006B6DD7" w:rsidRPr="000C19FE">
        <w:rPr>
          <w:color w:val="000000" w:themeColor="text1"/>
          <w:u w:color="000000" w:themeColor="text1"/>
        </w:rPr>
        <w:t>ucks</w:t>
      </w:r>
      <w:r w:rsidRPr="00551626">
        <w:rPr>
          <w:color w:val="000000" w:themeColor="text1"/>
          <w:u w:color="000000" w:themeColor="text1"/>
        </w:rPr>
        <w:t>.</w:t>
      </w:r>
    </w:p>
    <w:p w:rsidR="00C02076" w:rsidRDefault="00891C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D50" w:rsidRDefault="007C1D50" w:rsidP="007C1D50">
      <w:pPr>
        <w:suppressAutoHyphens/>
      </w:pPr>
    </w:p>
    <w:sectPr w:rsidR="007C1D50" w:rsidSect="007C1D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044" w:rsidRDefault="00BB5044" w:rsidP="009F0C77">
      <w:r>
        <w:separator/>
      </w:r>
    </w:p>
  </w:endnote>
  <w:endnote w:type="continuationSeparator" w:id="0">
    <w:p w:rsidR="00BB5044" w:rsidRDefault="00BB50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DE845C-6F58-4167-8C5A-E9A475DA2826}"/>
    <w:embedBold r:id="rId2" w:fontKey="{87E016CA-5FFF-4299-8011-CB5B5CE37C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2693B2-1458-41A2-95EA-C79C9FA44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B2542C-4D30-4479-9383-9C72E6FACC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076" w:rsidRPr="007C1D50" w:rsidRDefault="007C1D50" w:rsidP="007C1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044" w:rsidRDefault="00BB5044" w:rsidP="009F0C77">
      <w:r>
        <w:separator/>
      </w:r>
    </w:p>
  </w:footnote>
  <w:footnote w:type="continuationSeparator" w:id="0">
    <w:p w:rsidR="00BB5044" w:rsidRDefault="00BB50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AB15"/>
    <w:docVar w:name="CoverBillType" w:val="r"/>
    <w:docVar w:name="docpath" w:val="L:\Council\bills\RM\1114AB15.DOCX"/>
    <w:docVar w:name="dvBillNumber" w:val="364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B504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0E29"/>
    <w:rsid w:val="00205238"/>
    <w:rsid w:val="002234EF"/>
    <w:rsid w:val="002321B6"/>
    <w:rsid w:val="002429B6"/>
    <w:rsid w:val="00250967"/>
    <w:rsid w:val="002543C8"/>
    <w:rsid w:val="0025541D"/>
    <w:rsid w:val="00284AAE"/>
    <w:rsid w:val="002D60A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6DD7"/>
    <w:rsid w:val="007135F4"/>
    <w:rsid w:val="00734F00"/>
    <w:rsid w:val="007A70AE"/>
    <w:rsid w:val="007C1D50"/>
    <w:rsid w:val="008362E8"/>
    <w:rsid w:val="00891CA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2FC5"/>
    <w:rsid w:val="00BB5044"/>
    <w:rsid w:val="00BE3C22"/>
    <w:rsid w:val="00C02076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813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8E91DC-C332-4872-9150-700B83C5D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443EF-979E-4AD4-90AD-F73F5AC68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2151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3642 Text of Previous Version (Feb. 12, 2015) - South Carolina Legislature Online</dc:title>
  <dc:creator>McDowell</dc:creator>
  <cp:lastModifiedBy>N Cumfer</cp:lastModifiedBy>
  <cp:revision>2</cp:revision>
  <dcterms:created xsi:type="dcterms:W3CDTF">2015-02-12T16:34:00Z</dcterms:created>
  <dcterms:modified xsi:type="dcterms:W3CDTF">2015-02-12T16:34:00Z</dcterms:modified>
</cp:coreProperties>
</file>