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114" w:rsidRDefault="005A11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4C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1DA" w:rsidRDefault="000205AC" w:rsidP="00C00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001DA">
        <w:t>CONGRATULATE “</w:t>
      </w:r>
      <w:r w:rsidR="000040DF">
        <w:t>KAROO,</w:t>
      </w:r>
      <w:r w:rsidR="00C001DA">
        <w:t>” SOUTH CAROLINA</w:t>
      </w:r>
      <w:r w:rsidR="00CC5C63" w:rsidRPr="00CC5C63">
        <w:t>’</w:t>
      </w:r>
      <w:r w:rsidR="00C001DA">
        <w:t xml:space="preserve">S CHAMPION </w:t>
      </w:r>
      <w:r w:rsidR="000040DF">
        <w:t>BOYKIN SPANIEL</w:t>
      </w:r>
      <w:r w:rsidR="00C001DA">
        <w:t>, AND HIS OWNER</w:t>
      </w:r>
      <w:r w:rsidR="000040DF">
        <w:t>S</w:t>
      </w:r>
      <w:r w:rsidR="00C001DA">
        <w:t xml:space="preserve">, </w:t>
      </w:r>
      <w:r w:rsidR="000040DF">
        <w:t>CHRISTINA GE</w:t>
      </w:r>
      <w:r w:rsidR="004D0C8A">
        <w:t>BH</w:t>
      </w:r>
      <w:r w:rsidR="000040DF">
        <w:t xml:space="preserve">ARD AND KIM PARKMAN OF </w:t>
      </w:r>
      <w:r w:rsidR="00C001DA">
        <w:t>SUMTER, ON WINNING THE 2015 BEST IN BREED AWARD AT THE WESTMINSTER KENNEL CLUB DOG SHOW IN NEW YORK CITY.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7FEA" w:rsidRDefault="00D04C83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7FEA">
        <w:t>the South Carolina House of Representatives is pleased to learn that “</w:t>
      </w:r>
      <w:r w:rsidR="00F46B67">
        <w:t>Karoo</w:t>
      </w:r>
      <w:r w:rsidR="00797FEA">
        <w:t xml:space="preserve">,” a champion </w:t>
      </w:r>
      <w:r w:rsidR="00F46B67">
        <w:t>Boykin</w:t>
      </w:r>
      <w:r w:rsidR="00797FEA">
        <w:t xml:space="preserve"> </w:t>
      </w:r>
      <w:r w:rsidR="008506F2">
        <w:t xml:space="preserve">Spaniel </w:t>
      </w:r>
      <w:r w:rsidR="00797FEA">
        <w:t>from Sumter, won Best in Breed at the Westminster Kennel Club Dog Show, held in New York City February 16</w:t>
      </w:r>
      <w:r w:rsidR="00CC5C63">
        <w:noBreakHyphen/>
      </w:r>
      <w:r w:rsidR="00797FEA">
        <w:t>17, 2015; and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holding the audience in the palm of his paw, this canine Sumter charmer nailed down his prize in the Sporting Breed category on Tuesday, February 17, bringing himself and owner</w:t>
      </w:r>
      <w:r w:rsidR="00F46B67">
        <w:t xml:space="preserve">s Christina </w:t>
      </w:r>
      <w:r w:rsidR="004D0C8A">
        <w:t>Gebhard</w:t>
      </w:r>
      <w:r w:rsidR="00F46B67">
        <w:t xml:space="preserve"> and Kim Parkman</w:t>
      </w:r>
      <w:r>
        <w:t xml:space="preserve"> much satisfaction in return for all their hard work in preparing for the show; and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5DD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also known by his show name, </w:t>
      </w:r>
      <w:r w:rsidR="00122384">
        <w:rPr>
          <w:color w:val="000000" w:themeColor="text1"/>
          <w:u w:color="000000" w:themeColor="text1"/>
        </w:rPr>
        <w:t>GCH Pocotaligo</w:t>
      </w:r>
      <w:r w:rsidR="00CC5C63" w:rsidRPr="00CC5C63">
        <w:rPr>
          <w:color w:val="000000" w:themeColor="text1"/>
          <w:u w:color="000000" w:themeColor="text1"/>
        </w:rPr>
        <w:t>’</w:t>
      </w:r>
      <w:r w:rsidR="00122384">
        <w:rPr>
          <w:color w:val="000000" w:themeColor="text1"/>
          <w:u w:color="000000" w:themeColor="text1"/>
        </w:rPr>
        <w:t>s Nama Karoo MH JHR, Karoo was born on February 20, 2010, the offspring of sire Ch Pocotaligo</w:t>
      </w:r>
      <w:r w:rsidR="00CC5C63" w:rsidRPr="00CC5C63">
        <w:rPr>
          <w:color w:val="000000" w:themeColor="text1"/>
          <w:u w:color="000000" w:themeColor="text1"/>
        </w:rPr>
        <w:t>’</w:t>
      </w:r>
      <w:r w:rsidR="00122384">
        <w:rPr>
          <w:color w:val="000000" w:themeColor="text1"/>
          <w:u w:color="000000" w:themeColor="text1"/>
        </w:rPr>
        <w:t>s First Shot and dam Pocotaligo</w:t>
      </w:r>
      <w:r w:rsidR="00CC5C63" w:rsidRPr="00CC5C63">
        <w:rPr>
          <w:color w:val="000000" w:themeColor="text1"/>
          <w:u w:color="000000" w:themeColor="text1"/>
        </w:rPr>
        <w:t>’</w:t>
      </w:r>
      <w:r w:rsidR="00122384">
        <w:rPr>
          <w:color w:val="000000" w:themeColor="text1"/>
          <w:u w:color="000000" w:themeColor="text1"/>
        </w:rPr>
        <w:t>s Frivolous Suit; and</w:t>
      </w:r>
    </w:p>
    <w:p w:rsidR="00122384" w:rsidRDefault="00122384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703A">
        <w:t>Karoo</w:t>
      </w:r>
      <w:r>
        <w:t xml:space="preserve"> has brought great pride and recognition to his State, as ha</w:t>
      </w:r>
      <w:r w:rsidR="00A3703A">
        <w:t>ve</w:t>
      </w:r>
      <w:r>
        <w:t xml:space="preserve"> owner</w:t>
      </w:r>
      <w:r w:rsidR="00A3703A">
        <w:t>s</w:t>
      </w:r>
      <w:r>
        <w:t xml:space="preserve"> </w:t>
      </w:r>
      <w:r w:rsidR="00A3703A">
        <w:t xml:space="preserve">Christina </w:t>
      </w:r>
      <w:r w:rsidR="004D0C8A">
        <w:t>Gebhard</w:t>
      </w:r>
      <w:r w:rsidR="00A3703A">
        <w:t xml:space="preserve"> and Kim Parkman</w:t>
      </w:r>
      <w:r>
        <w:t xml:space="preserve">, and the House takes </w:t>
      </w:r>
      <w:r w:rsidR="003C601D">
        <w:t>immense</w:t>
      </w:r>
      <w:r>
        <w:t xml:space="preserve"> pleasure in celebrating their exciting joint victory at the prestigious Westminster dog show. Now, therefore,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10AA8">
        <w:t>congratulate “Karoo,” South Carolina</w:t>
      </w:r>
      <w:r w:rsidR="00CC5C63" w:rsidRPr="00CC5C63">
        <w:t>’</w:t>
      </w:r>
      <w:r w:rsidR="00110AA8">
        <w:t xml:space="preserve">s </w:t>
      </w:r>
      <w:r w:rsidR="00110AA8">
        <w:lastRenderedPageBreak/>
        <w:t xml:space="preserve">champion Boykin </w:t>
      </w:r>
      <w:r w:rsidR="008506F2">
        <w:t>Spaniel</w:t>
      </w:r>
      <w:r w:rsidR="00110AA8">
        <w:t xml:space="preserve">, and his owners, Christina </w:t>
      </w:r>
      <w:r w:rsidR="004D0C8A">
        <w:t>Gebhard</w:t>
      </w:r>
      <w:r w:rsidR="00110AA8">
        <w:t xml:space="preserve"> and Kim Parkman of Sumter, </w:t>
      </w:r>
      <w:r>
        <w:t>on winning the 2015 Best in Breed award at the Westminster Kennel Club Dog Show in New York City.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10AA8">
        <w:t xml:space="preserve">Christina </w:t>
      </w:r>
      <w:r w:rsidR="004D0C8A">
        <w:t>Gebhard</w:t>
      </w:r>
      <w:r w:rsidR="00110AA8">
        <w:t xml:space="preserve"> and Kim Parkman</w:t>
      </w:r>
      <w:r>
        <w:t>.</w:t>
      </w:r>
    </w:p>
    <w:p w:rsidR="000B2C56" w:rsidRDefault="00CC5C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11EB" w:rsidRDefault="003A11EB" w:rsidP="003A11EB">
      <w:pPr>
        <w:suppressAutoHyphens/>
      </w:pPr>
    </w:p>
    <w:sectPr w:rsidR="003A11EB" w:rsidSect="005A11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C83" w:rsidRDefault="00D04C83" w:rsidP="009F0C77">
      <w:r>
        <w:separator/>
      </w:r>
    </w:p>
  </w:endnote>
  <w:endnote w:type="continuationSeparator" w:id="0">
    <w:p w:rsidR="00D04C83" w:rsidRDefault="00D04C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7E3DEE-57CC-48F8-91D4-A91993732A37}"/>
    <w:embedBold r:id="rId2" w:fontKey="{494CAD55-41CB-486D-B2FF-7BCF4098DC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BF8B59-B70F-4049-AEE9-79F5DB8AB7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3AF051-15C1-4A8A-8F16-929DB2ABFD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5E8264-1000-4A75-B092-97DB3DBD6A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6EA" w:rsidRPr="005A1114" w:rsidRDefault="005A1114" w:rsidP="005A11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11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C83" w:rsidRDefault="00D04C83" w:rsidP="009F0C77">
      <w:r>
        <w:separator/>
      </w:r>
    </w:p>
  </w:footnote>
  <w:footnote w:type="continuationSeparator" w:id="0">
    <w:p w:rsidR="00D04C83" w:rsidRDefault="00D04C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6CZ15"/>
    <w:docVar w:name="CoverBillType" w:val="r"/>
    <w:docVar w:name="docpath" w:val="L:\Council\bills\RM\1136CZ15.DOCX"/>
    <w:docVar w:name="dvBillNumber" w:val="36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4C83"/>
    <w:rsid w:val="000040DF"/>
    <w:rsid w:val="00011869"/>
    <w:rsid w:val="00015CD6"/>
    <w:rsid w:val="000205AC"/>
    <w:rsid w:val="000B2C56"/>
    <w:rsid w:val="000E1376"/>
    <w:rsid w:val="000E1785"/>
    <w:rsid w:val="000F40FA"/>
    <w:rsid w:val="0010776B"/>
    <w:rsid w:val="00110AA8"/>
    <w:rsid w:val="0012238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24E4"/>
    <w:rsid w:val="002E5912"/>
    <w:rsid w:val="00301B21"/>
    <w:rsid w:val="003033F1"/>
    <w:rsid w:val="00325348"/>
    <w:rsid w:val="0032732C"/>
    <w:rsid w:val="00336AD0"/>
    <w:rsid w:val="0037079A"/>
    <w:rsid w:val="003A11EB"/>
    <w:rsid w:val="003B56EA"/>
    <w:rsid w:val="003C4DAB"/>
    <w:rsid w:val="003C601D"/>
    <w:rsid w:val="003D01E8"/>
    <w:rsid w:val="003E5288"/>
    <w:rsid w:val="003F6D79"/>
    <w:rsid w:val="0041760A"/>
    <w:rsid w:val="00417C01"/>
    <w:rsid w:val="004403BD"/>
    <w:rsid w:val="004809EE"/>
    <w:rsid w:val="004D0C8A"/>
    <w:rsid w:val="004E7D54"/>
    <w:rsid w:val="005273C6"/>
    <w:rsid w:val="00530A69"/>
    <w:rsid w:val="00545593"/>
    <w:rsid w:val="00577C6C"/>
    <w:rsid w:val="005A1114"/>
    <w:rsid w:val="005C2FE2"/>
    <w:rsid w:val="005E2BC9"/>
    <w:rsid w:val="00605102"/>
    <w:rsid w:val="006215AA"/>
    <w:rsid w:val="006913C9"/>
    <w:rsid w:val="0069470D"/>
    <w:rsid w:val="00734F00"/>
    <w:rsid w:val="00797FEA"/>
    <w:rsid w:val="007A70AE"/>
    <w:rsid w:val="008362E8"/>
    <w:rsid w:val="008506F2"/>
    <w:rsid w:val="008A1768"/>
    <w:rsid w:val="008F0F33"/>
    <w:rsid w:val="008F4429"/>
    <w:rsid w:val="0094021A"/>
    <w:rsid w:val="009B44AF"/>
    <w:rsid w:val="009C6A0B"/>
    <w:rsid w:val="009F0C77"/>
    <w:rsid w:val="009F4DD1"/>
    <w:rsid w:val="00A3703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1DA"/>
    <w:rsid w:val="00C0345E"/>
    <w:rsid w:val="00C3483A"/>
    <w:rsid w:val="00C74E9D"/>
    <w:rsid w:val="00C82FD3"/>
    <w:rsid w:val="00C92819"/>
    <w:rsid w:val="00CC5C63"/>
    <w:rsid w:val="00CC6B7B"/>
    <w:rsid w:val="00CD2089"/>
    <w:rsid w:val="00CF25DD"/>
    <w:rsid w:val="00D04C83"/>
    <w:rsid w:val="00D73A67"/>
    <w:rsid w:val="00D970A9"/>
    <w:rsid w:val="00DF3845"/>
    <w:rsid w:val="00E41911"/>
    <w:rsid w:val="00E92EEF"/>
    <w:rsid w:val="00EF2368"/>
    <w:rsid w:val="00F24442"/>
    <w:rsid w:val="00F46B67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A8F6A9-684D-4744-8605-98AD980A9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60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0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22A5F-92F1-43D0-B22A-3E88D533F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F529067A.dotm</Template>
  <TotalTime>0</TotalTime>
  <Pages>2</Pages>
  <Words>280</Words>
  <Characters>1432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3688 Text of Previous Version (Sep. 1, 2015) - South Carolina Legislature Online</dc:title>
  <dc:creator>McDowell</dc:creator>
  <cp:lastModifiedBy>Angela Hopkins</cp:lastModifiedBy>
  <cp:revision>2</cp:revision>
  <cp:lastPrinted>2015-02-18T20:41:00Z</cp:lastPrinted>
  <dcterms:created xsi:type="dcterms:W3CDTF">2015-09-01T19:34:00Z</dcterms:created>
  <dcterms:modified xsi:type="dcterms:W3CDTF">2015-09-01T19:34:00Z</dcterms:modified>
</cp:coreProperties>
</file>