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FBE" w:rsidRPr="00294ABD" w:rsidRDefault="00487FBE" w:rsidP="00294ABD">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24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49DD">
        <w:noBreakHyphen/>
      </w:r>
      <w:r>
        <w:t>7</w:t>
      </w:r>
      <w:r w:rsidR="004249DD">
        <w:noBreakHyphen/>
      </w:r>
      <w:r>
        <w:t>320, AS AMENDED, CODE OF LAWS OF SOUTH CAROLINA, 1976, RELATING TO THE DESIGNATION OF VOTING PRECINCTS IN HORRY COUNTY, SO AS TO REDESIGNATE THE VARIOUS PRECINCTS, AND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4DE" w:rsidRDefault="00622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4DE" w:rsidRDefault="00622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49DD">
        <w:noBreakHyphen/>
      </w:r>
      <w:r>
        <w:t>7</w:t>
      </w:r>
      <w:r w:rsidR="004249DD">
        <w:noBreakHyphen/>
      </w:r>
      <w:r>
        <w:t>320 of the 1976 Code, as last amended by Act 137 of 2014, is further amended to read: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4249DD">
        <w:noBreakHyphen/>
      </w:r>
      <w:r>
        <w:t>7</w:t>
      </w:r>
      <w:r w:rsidR="004249DD">
        <w:noBreakHyphen/>
      </w:r>
      <w:r>
        <w:t>320.</w:t>
      </w:r>
      <w:r>
        <w:tab/>
      </w:r>
      <w:r>
        <w:rPr>
          <w:color w:val="000000"/>
        </w:rPr>
        <w:t>(A)</w:t>
      </w:r>
      <w:r>
        <w:rPr>
          <w:color w:val="000000"/>
        </w:rPr>
        <w:tab/>
      </w:r>
      <w:r w:rsidRPr="00D870CD">
        <w:rPr>
          <w:color w:val="000000"/>
        </w:rPr>
        <w:t xml:space="preserve">In Horry County there are the following voting precincts: </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Adrian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Allsbrook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Atlantic Beach</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Aynor</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 xml:space="preserve">Bayboro </w:t>
      </w:r>
      <w:r w:rsidR="004249DD">
        <w:noBreakHyphen/>
      </w:r>
      <w:r w:rsidRPr="00D85980">
        <w:t xml:space="preserve"> Gurley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4678">
        <w:rPr>
          <w:strike/>
        </w:rPr>
        <w:t>Brooksville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Brooksville #1</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Brooksville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Brownway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Burgess #4</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Carolina Bays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Carolina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lastRenderedPageBreak/>
        <w:t>Carolina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Cedar Grove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Cherry Grove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Cherry Grove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Carolina</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Lane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Coastal Lane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Cool Springs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Crescent</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Daisy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Deerfield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Dog Bluff</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Dogwood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Dunes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East Conway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East Loris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Ebenezer</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Emerald Forest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Enterprise</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F4678">
        <w:rPr>
          <w:strike/>
        </w:rPr>
        <w:t>Floyds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Forestbrook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Four Mile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Galivants Ferry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Garden City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Glenns Bay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Green Sea</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Hickory Grove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Hickory Hill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Homewood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Horry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Inland</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Jackson Bluff</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Jamestown</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F4678">
        <w:rPr>
          <w:strike/>
        </w:rPr>
        <w:t>Jernigan</w:t>
      </w:r>
      <w:r w:rsidR="004249DD" w:rsidRPr="004249DD">
        <w:rPr>
          <w:strike/>
        </w:rPr>
        <w:t>’</w:t>
      </w:r>
      <w:r w:rsidRPr="009F4678">
        <w:rPr>
          <w:strike/>
        </w:rPr>
        <w:t>s Cross Roads</w:t>
      </w:r>
    </w:p>
    <w:p w:rsidR="009F4678" w:rsidRP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F4678">
        <w:rPr>
          <w:u w:val="single"/>
        </w:rPr>
        <w:t xml:space="preserve">Jernigans </w:t>
      </w:r>
      <w:r>
        <w:rPr>
          <w:u w:val="single"/>
        </w:rPr>
        <w:t>X</w:t>
      </w:r>
      <w:r w:rsidRPr="009F4678">
        <w:rPr>
          <w:u w:val="single"/>
        </w:rPr>
        <w:t xml:space="preserve"> Roads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Jet Port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lastRenderedPageBreak/>
        <w:t>Jet Port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Jordanville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Joyner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Juniper Bay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Lake Park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Leon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Little River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Live Oak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Maple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Marlowe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 xml:space="preserve">Methodist </w:t>
      </w:r>
      <w:r w:rsidR="004249DD">
        <w:noBreakHyphen/>
      </w:r>
      <w:r w:rsidRPr="00D85980">
        <w:t xml:space="preserve"> Mill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Mt. Olive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Mt. Vernon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 Trace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Myrtlewood #3</w:t>
      </w:r>
    </w:p>
    <w:p w:rsidR="009F4678" w:rsidRP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0677">
        <w:rPr>
          <w:strike/>
        </w:rPr>
        <w:t>Nixon</w:t>
      </w:r>
      <w:r w:rsidR="004249DD" w:rsidRPr="004249DD">
        <w:rPr>
          <w:strike/>
        </w:rPr>
        <w:t>’</w:t>
      </w:r>
      <w:r w:rsidRPr="00320677">
        <w:rPr>
          <w:strike/>
        </w:rPr>
        <w:t>s Cross Roads #1</w:t>
      </w:r>
    </w:p>
    <w:p w:rsidR="009F4678" w:rsidRP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0677">
        <w:rPr>
          <w:strike/>
        </w:rPr>
        <w:t>Nixon</w:t>
      </w:r>
      <w:r w:rsidR="004249DD" w:rsidRPr="004249DD">
        <w:rPr>
          <w:strike/>
        </w:rPr>
        <w:t>’</w:t>
      </w:r>
      <w:r w:rsidRPr="00320677">
        <w:rPr>
          <w:strike/>
        </w:rPr>
        <w:t>s Cross Roads #2</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#1</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#2</w:t>
      </w:r>
    </w:p>
    <w:p w:rsidR="00320677" w:rsidRPr="00320677" w:rsidRDefault="00320677" w:rsidP="0032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0677">
        <w:rPr>
          <w:u w:val="single"/>
        </w:rPr>
        <w:t>Nixons X Roads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North Conway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North Conway #2</w:t>
      </w:r>
    </w:p>
    <w:p w:rsidR="009F4678" w:rsidRPr="00284FA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84FA7">
        <w:rPr>
          <w:strike/>
        </w:rPr>
        <w:t>Norton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Drive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Drive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Ocean Forest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Palmetto Bays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Pawley</w:t>
      </w:r>
      <w:r w:rsidR="004249DD" w:rsidRPr="004249DD">
        <w:t>’</w:t>
      </w:r>
      <w:r w:rsidRPr="00D85980">
        <w:t>s Swamp</w:t>
      </w:r>
    </w:p>
    <w:p w:rsidR="009F4678" w:rsidRPr="00B41214"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214">
        <w:t>Pleasant View</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Poplar Hill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Port Harrelson</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Race Path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Race Path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Red Bluff</w:t>
      </w:r>
    </w:p>
    <w:p w:rsidR="00320677"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Red Hill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lastRenderedPageBreak/>
        <w:t>Red Hill #2</w:t>
      </w:r>
    </w:p>
    <w:p w:rsidR="00320677" w:rsidRPr="00320677" w:rsidRDefault="00320677"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River Oaks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Salem</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Oats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Oats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Sea Winds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Shell</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Socastee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Spring Branch</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#2</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#3</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Surfside #4</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Sweet Home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Taylorsville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Tilly Swamp</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Toddville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Wampee</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West Conway</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West Loris</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White Oak</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Wild Wing</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Windy Hill #1</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980">
        <w:t>Windy Hill #2</w:t>
      </w:r>
    </w:p>
    <w:p w:rsidR="009F4678" w:rsidRPr="002F028F"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2F028F">
        <w:rPr>
          <w:color w:val="000000"/>
        </w:rPr>
        <w:t>(B)</w:t>
      </w:r>
      <w:r>
        <w:rPr>
          <w:color w:val="000000"/>
        </w:rPr>
        <w:tab/>
      </w:r>
      <w:r w:rsidRPr="00320677">
        <w:rPr>
          <w:strike/>
          <w:color w:val="000000"/>
        </w:rPr>
        <w:t>The</w:t>
      </w:r>
      <w:r w:rsidRPr="002F028F">
        <w:rPr>
          <w:color w:val="000000"/>
        </w:rPr>
        <w:t xml:space="preserve"> </w:t>
      </w:r>
      <w:r w:rsidR="00320677">
        <w:rPr>
          <w:color w:val="000000"/>
        </w:rPr>
        <w:t>P</w:t>
      </w:r>
      <w:r w:rsidRPr="002F028F">
        <w:rPr>
          <w:color w:val="000000"/>
        </w:rPr>
        <w:t>recinct lines defining the precincts provided for in subsection (A) are as shown on maps filed with the Board of Voter Registration and Elections of Horry County as provided and maintained by the</w:t>
      </w:r>
      <w:r w:rsidRPr="004249DD">
        <w:rPr>
          <w:color w:val="000000"/>
        </w:rPr>
        <w:t xml:space="preserve"> </w:t>
      </w:r>
      <w:r w:rsidRPr="002F028F">
        <w:rPr>
          <w:strike/>
          <w:color w:val="000000"/>
        </w:rPr>
        <w:t>Office of Research and Statistics of the</w:t>
      </w:r>
      <w:r w:rsidRPr="002F028F">
        <w:rPr>
          <w:color w:val="000000"/>
        </w:rPr>
        <w:t xml:space="preserve"> Revenue and Fiscal Affairs Office designated as document </w:t>
      </w:r>
      <w:r w:rsidRPr="002F028F">
        <w:rPr>
          <w:strike/>
          <w:color w:val="000000"/>
        </w:rPr>
        <w:t>P</w:t>
      </w:r>
      <w:r w:rsidR="004249DD">
        <w:rPr>
          <w:strike/>
          <w:color w:val="000000"/>
        </w:rPr>
        <w:noBreakHyphen/>
      </w:r>
      <w:r w:rsidRPr="002F028F">
        <w:rPr>
          <w:strike/>
          <w:color w:val="000000"/>
        </w:rPr>
        <w:t>51</w:t>
      </w:r>
      <w:r w:rsidR="004249DD">
        <w:rPr>
          <w:strike/>
          <w:color w:val="000000"/>
        </w:rPr>
        <w:noBreakHyphen/>
      </w:r>
      <w:r w:rsidRPr="002F028F">
        <w:rPr>
          <w:strike/>
          <w:color w:val="000000"/>
        </w:rPr>
        <w:t>14</w:t>
      </w:r>
      <w:r>
        <w:rPr>
          <w:color w:val="000000"/>
        </w:rPr>
        <w:t xml:space="preserve"> </w:t>
      </w:r>
      <w:r>
        <w:rPr>
          <w:color w:val="000000"/>
          <w:u w:val="single"/>
        </w:rPr>
        <w:t>P</w:t>
      </w:r>
      <w:r w:rsidR="004249DD">
        <w:rPr>
          <w:color w:val="000000"/>
          <w:u w:val="single"/>
        </w:rPr>
        <w:noBreakHyphen/>
      </w:r>
      <w:r>
        <w:rPr>
          <w:color w:val="000000"/>
          <w:u w:val="single"/>
        </w:rPr>
        <w:t>51</w:t>
      </w:r>
      <w:r w:rsidR="004249DD">
        <w:rPr>
          <w:color w:val="000000"/>
          <w:u w:val="single"/>
        </w:rPr>
        <w:noBreakHyphen/>
      </w:r>
      <w:r>
        <w:rPr>
          <w:color w:val="000000"/>
          <w:u w:val="single"/>
        </w:rPr>
        <w:t>15</w:t>
      </w:r>
      <w:r w:rsidR="00B41214">
        <w:rPr>
          <w:color w:val="000000"/>
          <w:u w:val="single"/>
        </w:rPr>
        <w:t>A</w:t>
      </w:r>
      <w:r>
        <w:rPr>
          <w:color w:val="000000"/>
        </w:rPr>
        <w:t>.</w:t>
      </w:r>
    </w:p>
    <w:p w:rsidR="009F4678" w:rsidRPr="00D870CD"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028F">
        <w:rPr>
          <w:color w:val="000000"/>
        </w:rPr>
        <w:tab/>
        <w:t>(C)</w:t>
      </w:r>
      <w:r>
        <w:rPr>
          <w:color w:val="000000"/>
        </w:rPr>
        <w:tab/>
      </w:r>
      <w:r w:rsidRPr="00320677">
        <w:rPr>
          <w:strike/>
          <w:color w:val="000000"/>
        </w:rPr>
        <w:t>The</w:t>
      </w:r>
      <w:r w:rsidRPr="002F028F">
        <w:rPr>
          <w:color w:val="000000"/>
        </w:rPr>
        <w:t xml:space="preserve"> </w:t>
      </w:r>
      <w:r w:rsidR="00320677">
        <w:rPr>
          <w:color w:val="000000"/>
        </w:rPr>
        <w:t>P</w:t>
      </w:r>
      <w:r w:rsidRPr="002F028F">
        <w:rPr>
          <w:color w:val="000000"/>
        </w:rPr>
        <w:t>olling places for the precincts listed in subsection (A) must be determined by the Board of Voter Registration and Elections of Horry County with the approval of a majority of the Horry County Legislative Delegation.</w:t>
      </w:r>
      <w:r>
        <w:rPr>
          <w:color w:val="000000"/>
        </w:rPr>
        <w:t>”</w:t>
      </w: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78" w:rsidRDefault="009F4678" w:rsidP="009F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6495" w:rsidRDefault="004249DD" w:rsidP="00B41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FBE" w:rsidRDefault="00487FBE" w:rsidP="00487FBE">
      <w:pPr>
        <w:suppressAutoHyphens/>
      </w:pPr>
    </w:p>
    <w:sectPr w:rsidR="00487FBE" w:rsidSect="00487F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9DD" w:rsidRDefault="004249DD" w:rsidP="009F0C77">
      <w:r>
        <w:separator/>
      </w:r>
    </w:p>
  </w:endnote>
  <w:endnote w:type="continuationSeparator" w:id="0">
    <w:p w:rsidR="004249DD" w:rsidRDefault="00424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0B55BC-736D-4397-9B96-1A3BA85BFD4D}"/>
    <w:embedBold r:id="rId2" w:fontKey="{42928B35-0C7D-4E53-9836-FA1DCC08E3FA}"/>
  </w:font>
  <w:font w:name="Calibri">
    <w:panose1 w:val="020F0502020204030204"/>
    <w:charset w:val="00"/>
    <w:family w:val="swiss"/>
    <w:pitch w:val="variable"/>
    <w:sig w:usb0="E10002FF" w:usb1="4000ACFF" w:usb2="00000009" w:usb3="00000000" w:csb0="0000019F" w:csb1="00000000"/>
    <w:embedRegular r:id="rId3" w:fontKey="{32C5FC7D-65BC-4CED-955D-0C3567F4EC22}"/>
  </w:font>
  <w:font w:name="Segoe UI">
    <w:panose1 w:val="020B0502040204020203"/>
    <w:charset w:val="00"/>
    <w:family w:val="swiss"/>
    <w:pitch w:val="variable"/>
    <w:sig w:usb0="E10022FF" w:usb1="C000E47F" w:usb2="00000029" w:usb3="00000000" w:csb0="000001DF" w:csb1="00000000"/>
    <w:embedRegular r:id="rId4" w:fontKey="{87B8E116-B813-406A-BA3B-658D00D8B4EE}"/>
  </w:font>
  <w:font w:name="Cambria">
    <w:panose1 w:val="02040503050406030204"/>
    <w:charset w:val="00"/>
    <w:family w:val="roman"/>
    <w:pitch w:val="variable"/>
    <w:sig w:usb0="E00002FF" w:usb1="400004FF" w:usb2="00000000" w:usb3="00000000" w:csb0="0000019F" w:csb1="00000000"/>
    <w:embedRegular r:id="rId5" w:fontKey="{771E6F6F-E2AD-49AB-BC39-8D6B4919AC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95" w:rsidRPr="00487FBE" w:rsidRDefault="00487FBE" w:rsidP="00487FBE">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9DD" w:rsidRDefault="004249DD" w:rsidP="009F0C77">
      <w:r>
        <w:separator/>
      </w:r>
    </w:p>
  </w:footnote>
  <w:footnote w:type="continuationSeparator" w:id="0">
    <w:p w:rsidR="004249DD" w:rsidRDefault="00424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1ZW15"/>
    <w:docVar w:name="CoverBillType" w:val="b"/>
    <w:docVar w:name="docpath" w:val="L:\Council\bills\GGS\22731ZW15.DOCX"/>
    <w:docVar w:name="dvBillNumber" w:val="3840"/>
    <w:docVar w:name="dvBillNumberPrefix" w:val="H. "/>
    <w:docVar w:name="dvOriginalBody" w:val="House"/>
    <w:docVar w:name="dvSteno" w:val="GGS"/>
    <w:docVar w:name="NameofBody" w:val="h"/>
    <w:docVar w:name="vgroup2" w:val="Council"/>
  </w:docVars>
  <w:rsids>
    <w:rsidRoot w:val="006224DE"/>
    <w:rsid w:val="00011869"/>
    <w:rsid w:val="00015CD6"/>
    <w:rsid w:val="000E1785"/>
    <w:rsid w:val="000F40FA"/>
    <w:rsid w:val="0010776B"/>
    <w:rsid w:val="00133E66"/>
    <w:rsid w:val="001435A3"/>
    <w:rsid w:val="00146ED3"/>
    <w:rsid w:val="00151044"/>
    <w:rsid w:val="0015439C"/>
    <w:rsid w:val="001D08F2"/>
    <w:rsid w:val="001D525B"/>
    <w:rsid w:val="001D7F4F"/>
    <w:rsid w:val="00205238"/>
    <w:rsid w:val="002321B6"/>
    <w:rsid w:val="00250967"/>
    <w:rsid w:val="002543C8"/>
    <w:rsid w:val="0025541D"/>
    <w:rsid w:val="00284AAE"/>
    <w:rsid w:val="00284FA7"/>
    <w:rsid w:val="00294ABD"/>
    <w:rsid w:val="002E5912"/>
    <w:rsid w:val="00301B21"/>
    <w:rsid w:val="00320677"/>
    <w:rsid w:val="00325348"/>
    <w:rsid w:val="0032732C"/>
    <w:rsid w:val="00336AD0"/>
    <w:rsid w:val="0037079A"/>
    <w:rsid w:val="003C4DAB"/>
    <w:rsid w:val="003D01E8"/>
    <w:rsid w:val="003E5288"/>
    <w:rsid w:val="003F6D79"/>
    <w:rsid w:val="0041760A"/>
    <w:rsid w:val="00417C01"/>
    <w:rsid w:val="004249DD"/>
    <w:rsid w:val="004403BD"/>
    <w:rsid w:val="00457106"/>
    <w:rsid w:val="00461441"/>
    <w:rsid w:val="004809EE"/>
    <w:rsid w:val="00487FBE"/>
    <w:rsid w:val="004E7D54"/>
    <w:rsid w:val="00526495"/>
    <w:rsid w:val="005273C6"/>
    <w:rsid w:val="00530A69"/>
    <w:rsid w:val="00545593"/>
    <w:rsid w:val="00577C6C"/>
    <w:rsid w:val="005C2FE2"/>
    <w:rsid w:val="005E2BC9"/>
    <w:rsid w:val="00605102"/>
    <w:rsid w:val="006215AA"/>
    <w:rsid w:val="006224DE"/>
    <w:rsid w:val="006913C9"/>
    <w:rsid w:val="006914FD"/>
    <w:rsid w:val="0069470D"/>
    <w:rsid w:val="00734F00"/>
    <w:rsid w:val="007A70AE"/>
    <w:rsid w:val="008362E8"/>
    <w:rsid w:val="008A1768"/>
    <w:rsid w:val="008F0F33"/>
    <w:rsid w:val="008F4429"/>
    <w:rsid w:val="0094021A"/>
    <w:rsid w:val="009B44AF"/>
    <w:rsid w:val="009C6A0B"/>
    <w:rsid w:val="009F0C77"/>
    <w:rsid w:val="009F4678"/>
    <w:rsid w:val="009F4DD1"/>
    <w:rsid w:val="00A41684"/>
    <w:rsid w:val="00A64E80"/>
    <w:rsid w:val="00A72BCD"/>
    <w:rsid w:val="00A741D9"/>
    <w:rsid w:val="00A833AB"/>
    <w:rsid w:val="00A9741D"/>
    <w:rsid w:val="00AD4B17"/>
    <w:rsid w:val="00B1576F"/>
    <w:rsid w:val="00B41214"/>
    <w:rsid w:val="00B412D4"/>
    <w:rsid w:val="00BE3C22"/>
    <w:rsid w:val="00C0345E"/>
    <w:rsid w:val="00C3483A"/>
    <w:rsid w:val="00C737D5"/>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A5A8F-08F8-4ABE-A41B-CC6B815C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0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6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1533E-C631-4028-BAF7-77F08170E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4</Pages>
  <Words>483</Words>
  <Characters>2358</Characters>
  <Application>Microsoft Office Word</Application>
  <DocSecurity>0</DocSecurity>
  <Lines>168</Lines>
  <Paragraphs>137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3840 Text of Previous Version (Mar. 17, 2015) - South Carolina Legislature Online</dc:title>
  <dc:creator>GloriaShackelford</dc:creator>
  <cp:lastModifiedBy>N Cumfer</cp:lastModifiedBy>
  <cp:revision>2</cp:revision>
  <cp:lastPrinted>2015-03-05T17:22:00Z</cp:lastPrinted>
  <dcterms:created xsi:type="dcterms:W3CDTF">2015-03-17T17:44:00Z</dcterms:created>
  <dcterms:modified xsi:type="dcterms:W3CDTF">2015-03-17T17:44:00Z</dcterms:modified>
</cp:coreProperties>
</file>