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10C" w:rsidRDefault="001F71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1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THE MAXIMUM SPEED LIMIT ALONG BOUNDARY STREET IN THE TOWN OF BLUFFTON FROM ITS INTERSECTION WITH MAY RIVER ROAD TO ITS INTERSECTION WITH BRIDGE STREET, IS FIFTEEN MILES PER HOUR AND TO DIRECT THE DEPARTMENT OF TRANSPORTATION TO ERECT APPROPRIATE SIGNS ALONG THIS PORTION OF HIGHWAY THAT CONTAIN </w:t>
      </w:r>
      <w:r w:rsidR="005D7CF6">
        <w:t xml:space="preserve">FIFTEEN MILES PER HOUR AS THE </w:t>
      </w:r>
      <w:r>
        <w:t>MAXIMUM SPEED LIMIT.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8FA">
        <w:t>(A)</w:t>
      </w:r>
      <w:r w:rsidR="004D58FA">
        <w:tab/>
        <w:t>The maximum speed limit along Boundary Street in the Town of Bluffton from its intersection with May River Road to its in</w:t>
      </w:r>
      <w:r w:rsidR="005D7CF6">
        <w:t>tersection with Bridge Street is</w:t>
      </w:r>
      <w:r w:rsidR="004D58FA">
        <w:t xml:space="preserve"> fifteen miles per hour.</w:t>
      </w:r>
    </w:p>
    <w:p w:rsidR="00635150" w:rsidRDefault="004D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of Transportation is directed to erect appropriate signs along this portion of highway that contain </w:t>
      </w:r>
      <w:r w:rsidR="005D7CF6">
        <w:t>fifteen miles an hour as the</w:t>
      </w:r>
      <w:r>
        <w:t xml:space="preserve"> maximum speed limit.</w:t>
      </w:r>
    </w:p>
    <w:p w:rsidR="004D58FA" w:rsidRDefault="004D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58FA">
        <w:t>2</w:t>
      </w:r>
      <w:r>
        <w:t>.</w:t>
      </w:r>
      <w:r>
        <w:tab/>
        <w:t>This act takes effect upon approval by the Governor.</w:t>
      </w:r>
    </w:p>
    <w:p w:rsidR="00DD3C77" w:rsidRDefault="004D5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10C" w:rsidRDefault="001F710C" w:rsidP="001F710C">
      <w:pPr>
        <w:suppressAutoHyphens/>
      </w:pPr>
    </w:p>
    <w:sectPr w:rsidR="001F710C" w:rsidSect="001F7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150" w:rsidRDefault="00635150" w:rsidP="009F0C77">
      <w:r>
        <w:separator/>
      </w:r>
    </w:p>
  </w:endnote>
  <w:endnote w:type="continuationSeparator" w:id="0">
    <w:p w:rsidR="00635150" w:rsidRDefault="00635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32AAB7-7B10-4F8D-AE7A-79E8474FA7DB}"/>
    <w:embedBold r:id="rId2" w:fontKey="{5708F886-1AFA-472B-8AE4-5F3FD75924CC}"/>
  </w:font>
  <w:font w:name="Calibri">
    <w:panose1 w:val="020F0502020204030204"/>
    <w:charset w:val="00"/>
    <w:family w:val="swiss"/>
    <w:pitch w:val="variable"/>
    <w:sig w:usb0="E10002FF" w:usb1="4000ACFF" w:usb2="00000009" w:usb3="00000000" w:csb0="0000019F" w:csb1="00000000"/>
    <w:embedRegular r:id="rId3" w:fontKey="{CB945B89-6E11-4C66-ABFE-B84A0E6D6D39}"/>
  </w:font>
  <w:font w:name="Cambria">
    <w:panose1 w:val="02040503050406030204"/>
    <w:charset w:val="00"/>
    <w:family w:val="roman"/>
    <w:pitch w:val="variable"/>
    <w:sig w:usb0="E00002FF" w:usb1="400004FF" w:usb2="00000000" w:usb3="00000000" w:csb0="0000019F" w:csb1="00000000"/>
    <w:embedRegular r:id="rId4" w:fontKey="{6225538E-C318-46C0-BB2C-4A8E3437C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77" w:rsidRPr="001F710C" w:rsidRDefault="001F710C" w:rsidP="001F710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150" w:rsidRDefault="00635150" w:rsidP="009F0C77">
      <w:r>
        <w:separator/>
      </w:r>
    </w:p>
  </w:footnote>
  <w:footnote w:type="continuationSeparator" w:id="0">
    <w:p w:rsidR="00635150" w:rsidRDefault="00635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2CM15"/>
    <w:docVar w:name="CoverBillType" w:val="b"/>
    <w:docVar w:name="docpath" w:val="L:\Council\bills\SWB\5302CM15.DOCX"/>
    <w:docVar w:name="dvBillNumber" w:val="3879"/>
    <w:docVar w:name="dvBillNumberPrefix" w:val="H. "/>
    <w:docVar w:name="dvOriginalBody" w:val="House"/>
    <w:docVar w:name="dvSteno" w:val="SWB"/>
    <w:docVar w:name="NameofBody" w:val="h"/>
    <w:docVar w:name="vgroup2" w:val="Council"/>
  </w:docVars>
  <w:rsids>
    <w:rsidRoot w:val="00635150"/>
    <w:rsid w:val="00011869"/>
    <w:rsid w:val="00015CD6"/>
    <w:rsid w:val="000E1785"/>
    <w:rsid w:val="000F40FA"/>
    <w:rsid w:val="0010776B"/>
    <w:rsid w:val="00133E66"/>
    <w:rsid w:val="001435A3"/>
    <w:rsid w:val="00146ED3"/>
    <w:rsid w:val="00151044"/>
    <w:rsid w:val="001D08F2"/>
    <w:rsid w:val="001D525B"/>
    <w:rsid w:val="001D7F4F"/>
    <w:rsid w:val="001F710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8FA"/>
    <w:rsid w:val="004E7D54"/>
    <w:rsid w:val="005273C6"/>
    <w:rsid w:val="00530A69"/>
    <w:rsid w:val="00545593"/>
    <w:rsid w:val="00577C6C"/>
    <w:rsid w:val="005C2FE2"/>
    <w:rsid w:val="005D7CF6"/>
    <w:rsid w:val="005E2BC9"/>
    <w:rsid w:val="00605102"/>
    <w:rsid w:val="006215AA"/>
    <w:rsid w:val="00635150"/>
    <w:rsid w:val="006913C9"/>
    <w:rsid w:val="0069470D"/>
    <w:rsid w:val="0071792B"/>
    <w:rsid w:val="0072029C"/>
    <w:rsid w:val="00734F00"/>
    <w:rsid w:val="007A70AE"/>
    <w:rsid w:val="008362E8"/>
    <w:rsid w:val="008A1768"/>
    <w:rsid w:val="008F0F33"/>
    <w:rsid w:val="008F4429"/>
    <w:rsid w:val="0094021A"/>
    <w:rsid w:val="009B44AF"/>
    <w:rsid w:val="009C6A0B"/>
    <w:rsid w:val="009F0C77"/>
    <w:rsid w:val="009F4DD1"/>
    <w:rsid w:val="00A3319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3C7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192FF-BFDD-407A-88DB-42FF442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CC72-266E-40A0-A97B-1B3AB149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1</Pages>
  <Words>148</Words>
  <Characters>729</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3879 Text of Previous Version (Mar. 19, 2015) - South Carolina Legislature Online</dc:title>
  <dc:creator>SandyBarden</dc:creator>
  <cp:lastModifiedBy>N Cumfer</cp:lastModifiedBy>
  <cp:revision>2</cp:revision>
  <cp:lastPrinted>2015-03-18T17:39:00Z</cp:lastPrinted>
  <dcterms:created xsi:type="dcterms:W3CDTF">2015-03-19T15:36:00Z</dcterms:created>
  <dcterms:modified xsi:type="dcterms:W3CDTF">2015-03-19T15:36:00Z</dcterms:modified>
</cp:coreProperties>
</file>