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0A44" w:rsidRDefault="00F665E2" w:rsidP="001E4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F665E2" w:rsidRDefault="00F665E2" w:rsidP="001E4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January 28, 2016</w:t>
      </w:r>
    </w:p>
    <w:p w:rsidR="00F665E2" w:rsidRDefault="00F665E2" w:rsidP="001E4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65E2" w:rsidRPr="00F665E2" w:rsidRDefault="00F665E2" w:rsidP="00F665E2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3881</w:t>
      </w:r>
    </w:p>
    <w:p w:rsidR="00F665E2" w:rsidRDefault="00F665E2" w:rsidP="001E4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65E2" w:rsidRDefault="00F665E2" w:rsidP="001E4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4C4F76">
        <w:t>Reps. Toole, Erickson, Long, Bedingfield, Anderson, Forrester and Ryhal</w:t>
      </w:r>
    </w:p>
    <w:p w:rsidR="00F665E2" w:rsidRDefault="00F665E2" w:rsidP="001E4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65E2" w:rsidRDefault="00F665E2" w:rsidP="001E4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1/28/16--S.</w:t>
      </w:r>
    </w:p>
    <w:p w:rsidR="00F665E2" w:rsidRDefault="00F665E2" w:rsidP="001E4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June 4, 2015.</w:t>
      </w:r>
    </w:p>
    <w:p w:rsidR="00F665E2" w:rsidRPr="00F665E2" w:rsidRDefault="00F665E2" w:rsidP="00F665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F665E2" w:rsidRDefault="00F665E2" w:rsidP="001E4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65E2" w:rsidRDefault="00F665E2" w:rsidP="00F665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</w:t>
      </w:r>
    </w:p>
    <w:p w:rsidR="00F665E2" w:rsidRPr="00F665E2" w:rsidRDefault="00F665E2" w:rsidP="00F665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LABOR, COMMERCE AND INDUSTRY</w:t>
      </w:r>
    </w:p>
    <w:p w:rsidR="00F665E2" w:rsidRDefault="00F665E2" w:rsidP="001E4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Bill (H. 3881) to amend the Code of Laws of South Carolina, 1976, by adding Section 40</w:t>
      </w:r>
      <w:r>
        <w:noBreakHyphen/>
        <w:t>29</w:t>
      </w:r>
      <w:r>
        <w:noBreakHyphen/>
        <w:t>327 so as to provide each licensed manufacturing housing retail dealer location must have, etc., respectfully</w:t>
      </w:r>
    </w:p>
    <w:p w:rsidR="00F665E2" w:rsidRPr="00F665E2" w:rsidRDefault="00F665E2" w:rsidP="00F665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F665E2" w:rsidRDefault="00F665E2" w:rsidP="001E4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F665E2" w:rsidRDefault="00F665E2" w:rsidP="001E4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65E2" w:rsidRDefault="00F665E2" w:rsidP="001E4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THOMAS C. ALEXANDER for Committee.</w:t>
      </w:r>
    </w:p>
    <w:p w:rsidR="00F665E2" w:rsidRPr="00F665E2" w:rsidRDefault="00F665E2" w:rsidP="00F665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F665E2" w:rsidRDefault="00F665E2" w:rsidP="001E4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65E2" w:rsidRPr="00F665E2" w:rsidRDefault="00F665E2" w:rsidP="00F665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  <w:u w:val="single"/>
        </w:rPr>
        <w:t>STATEMENT OF ESTIMATED FISCAL IMPACT</w:t>
      </w:r>
    </w:p>
    <w:p w:rsidR="00F665E2" w:rsidRPr="00F665E2" w:rsidRDefault="00F665E2" w:rsidP="00F665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F665E2">
        <w:rPr>
          <w:b/>
          <w:szCs w:val="22"/>
        </w:rPr>
        <w:t>Fiscal Impact Summary</w:t>
      </w:r>
    </w:p>
    <w:p w:rsidR="00F665E2" w:rsidRPr="00F665E2" w:rsidRDefault="00F665E2" w:rsidP="00F665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szCs w:val="22"/>
        </w:rPr>
      </w:pPr>
      <w:r w:rsidRPr="00F665E2">
        <w:rPr>
          <w:rFonts w:eastAsiaTheme="minorHAnsi" w:cstheme="minorBidi"/>
          <w:szCs w:val="22"/>
        </w:rPr>
        <w:tab/>
        <w:t xml:space="preserve">This bill would have no expenditure impact on the general fund, federal funds, or other funds. </w:t>
      </w:r>
    </w:p>
    <w:p w:rsidR="00F665E2" w:rsidRPr="00F665E2" w:rsidRDefault="00F665E2" w:rsidP="00F665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Cs w:val="22"/>
        </w:rPr>
      </w:pPr>
      <w:r w:rsidRPr="00F665E2">
        <w:rPr>
          <w:b/>
          <w:szCs w:val="22"/>
        </w:rPr>
        <w:t>Explanation of Fiscal Impact</w:t>
      </w:r>
    </w:p>
    <w:p w:rsidR="00F665E2" w:rsidRPr="00F665E2" w:rsidRDefault="00F665E2" w:rsidP="00F665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F665E2">
        <w:rPr>
          <w:b/>
          <w:szCs w:val="22"/>
        </w:rPr>
        <w:t>State Expenditure</w:t>
      </w:r>
    </w:p>
    <w:p w:rsidR="00F665E2" w:rsidRPr="00F665E2" w:rsidRDefault="00F665E2" w:rsidP="00F665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szCs w:val="22"/>
        </w:rPr>
      </w:pPr>
      <w:r w:rsidRPr="00F665E2">
        <w:rPr>
          <w:rFonts w:eastAsiaTheme="minorHAnsi" w:cstheme="minorBidi"/>
          <w:szCs w:val="22"/>
        </w:rPr>
        <w:tab/>
        <w:t>This bill amends Chapter 29, Title 40 known as the “Uniform Standards Code for Manufactured Housing” by adding Section 40-29-327 which states that each manufactured housing retail dealer location must have one authorized official representing the dealership; that an authorized official who is not the dealer must hold a manufactured home retail salesperson or retail dealer license; and that the Manufactured Housing Board must be notified in writing within twenty days if the authorized official changes.</w:t>
      </w:r>
    </w:p>
    <w:p w:rsidR="00F665E2" w:rsidRPr="00F665E2" w:rsidRDefault="00F665E2" w:rsidP="00F665E2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szCs w:val="22"/>
        </w:rPr>
      </w:pPr>
      <w:r w:rsidRPr="00F665E2">
        <w:rPr>
          <w:rFonts w:eastAsiaTheme="minorHAnsi" w:cstheme="minorBidi"/>
          <w:szCs w:val="22"/>
        </w:rPr>
        <w:lastRenderedPageBreak/>
        <w:tab/>
        <w:t>The Department of Labor, Licensing and Regulation reports that this bill would have no expenditure impact on the general fund, federal funds, or other funds</w:t>
      </w:r>
      <w:r w:rsidR="008A4B98">
        <w:rPr>
          <w:rFonts w:eastAsiaTheme="minorHAnsi" w:cstheme="minorBidi"/>
          <w:szCs w:val="22"/>
        </w:rPr>
        <w:t>.</w:t>
      </w:r>
    </w:p>
    <w:p w:rsidR="00F665E2" w:rsidRDefault="00F665E2" w:rsidP="00F665E2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65E2" w:rsidRDefault="00F665E2" w:rsidP="00F665E2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Frank A. Rainwater, Executive Director</w:t>
      </w:r>
    </w:p>
    <w:p w:rsidR="00F665E2" w:rsidRPr="00F665E2" w:rsidRDefault="00F665E2" w:rsidP="001E4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Revenue and Fiscal Affairs Office</w:t>
      </w:r>
    </w:p>
    <w:p w:rsidR="00F665E2" w:rsidRDefault="00F665E2" w:rsidP="001E4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65E2" w:rsidRDefault="00F665E2" w:rsidP="001E4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F665E2" w:rsidSect="00B90A44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F06431" w:rsidRDefault="00F06431" w:rsidP="001E4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4F99" w:rsidRDefault="001E4F99" w:rsidP="001E4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4F99" w:rsidRDefault="001E4F99" w:rsidP="001E4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4F99" w:rsidRDefault="001E4F99" w:rsidP="001E4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4F99" w:rsidRDefault="001E4F99" w:rsidP="001E4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4F99" w:rsidRDefault="001E4F99" w:rsidP="001E4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4F99" w:rsidRDefault="001E4F99" w:rsidP="001E4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064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52F0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0913" w:rsidRDefault="00300913" w:rsidP="00F064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THE CODE OF LAWS OF SOUTH CAROLINA, 1976, BY ADDING SECTION 40</w:t>
      </w:r>
      <w:r w:rsidR="00774185">
        <w:noBreakHyphen/>
      </w:r>
      <w:r>
        <w:t>29</w:t>
      </w:r>
      <w:r w:rsidR="00774185">
        <w:noBreakHyphen/>
      </w:r>
      <w:r>
        <w:t xml:space="preserve">327 SO AS TO PROVIDE </w:t>
      </w:r>
      <w:r w:rsidRPr="00ED7699">
        <w:t xml:space="preserve">EACH </w:t>
      </w:r>
      <w:r>
        <w:t xml:space="preserve">LICENSED MANUFACTURING HOUSING </w:t>
      </w:r>
      <w:r w:rsidRPr="00ED7699">
        <w:t xml:space="preserve">RETAIL DEALER LOCATION </w:t>
      </w:r>
      <w:r>
        <w:t xml:space="preserve">MUST </w:t>
      </w:r>
      <w:r w:rsidRPr="00ED7699">
        <w:t>HAVE ONE AUTHORIZED OFFICIAL REPRESENTING THE DEALERSHIP</w:t>
      </w:r>
      <w:r>
        <w:t>, TO PROVIDE AN</w:t>
      </w:r>
      <w:r w:rsidRPr="00ED7699">
        <w:t xml:space="preserve"> AUTHORIZED OFFICIAL </w:t>
      </w:r>
      <w:r>
        <w:t xml:space="preserve">WHO IS NOT THE DEALER MUST </w:t>
      </w:r>
      <w:r w:rsidRPr="00ED7699">
        <w:t>HOLD A MANUFACTURED HOME RETAIL SALESPERSON OR RETAIL DEALER LICENSE</w:t>
      </w:r>
      <w:r>
        <w:t>, AND TO PROVIDE</w:t>
      </w:r>
      <w:r w:rsidRPr="00ED7699">
        <w:t xml:space="preserve"> </w:t>
      </w:r>
      <w:r>
        <w:t>T</w:t>
      </w:r>
      <w:r w:rsidRPr="00ED7699">
        <w:t xml:space="preserve">HE </w:t>
      </w:r>
      <w:r>
        <w:t>MANUFACTURED HOUSING BOARD MUST</w:t>
      </w:r>
      <w:r w:rsidRPr="00ED7699">
        <w:t xml:space="preserve"> BE NOTIFIED IN WRITING WITHIN TWENTY DAYS</w:t>
      </w:r>
      <w:r>
        <w:t xml:space="preserve"> I</w:t>
      </w:r>
      <w:r w:rsidRPr="00ED7699">
        <w:t>F THE AUTHORIZED OFFICIAL CHANGES</w:t>
      </w:r>
      <w:r>
        <w:t>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52F08" w:rsidRDefault="00352F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52F08" w:rsidRDefault="00352F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0913" w:rsidRDefault="00352F08" w:rsidP="003009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00913">
        <w:t>Chapter 29, Title 40 of the 1976 Code is amended by adding:</w:t>
      </w:r>
    </w:p>
    <w:p w:rsidR="00300913" w:rsidRDefault="00300913" w:rsidP="003009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2F08" w:rsidRDefault="00300913" w:rsidP="003009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ED7699">
        <w:t>“</w:t>
      </w:r>
      <w:r>
        <w:t>Section 40</w:t>
      </w:r>
      <w:r w:rsidR="00774185">
        <w:noBreakHyphen/>
      </w:r>
      <w:r>
        <w:t>29</w:t>
      </w:r>
      <w:r w:rsidR="00774185">
        <w:noBreakHyphen/>
      </w:r>
      <w:r>
        <w:t>327.</w:t>
      </w:r>
      <w:r>
        <w:tab/>
      </w:r>
      <w:r w:rsidRPr="00ED7699">
        <w:t xml:space="preserve">Each </w:t>
      </w:r>
      <w:r>
        <w:t xml:space="preserve">licensed manufacturing housing </w:t>
      </w:r>
      <w:r w:rsidRPr="00ED7699">
        <w:t xml:space="preserve">retail dealer location </w:t>
      </w:r>
      <w:r>
        <w:t xml:space="preserve">must </w:t>
      </w:r>
      <w:r w:rsidRPr="00ED7699">
        <w:t xml:space="preserve">have one authorized official representing the dealership. </w:t>
      </w:r>
      <w:r>
        <w:t>An</w:t>
      </w:r>
      <w:r w:rsidRPr="00ED7699">
        <w:t xml:space="preserve"> authorized official </w:t>
      </w:r>
      <w:r>
        <w:t xml:space="preserve">who is not </w:t>
      </w:r>
      <w:r w:rsidRPr="00ED7699">
        <w:t>the dealer</w:t>
      </w:r>
      <w:r>
        <w:t xml:space="preserve"> </w:t>
      </w:r>
      <w:r w:rsidRPr="00ED7699">
        <w:t xml:space="preserve">must hold a manufactured home retail salesperson or retail dealer license. </w:t>
      </w:r>
      <w:r>
        <w:t>T</w:t>
      </w:r>
      <w:r w:rsidRPr="00ED7699">
        <w:t xml:space="preserve">he </w:t>
      </w:r>
      <w:r>
        <w:t>b</w:t>
      </w:r>
      <w:r w:rsidRPr="00ED7699">
        <w:t>oard must be notified in writing within twenty days</w:t>
      </w:r>
      <w:r>
        <w:t xml:space="preserve"> </w:t>
      </w:r>
      <w:r w:rsidR="004329E1">
        <w:t>i</w:t>
      </w:r>
      <w:r w:rsidRPr="00ED7699">
        <w:t>f the authorized official changes</w:t>
      </w:r>
      <w:r>
        <w:t>.”</w:t>
      </w:r>
    </w:p>
    <w:p w:rsidR="00352F08" w:rsidRDefault="00352F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2F08" w:rsidRDefault="00352F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00913">
        <w:t>2</w:t>
      </w:r>
      <w:r>
        <w:t>.</w:t>
      </w:r>
      <w:r>
        <w:tab/>
        <w:t>This act takes effect upon approval by the Governor.</w:t>
      </w:r>
    </w:p>
    <w:p w:rsidR="00B73C6C" w:rsidRDefault="0077418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24157" w:rsidRDefault="00424157" w:rsidP="00424157">
      <w:pPr>
        <w:suppressAutoHyphens/>
      </w:pPr>
    </w:p>
    <w:sectPr w:rsidR="00424157" w:rsidSect="00B90A44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2F08" w:rsidRDefault="00352F08" w:rsidP="009F0C77">
      <w:r>
        <w:separator/>
      </w:r>
    </w:p>
  </w:endnote>
  <w:endnote w:type="continuationSeparator" w:id="0">
    <w:p w:rsidR="00352F08" w:rsidRDefault="00352F0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930F2B3-AF2F-4949-B7F1-16F740A113D1}"/>
    <w:embedBold r:id="rId2" w:fontKey="{B79DA8A2-BA44-41A6-9848-6F78BBDE66F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D98E596-13BD-423A-B03B-141B5F35FA8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7687AA7-E7EE-4FD9-956D-CFB4FE692AA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3C6C" w:rsidRPr="00F06431" w:rsidRDefault="00F06431" w:rsidP="00F0643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[3881</w:t>
    </w:r>
    <w:r w:rsidR="00B90A44">
      <w:t>-</w:t>
    </w:r>
    <w:r w:rsidR="00B90A44">
      <w:fldChar w:fldCharType="begin"/>
    </w:r>
    <w:r w:rsidR="00B90A44">
      <w:instrText xml:space="preserve"> PAGE  \* MERGEFORMAT </w:instrText>
    </w:r>
    <w:r w:rsidR="00B90A44">
      <w:fldChar w:fldCharType="separate"/>
    </w:r>
    <w:r w:rsidR="00424157">
      <w:rPr>
        <w:noProof/>
      </w:rPr>
      <w:t>2</w:t>
    </w:r>
    <w:r w:rsidR="00B90A44">
      <w:fldChar w:fldCharType="end"/>
    </w:r>
    <w:r w:rsidR="00B90A44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0A44" w:rsidRPr="00F06431" w:rsidRDefault="00B90A44" w:rsidP="00F0643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2415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2F08" w:rsidRDefault="00352F08" w:rsidP="009F0C77">
      <w:r>
        <w:separator/>
      </w:r>
    </w:p>
  </w:footnote>
  <w:footnote w:type="continuationSeparator" w:id="0">
    <w:p w:rsidR="00352F08" w:rsidRDefault="00352F0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570AB15"/>
    <w:docVar w:name="CoverBillType" w:val="b"/>
    <w:docVar w:name="docpath" w:val="L:\Council\bills\AGM\18570AB15.DOCX"/>
    <w:docVar w:name="dvBillNumber" w:val="3881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352F08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E4F99"/>
    <w:rsid w:val="00205238"/>
    <w:rsid w:val="002321B6"/>
    <w:rsid w:val="00250967"/>
    <w:rsid w:val="002543C8"/>
    <w:rsid w:val="0025541D"/>
    <w:rsid w:val="00284AAE"/>
    <w:rsid w:val="002E5912"/>
    <w:rsid w:val="00300913"/>
    <w:rsid w:val="00301B21"/>
    <w:rsid w:val="00325348"/>
    <w:rsid w:val="0032732C"/>
    <w:rsid w:val="00336AD0"/>
    <w:rsid w:val="00352F08"/>
    <w:rsid w:val="00367A70"/>
    <w:rsid w:val="0037079A"/>
    <w:rsid w:val="003C4DAB"/>
    <w:rsid w:val="003D01E8"/>
    <w:rsid w:val="003E5288"/>
    <w:rsid w:val="003F6D79"/>
    <w:rsid w:val="0041760A"/>
    <w:rsid w:val="00417C01"/>
    <w:rsid w:val="00424157"/>
    <w:rsid w:val="004329E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74185"/>
    <w:rsid w:val="007A70AE"/>
    <w:rsid w:val="008362E8"/>
    <w:rsid w:val="008A1768"/>
    <w:rsid w:val="008A4B9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73C6C"/>
    <w:rsid w:val="00B90A44"/>
    <w:rsid w:val="00BE3C22"/>
    <w:rsid w:val="00C0345E"/>
    <w:rsid w:val="00C3483A"/>
    <w:rsid w:val="00C74E9D"/>
    <w:rsid w:val="00C82FD3"/>
    <w:rsid w:val="00C90CD9"/>
    <w:rsid w:val="00C92819"/>
    <w:rsid w:val="00CC6B7B"/>
    <w:rsid w:val="00CD2089"/>
    <w:rsid w:val="00D73A67"/>
    <w:rsid w:val="00D970A9"/>
    <w:rsid w:val="00DD155F"/>
    <w:rsid w:val="00DF3845"/>
    <w:rsid w:val="00E41911"/>
    <w:rsid w:val="00E92EEF"/>
    <w:rsid w:val="00EF2368"/>
    <w:rsid w:val="00F06431"/>
    <w:rsid w:val="00F24442"/>
    <w:rsid w:val="00F50AE3"/>
    <w:rsid w:val="00F656BA"/>
    <w:rsid w:val="00F665E2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9A27E14-4D55-4B78-AA3D-91938EFD0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C64835-1966-43A1-A4AB-36EF571FC9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94FE28F2.dotm</Template>
  <TotalTime>0</TotalTime>
  <Pages>3</Pages>
  <Words>403</Words>
  <Characters>2183</Characters>
  <Application>Microsoft Office Word</Application>
  <DocSecurity>0</DocSecurity>
  <Lines>84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3881 Text of Previous Version (Jan. 28, 2016) - South Carolina Legislature Online</dc:title>
  <dc:creator>angiemorgan</dc:creator>
  <cp:lastModifiedBy>Artie Braswell</cp:lastModifiedBy>
  <cp:revision>2</cp:revision>
  <dcterms:created xsi:type="dcterms:W3CDTF">2016-01-28T21:42:00Z</dcterms:created>
  <dcterms:modified xsi:type="dcterms:W3CDTF">2016-01-28T21:42:00Z</dcterms:modified>
</cp:coreProperties>
</file>