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C51" w:rsidRDefault="00EF2C51"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5" w:rsidRDefault="006C3D55" w:rsidP="006C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6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TO AMEND SECTION 40</w:t>
      </w:r>
      <w:r>
        <w:noBreakHyphen/>
      </w:r>
      <w:r w:rsidRPr="006A2E9D">
        <w:t>22</w:t>
      </w:r>
      <w:r>
        <w:noBreakHyphen/>
      </w:r>
      <w:r w:rsidRPr="006A2E9D">
        <w:t>2, CODE OF LAWS OF SOUTH CAROLINA, 1976, RELATING TO THE PURPOSE OF CHAPTER 22, TITLE 40 CONCERNING THE REGULATION OF ENGINEERS AND SURVEYORS, SO AS TO PROVIDE THAT THE PRACTICE OF THE PROFESSION OF ENGINEERING AND SURVEYING IS SUBJECT TO REGULATION BY THIS STATE; TO AMEND SECTION 40</w:t>
      </w:r>
      <w:r>
        <w:noBreakHyphen/>
      </w:r>
      <w:r w:rsidRPr="006A2E9D">
        <w:t>22</w:t>
      </w:r>
      <w:r>
        <w:noBreakHyphen/>
      </w:r>
      <w:r w:rsidRPr="006A2E9D">
        <w:t>10, RELATING TO THE BOARD OF REGISTRATION FOR PROFESSIONAL ENGINEERS AND LAND SURVEYORS, SO AS TO PROVIDE ADDITIONAL QUALIFICATIONS; TO AMEND SECTION 40</w:t>
      </w:r>
      <w:r>
        <w:noBreakHyphen/>
      </w:r>
      <w:r w:rsidRPr="006A2E9D">
        <w:t>22</w:t>
      </w:r>
      <w:r>
        <w:noBreakHyphen/>
      </w:r>
      <w:r w:rsidRPr="006A2E9D">
        <w:t>20, RELATING TO DEFINITIONS, SO AS TO ADD, REDEFINE, AND DELETE DEFINITIONS; BY ADDING SECTION 40</w:t>
      </w:r>
      <w:r>
        <w:noBreakHyphen/>
      </w:r>
      <w:r w:rsidRPr="006A2E9D">
        <w:t>22</w:t>
      </w:r>
      <w:r>
        <w:noBreakHyphen/>
      </w:r>
      <w:r w:rsidRPr="006A2E9D">
        <w:t>35 SO AS TO SPECIFY THE MANNER IN WHICH A REGISTERED ENGINEER OR SURVEYOR MAY NEGOTIATE A CONTRACT FOR HIS PROFESSIONAL SERVICES; TO AMEND SECTION 40</w:t>
      </w:r>
      <w:r>
        <w:noBreakHyphen/>
      </w:r>
      <w:r w:rsidRPr="006A2E9D">
        <w:t>22</w:t>
      </w:r>
      <w:r>
        <w:noBreakHyphen/>
      </w:r>
      <w:r w:rsidRPr="006A2E9D">
        <w:t>50, RELATING TO DUTIES OF THE BOARD, SO AS TO PROVIDE THE BOARD SHALL MAINTAIN AND UPDATE, RATHER THAN ANNUALLY PREPARE, A ROSTER OF INFORMATION CONCERNING PROFESSIONAL ENGINEERS AND SURVEYORS; TO AMEND SECTION 40</w:t>
      </w:r>
      <w:r>
        <w:noBreakHyphen/>
      </w:r>
      <w:r w:rsidRPr="006A2E9D">
        <w:t>22</w:t>
      </w:r>
      <w:r>
        <w:noBreakHyphen/>
      </w:r>
      <w:r w:rsidRPr="006A2E9D">
        <w:t>60, RELATING TO THE DUTY OF THE BOARD TO PROMULGATE CERTAIN REGULATIONS, SO AS TO UPDATE A CROSS REFERENCE; TO AMEND SECTION 40</w:t>
      </w:r>
      <w:r>
        <w:noBreakHyphen/>
      </w:r>
      <w:r w:rsidRPr="006A2E9D">
        <w:t>22</w:t>
      </w:r>
      <w:r>
        <w:noBreakHyphen/>
      </w:r>
      <w:r w:rsidRPr="006A2E9D">
        <w:t>75, RELATING TO EMERGENCY WAIVER OF LICENSE REQUIREMENTS, SO AS TO LIMIT APPLICATION OF THIS WAIVER TO DECLARED NATIONAL OR STATE EMERGENCIES, AND TO PROVIDE A WAIVER MAY NOT EXCEED NINETY DAYS; TO AMEND SECTION 40</w:t>
      </w:r>
      <w:r>
        <w:noBreakHyphen/>
      </w:r>
      <w:r w:rsidRPr="006A2E9D">
        <w:t>22</w:t>
      </w:r>
      <w:r>
        <w:noBreakHyphen/>
      </w:r>
      <w:r w:rsidRPr="006A2E9D">
        <w:t>110, RELATING TO THE AUTOMATIC SUSPENSION OF THE LICENSE OF MENTALLY INCOMPETENT PERSONS, SO AS TO DELETE A REDUNDANCY; TO AMEND SECTION 40</w:t>
      </w:r>
      <w:r>
        <w:noBreakHyphen/>
      </w:r>
      <w:r w:rsidRPr="006A2E9D">
        <w:t>22</w:t>
      </w:r>
      <w:r>
        <w:noBreakHyphen/>
      </w:r>
      <w:r w:rsidRPr="006A2E9D">
        <w:t xml:space="preserve">220, RELATING </w:t>
      </w:r>
      <w:r w:rsidRPr="006A2E9D">
        <w:lastRenderedPageBreak/>
        <w:t>TO ELIGIBILITY REQUIREMENTS FOR LICENSURE AS AN ENGINEER, SO AS TO REVISE EDUCATION REQUIREMENTS; TO AMEND SECTION 40</w:t>
      </w:r>
      <w:r>
        <w:noBreakHyphen/>
      </w:r>
      <w:r w:rsidRPr="006A2E9D">
        <w:t>22</w:t>
      </w:r>
      <w:r>
        <w:noBreakHyphen/>
      </w:r>
      <w:r w:rsidRPr="006A2E9D">
        <w:t>222, RELATING TO LICENSING OF EXISTING ENGINEERS, SO AS TO ADD AN OPTIONAL ACCREDITATION SOURCE FOR AN EDUCATION REQUIREMENT; TO AMEND SECTION 40</w:t>
      </w:r>
      <w:r>
        <w:noBreakHyphen/>
      </w:r>
      <w:r w:rsidRPr="006A2E9D">
        <w:t>22</w:t>
      </w:r>
      <w:r>
        <w:noBreakHyphen/>
      </w:r>
      <w:r w:rsidRPr="006A2E9D">
        <w:t>225, RELATING TO ELIGIBILITY REQUIREMENTS FOR LICENSURE AS A SURVEYOR, SO AS TO REVISE THE REQUIREMENTS; TO AMEND SECTION 40</w:t>
      </w:r>
      <w:r>
        <w:noBreakHyphen/>
      </w:r>
      <w:r w:rsidRPr="006A2E9D">
        <w:t>22</w:t>
      </w:r>
      <w:r>
        <w:noBreakHyphen/>
      </w:r>
      <w:r w:rsidRPr="006A2E9D">
        <w:t>230, RELATING TO APPLICATION REQUIREMENTS, SO AS TO REVISE THE REQUIREMENTS; TO AMEND SECTION 40</w:t>
      </w:r>
      <w:r>
        <w:noBreakHyphen/>
      </w:r>
      <w:r w:rsidRPr="006A2E9D">
        <w:t>22</w:t>
      </w:r>
      <w:r>
        <w:noBreakHyphen/>
      </w:r>
      <w:r w:rsidRPr="006A2E9D">
        <w:t>250, RELATING TO A CERTIFICATE OF AUTHORIZATION TO PRACTICE AS A FIRM, SO AS TO REVISE REQUIREMENTS FOR THE CERTIFICATE AND TO PROVIDE REQUIREMENTS THROUGH WHICH A LICENSEE MAY MAINTAIN A BRANCH OFFICE; TO AMEND SECTION 40</w:t>
      </w:r>
      <w:r>
        <w:noBreakHyphen/>
      </w:r>
      <w:r w:rsidRPr="006A2E9D">
        <w:t>22</w:t>
      </w:r>
      <w:r>
        <w:noBreakHyphen/>
      </w:r>
      <w:r w:rsidRPr="006A2E9D">
        <w:t>260, RELATING TO TEMPORARY LICENSES, SO AS TO REVISE CIRCUMSTANCES IN WHICH THE DEPARTMENT MAY GRANT A TEMPORARY LICENSE TO AN OUT</w:t>
      </w:r>
      <w:r>
        <w:noBreakHyphen/>
      </w:r>
      <w:r w:rsidRPr="006A2E9D">
        <w:t>OF</w:t>
      </w:r>
      <w:r>
        <w:noBreakHyphen/>
      </w:r>
      <w:r w:rsidRPr="006A2E9D">
        <w:t>STATE FIRM, AND TO PROVIDE REQUIREMENTS FOR SUBMISSION OF PLANS PRODUCED AND SUBMITTED FOR PERMITTING BY A PERSON HOLDING A TEMPORARY CERTIFICATE OF AUTHORIZATION; TO AMEND SECTION 40</w:t>
      </w:r>
      <w:r>
        <w:noBreakHyphen/>
      </w:r>
      <w:r w:rsidRPr="006A2E9D">
        <w:t>22</w:t>
      </w:r>
      <w:r>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noBreakHyphen/>
      </w:r>
      <w:r w:rsidRPr="006A2E9D">
        <w:t>22</w:t>
      </w:r>
      <w:r>
        <w:noBreakHyphen/>
      </w:r>
      <w:r w:rsidRPr="006A2E9D">
        <w:t>280, AS AMENDED, RELATING TO EXCEPTIONS FROM THE APPLICABILITY OF THE CHAPTER, SO AS TO MODIFY THE EXEMPTIONS; AND TO AMEND SECTION 40</w:t>
      </w:r>
      <w:r>
        <w:noBreakHyphen/>
      </w:r>
      <w:r w:rsidRPr="006A2E9D">
        <w:t>22</w:t>
      </w:r>
      <w:r>
        <w:noBreakHyphen/>
      </w:r>
      <w:r w:rsidRPr="006A2E9D">
        <w:t>290, RELATING TO TIER A SURVEYING, SO AS TO EXEMPT THE CREATION OF NONTECHNICAL MAPS.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6EC" w:rsidRDefault="00721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6EC" w:rsidRDefault="00721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7216EC"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6F9E" w:rsidRPr="006A2E9D">
        <w:t>Section 40</w:t>
      </w:r>
      <w:r w:rsidR="000E6F9E">
        <w:noBreakHyphen/>
      </w:r>
      <w:r w:rsidR="000E6F9E" w:rsidRPr="006A2E9D">
        <w:t>22</w:t>
      </w:r>
      <w:r w:rsidR="000E6F9E">
        <w:noBreakHyphen/>
      </w:r>
      <w:r w:rsidR="000E6F9E" w:rsidRPr="006A2E9D">
        <w:t>2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noBreakHyphen/>
      </w:r>
      <w:r w:rsidRPr="006A2E9D">
        <w:t>22</w:t>
      </w:r>
      <w:r>
        <w:noBreakHyphen/>
      </w:r>
      <w:r w:rsidRPr="006A2E9D">
        <w:t>2.</w:t>
      </w:r>
      <w:r w:rsidRPr="006A2E9D">
        <w:tab/>
      </w:r>
      <w:r w:rsidRPr="006A2E9D">
        <w:rPr>
          <w:u w:val="single"/>
        </w:rPr>
        <w:t xml:space="preserve">In order to safeguard life, health, and property and to promote the public welfare, the practice of the profession of </w:t>
      </w:r>
      <w:r w:rsidRPr="006A2E9D">
        <w:rPr>
          <w:u w:val="single"/>
        </w:rPr>
        <w:lastRenderedPageBreak/>
        <w:t>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noBreakHyphen/>
      </w:r>
      <w:r w:rsidRPr="006A2E9D">
        <w:t>22</w:t>
      </w:r>
      <w:r>
        <w:noBreakHyphen/>
      </w:r>
      <w:r w:rsidRPr="006A2E9D">
        <w:t>10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 in the practice of surveying; and one member must be from the general public appointed in accordance with Section 40</w:t>
      </w:r>
      <w:r>
        <w:noBreakHyphen/>
      </w:r>
      <w:r w:rsidRPr="006A2E9D">
        <w:t>22</w:t>
      </w:r>
      <w:r>
        <w:noBreakHyphen/>
      </w:r>
      <w:r w:rsidRPr="006A2E9D">
        <w:t>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Pr="00925BE1">
        <w:t>’</w:t>
      </w:r>
      <w:r w:rsidRPr="006A2E9D">
        <w:t xml:space="preserve"> terms shall expire in any calendar year; no more than one surveyor</w:t>
      </w:r>
      <w:r w:rsidRPr="00925BE1">
        <w:t>’</w:t>
      </w:r>
      <w:r w:rsidRPr="006A2E9D">
        <w:t xml:space="preserve">s term shall expire in any calendar year.  In the event of a vacancy, the Governor shall appoint a person to fill the vacancy for the unexpired portion of the term.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lastRenderedPageBreak/>
        <w:tab/>
        <w:t>(C)(1)</w:t>
      </w:r>
      <w:r w:rsidRPr="006A2E9D">
        <w:tab/>
        <w:t>Each engineering member of the board must</w:t>
      </w:r>
      <w:r>
        <w:rPr>
          <w:u w:val="single"/>
        </w:rPr>
        <w:t>:</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(a)</w:t>
      </w:r>
      <w:r w:rsidRPr="00925BE1">
        <w:tab/>
      </w:r>
      <w:r w:rsidRPr="006A2E9D">
        <w:t xml:space="preserve">be a citizen of the United States and a resident of </w:t>
      </w:r>
      <w:r w:rsidRPr="00B621EC">
        <w:rPr>
          <w:strike/>
        </w:rPr>
        <w:t>South Carolina, must</w:t>
      </w:r>
      <w:r>
        <w:t xml:space="preserve"> </w:t>
      </w:r>
      <w:r>
        <w:rPr>
          <w:u w:val="single"/>
        </w:rPr>
        <w:t>this State;</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(b)</w:t>
      </w:r>
      <w:r w:rsidRPr="00925BE1">
        <w:tab/>
      </w:r>
      <w:r w:rsidRPr="006A2E9D">
        <w:t>be licensed in this State</w:t>
      </w:r>
      <w:r w:rsidRPr="00B621EC">
        <w:rPr>
          <w:strike/>
        </w:rPr>
        <w:t>, must</w:t>
      </w:r>
      <w:r>
        <w:rPr>
          <w:u w:val="single"/>
        </w:rPr>
        <w:t>;</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Pr>
          <w:u w:val="single"/>
        </w:rPr>
        <w:t>(c)</w:t>
      </w:r>
      <w:r w:rsidRPr="00925BE1">
        <w:tab/>
      </w:r>
      <w:r w:rsidRPr="006A2E9D">
        <w:t>have been engaged in the practice of engineering in this State for at least twelve years</w:t>
      </w:r>
      <w:r w:rsidRPr="00B621EC">
        <w:rPr>
          <w:strike/>
        </w:rPr>
        <w:t>,</w:t>
      </w:r>
      <w:r>
        <w:rPr>
          <w:u w:val="single"/>
        </w:rPr>
        <w:t>;</w:t>
      </w:r>
      <w:r w:rsidRPr="006A2E9D">
        <w:t xml:space="preserve"> 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925BE1">
        <w:tab/>
      </w:r>
      <w:r w:rsidRPr="006A2E9D">
        <w:t>must have been in responsible charge of important engineering work for at least five years</w:t>
      </w:r>
      <w:r w:rsidRPr="00B621EC">
        <w:rPr>
          <w:strike/>
        </w:rPr>
        <w:t>.  Responsible charge of engineering</w:t>
      </w:r>
      <w:r>
        <w:rPr>
          <w:u w:val="single"/>
        </w:rPr>
        <w:t>, which may include</w:t>
      </w:r>
      <w:r w:rsidRPr="006A2E9D">
        <w:t xml:space="preserve"> teaching </w:t>
      </w:r>
      <w:r w:rsidRPr="00B621EC">
        <w:rPr>
          <w:strike/>
        </w:rPr>
        <w:t>may be construed as responsible charge of important engineering work</w:t>
      </w:r>
      <w:r>
        <w:t xml:space="preserve"> </w:t>
      </w:r>
      <w:r>
        <w:rPr>
          <w:u w:val="single"/>
        </w:rPr>
        <w:t>engineering</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noBreakHyphen/>
      </w:r>
      <w:r w:rsidRPr="006A2E9D">
        <w:t>3</w:t>
      </w:r>
      <w:r>
        <w:noBreakHyphen/>
      </w:r>
      <w:r w:rsidRPr="006A2E9D">
        <w:t xml:space="preserve">240.  Vacancies on the board must be filled for the unexpired portion of the term in the manner of the original appointment.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The board shall meet at least two times a year and at other times upon the call of the chairman or a majority of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noBreakHyphen/>
      </w:r>
      <w:r w:rsidRPr="006A2E9D">
        <w:t>3</w:t>
      </w:r>
      <w:r>
        <w:noBreakHyphen/>
      </w:r>
      <w:r w:rsidRPr="006A2E9D">
        <w:t xml:space="preserve">240.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t>(G)</w:t>
      </w:r>
      <w:r w:rsidRPr="006A2E9D">
        <w:tab/>
        <w:t xml:space="preserve">Neither the board nor any of its members, agents, or department employees are liable for acts performed in good faith during the course of their official duties.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strike/>
        </w:rPr>
        <w:t>(2)</w:t>
      </w:r>
      <w:r w:rsidRPr="006A2E9D">
        <w:tab/>
      </w:r>
      <w:r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noBreakHyphen/>
      </w:r>
      <w:r w:rsidRPr="006A2E9D">
        <w:t>22</w:t>
      </w:r>
      <w:r>
        <w:noBreakHyphen/>
      </w:r>
      <w:r w:rsidRPr="006A2E9D">
        <w:t>20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20.</w:t>
      </w:r>
      <w:r w:rsidRPr="006A2E9D">
        <w:tab/>
        <w:t xml:space="preserve">As used in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Pr="00925BE1">
        <w:t>‘</w:t>
      </w:r>
      <w:r w:rsidRPr="006A2E9D">
        <w:t>ABET</w:t>
      </w:r>
      <w:r w:rsidRPr="00925BE1">
        <w:t>’</w:t>
      </w:r>
      <w:r w:rsidRPr="006A2E9D">
        <w:t xml:space="preserve"> means the Accreditation Board for Engineering and Technology. </w:t>
      </w:r>
      <w:r w:rsidRPr="00925BE1">
        <w:t>‘</w:t>
      </w:r>
      <w:r w:rsidRPr="006A2E9D">
        <w:t>EAC</w:t>
      </w:r>
      <w:r w:rsidRPr="00925BE1">
        <w:t>’</w:t>
      </w:r>
      <w:r w:rsidRPr="006A2E9D">
        <w:t xml:space="preserve"> means the Engineering Accreditation Commission of ABET.  </w:t>
      </w:r>
      <w:r w:rsidRPr="00925BE1">
        <w:t>‘</w:t>
      </w:r>
      <w:r w:rsidRPr="006A2E9D">
        <w:t>TAC</w:t>
      </w:r>
      <w:r w:rsidRPr="00925BE1">
        <w:t>’</w:t>
      </w:r>
      <w:r w:rsidRPr="006A2E9D">
        <w:t xml:space="preserve"> </w:t>
      </w:r>
      <w:r w:rsidRPr="006A2E9D">
        <w:rPr>
          <w:u w:val="single"/>
        </w:rPr>
        <w:t xml:space="preserve">or </w:t>
      </w:r>
      <w:r w:rsidRPr="00925BE1">
        <w:rPr>
          <w:u w:val="single"/>
        </w:rPr>
        <w:t>‘</w:t>
      </w:r>
      <w:r w:rsidRPr="006A2E9D">
        <w:rPr>
          <w:u w:val="single"/>
        </w:rPr>
        <w:t>ETAC</w:t>
      </w:r>
      <w:r w:rsidRPr="00925BE1">
        <w:rPr>
          <w:u w:val="single"/>
        </w:rPr>
        <w:t>’</w:t>
      </w:r>
      <w:r w:rsidRPr="006A2E9D">
        <w:t xml:space="preserve"> means the </w:t>
      </w:r>
      <w:r w:rsidRPr="006A2E9D">
        <w:rPr>
          <w:u w:val="single"/>
        </w:rPr>
        <w:t>Engineering</w:t>
      </w:r>
      <w:r w:rsidRPr="006A2E9D">
        <w:t xml:space="preserve"> Technology Accreditation Commission of ABET.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Pr="00925BE1">
        <w:t>‘</w:t>
      </w:r>
      <w:r w:rsidRPr="006A2E9D">
        <w:t>Approved engineering curriculum</w:t>
      </w:r>
      <w:r w:rsidRPr="00925BE1">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strike/>
        </w:rPr>
        <w:t>(4)</w:t>
      </w:r>
      <w:r w:rsidRPr="006A2E9D">
        <w:tab/>
      </w:r>
      <w:r w:rsidRPr="00925BE1">
        <w:t>‘</w:t>
      </w:r>
      <w:r w:rsidRPr="006A2E9D">
        <w:t>Board</w:t>
      </w:r>
      <w:r w:rsidRPr="00925BE1">
        <w:t>’</w:t>
      </w:r>
      <w:r w:rsidRPr="006A2E9D">
        <w:t xml:space="preserve"> means the South Carolina State Board of Registration for Professional Engineers and Surveyors created pursuant to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Pr="00925BE1">
        <w:t>‘</w:t>
      </w:r>
      <w:r w:rsidRPr="006A2E9D">
        <w:t>Branch office</w:t>
      </w:r>
      <w:r w:rsidRPr="00925BE1">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t>(</w:t>
      </w:r>
      <w:r w:rsidRPr="006A2E9D">
        <w:rPr>
          <w:strike/>
        </w:rPr>
        <w:t>6</w:t>
      </w:r>
      <w:r w:rsidRPr="006A2E9D">
        <w:rPr>
          <w:u w:val="single"/>
        </w:rPr>
        <w:t>5</w:t>
      </w:r>
      <w:r w:rsidRPr="006A2E9D">
        <w:t>)</w:t>
      </w:r>
      <w:r w:rsidRPr="006A2E9D">
        <w:tab/>
      </w:r>
      <w:r w:rsidRPr="00925BE1">
        <w:t>‘</w:t>
      </w:r>
      <w:r w:rsidRPr="006A2E9D">
        <w:t>Current certificate of registration</w:t>
      </w:r>
      <w:r w:rsidRPr="00925BE1">
        <w:t>’</w:t>
      </w:r>
      <w:r w:rsidRPr="006A2E9D">
        <w:t xml:space="preserve"> means a license to practice which has not expired or has not been revoked and which has not been suspended or otherwise restricted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Pr="00925BE1">
        <w:t>‘</w:t>
      </w:r>
      <w:r w:rsidRPr="006A2E9D">
        <w:t>Department</w:t>
      </w:r>
      <w:r w:rsidRPr="00925BE1">
        <w:t>’</w:t>
      </w:r>
      <w:r w:rsidRPr="006A2E9D">
        <w:t xml:space="preserve"> means the Department of Labor, Licensing and Regulation.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Pr="00925BE1">
        <w:t>‘</w:t>
      </w:r>
      <w:r w:rsidRPr="006A2E9D">
        <w:t>Design coordination</w:t>
      </w:r>
      <w:r w:rsidRPr="00925BE1">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Pr="00925BE1">
        <w:t>‘</w:t>
      </w:r>
      <w:r w:rsidRPr="006A2E9D">
        <w:t>Direct responsibility</w:t>
      </w:r>
      <w:r w:rsidRPr="00925BE1">
        <w:t>’</w:t>
      </w:r>
      <w:r w:rsidRPr="006A2E9D">
        <w:t xml:space="preserve">, </w:t>
      </w:r>
      <w:r w:rsidRPr="00925BE1">
        <w:t>‘</w:t>
      </w:r>
      <w:r w:rsidRPr="006A2E9D">
        <w:t>direct supervisory control</w:t>
      </w:r>
      <w:r w:rsidRPr="00925BE1">
        <w:t>’</w:t>
      </w:r>
      <w:r w:rsidRPr="006A2E9D">
        <w:t xml:space="preserve">, </w:t>
      </w:r>
      <w:r w:rsidRPr="00925BE1">
        <w:t>‘</w:t>
      </w:r>
      <w:r w:rsidRPr="006A2E9D">
        <w:t>direct supervision</w:t>
      </w:r>
      <w:r w:rsidRPr="00925BE1">
        <w:t>’</w:t>
      </w:r>
      <w:r w:rsidRPr="006A2E9D">
        <w:t xml:space="preserve">, and </w:t>
      </w:r>
      <w:r w:rsidRPr="00925BE1">
        <w:t>‘</w:t>
      </w:r>
      <w:r w:rsidRPr="006A2E9D">
        <w:t>responsible charge</w:t>
      </w:r>
      <w:r w:rsidRPr="00925BE1">
        <w:t>’</w:t>
      </w:r>
      <w:r w:rsidRPr="006A2E9D">
        <w:t xml:space="preserve"> </w:t>
      </w:r>
      <w:r w:rsidRPr="006A2E9D">
        <w:rPr>
          <w:strike/>
        </w:rPr>
        <w:t>all mean</w:t>
      </w:r>
      <w:r w:rsidRPr="006A2E9D">
        <w:t xml:space="preserve"> </w:t>
      </w:r>
      <w:r w:rsidRPr="006A2E9D">
        <w:rPr>
          <w:u w:val="single"/>
        </w:rPr>
        <w:t>means</w:t>
      </w:r>
      <w:r w:rsidRPr="006A2E9D">
        <w:t xml:space="preserve"> that there is a clear</w:t>
      </w:r>
      <w:r>
        <w:noBreakHyphen/>
      </w:r>
      <w:r w:rsidRPr="006A2E9D">
        <w:t>cut personal connection to the project or employee supervised, marked by firsthand knowledge and direct control and assumption of professional responsibility for the work.</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Pr="006A2E9D">
        <w:tab/>
      </w:r>
      <w:r w:rsidRPr="00925BE1">
        <w:rPr>
          <w:u w:val="single"/>
        </w:rPr>
        <w:t>‘</w:t>
      </w:r>
      <w:r w:rsidRPr="006A2E9D">
        <w:rPr>
          <w:u w:val="single"/>
        </w:rPr>
        <w:t>Emeritus engineer</w:t>
      </w:r>
      <w:r w:rsidRPr="00925BE1">
        <w:rPr>
          <w:u w:val="single"/>
        </w:rPr>
        <w:t>’</w:t>
      </w:r>
      <w:r w:rsidRPr="006A2E9D">
        <w:rPr>
          <w:u w:val="single"/>
        </w:rPr>
        <w:t xml:space="preserve"> or </w:t>
      </w:r>
      <w:r w:rsidRPr="00925BE1">
        <w:rPr>
          <w:u w:val="single"/>
        </w:rPr>
        <w:t>‘</w:t>
      </w:r>
      <w:r w:rsidRPr="006A2E9D">
        <w:rPr>
          <w:u w:val="single"/>
        </w:rPr>
        <w:t>emeritus surveyor</w:t>
      </w:r>
      <w:r w:rsidRPr="00925BE1">
        <w:rPr>
          <w:u w:val="single"/>
        </w:rPr>
        <w:t>’</w:t>
      </w:r>
      <w:r w:rsidRPr="006A2E9D">
        <w:rPr>
          <w:u w:val="single"/>
        </w:rPr>
        <w:t xml:space="preserve"> means a professional engineer or surveyor who has been registered for fifteen consecutive years or longer and who is sixty</w:t>
      </w:r>
      <w:r>
        <w:rPr>
          <w:u w:val="single"/>
        </w:rPr>
        <w:noBreakHyphen/>
      </w:r>
      <w:r w:rsidRPr="006A2E9D">
        <w:rPr>
          <w:u w:val="single"/>
        </w:rPr>
        <w:t>five years of age or older and who has retired from active practice.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Pr="00925BE1">
        <w:rPr>
          <w:u w:val="single"/>
        </w:rPr>
        <w:t>‘</w:t>
      </w:r>
      <w:r w:rsidRPr="006A2E9D">
        <w:rPr>
          <w:u w:val="single"/>
        </w:rPr>
        <w:t>Engaged in practice</w:t>
      </w:r>
      <w:r w:rsidRPr="00925BE1">
        <w:rPr>
          <w:u w:val="single"/>
        </w:rPr>
        <w:t>’</w:t>
      </w:r>
      <w:r w:rsidRPr="006A2E9D">
        <w:rPr>
          <w:u w:val="single"/>
        </w:rPr>
        <w:t xml:space="preserve"> means holding one</w:t>
      </w:r>
      <w:r w:rsidRPr="00925BE1">
        <w:rPr>
          <w:u w:val="single"/>
        </w:rPr>
        <w:t>’</w:t>
      </w:r>
      <w:r w:rsidRPr="006A2E9D">
        <w:rPr>
          <w:u w:val="single"/>
        </w:rPr>
        <w:t>s self out to the public as being qualified and available to perform engineering or surveying services.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Pr="00925BE1">
        <w:t>‘</w:t>
      </w:r>
      <w:r w:rsidRPr="006A2E9D">
        <w:t>Engineer</w:t>
      </w:r>
      <w:r w:rsidRPr="00925BE1">
        <w:t>’</w:t>
      </w:r>
      <w:r w:rsidRPr="006A2E9D">
        <w:t xml:space="preserve"> means a professional engineer as defined in this section.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Pr="00925BE1">
        <w:t>‘</w:t>
      </w:r>
      <w:r w:rsidRPr="006A2E9D">
        <w:t>Engineering surveys</w:t>
      </w:r>
      <w:r w:rsidRPr="00925BE1">
        <w:t>’</w:t>
      </w:r>
      <w:r w:rsidRPr="006A2E9D">
        <w:t xml:space="preserve"> </w:t>
      </w:r>
      <w:r w:rsidRPr="006A2E9D">
        <w:rPr>
          <w:strike/>
        </w:rPr>
        <w:t>include</w:t>
      </w:r>
      <w:r w:rsidRPr="006A2E9D">
        <w:t xml:space="preserve"> </w:t>
      </w:r>
      <w:r w:rsidRPr="006A2E9D">
        <w:rPr>
          <w:u w:val="single"/>
        </w:rPr>
        <w:t>means</w:t>
      </w:r>
      <w:r w:rsidRPr="006A2E9D">
        <w:t xml:space="preserve"> all minor survey activities required to support the sound conception, planning, design, construction, maintenance, operation, and investigation of engineered projects but exclude the surveying of real property for the establishment of land boundaries, rights</w:t>
      </w:r>
      <w:r>
        <w:noBreakHyphen/>
      </w:r>
      <w:r w:rsidRPr="006A2E9D">
        <w:t>of</w:t>
      </w:r>
      <w:r>
        <w:noBreakHyphen/>
      </w:r>
      <w:r w:rsidRPr="006A2E9D">
        <w:t xml:space="preserve">way, and easements and the independent surveys or resurveys of general land masses.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Pr="00925BE1">
        <w:t>‘</w:t>
      </w:r>
      <w:r w:rsidRPr="006A2E9D">
        <w:t>Engineer</w:t>
      </w:r>
      <w:r>
        <w:noBreakHyphen/>
      </w:r>
      <w:r w:rsidRPr="006A2E9D">
        <w:t>in</w:t>
      </w:r>
      <w:r>
        <w:noBreakHyphen/>
      </w:r>
      <w:r w:rsidRPr="006A2E9D">
        <w:t>training</w:t>
      </w:r>
      <w:r w:rsidRPr="00925BE1">
        <w:t>’</w:t>
      </w:r>
      <w:r w:rsidRPr="006A2E9D">
        <w:t xml:space="preserve"> means a person who has qualified for and passed the </w:t>
      </w:r>
      <w:r w:rsidRPr="006A2E9D">
        <w:rPr>
          <w:u w:val="single"/>
        </w:rPr>
        <w:t>NCEES</w:t>
      </w:r>
      <w:r w:rsidRPr="006A2E9D">
        <w:t xml:space="preserve"> Fundamentals of Engineering examination as provided in this chapter and is entitled to receive a certificate as an engineer</w:t>
      </w:r>
      <w:r>
        <w:noBreakHyphen/>
      </w:r>
      <w:r w:rsidRPr="006A2E9D">
        <w:t>in</w:t>
      </w:r>
      <w:r>
        <w:noBreakHyphen/>
      </w:r>
      <w:r w:rsidRPr="006A2E9D">
        <w:t>training.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(14)</w:t>
      </w:r>
      <w:r w:rsidRPr="006A2E9D">
        <w:tab/>
      </w:r>
      <w:r w:rsidRPr="00925BE1">
        <w:rPr>
          <w:u w:val="single"/>
        </w:rPr>
        <w:t>‘</w:t>
      </w:r>
      <w:r w:rsidRPr="006A2E9D">
        <w:rPr>
          <w:u w:val="single"/>
        </w:rPr>
        <w:t>Ethics</w:t>
      </w:r>
      <w:r w:rsidRPr="00925BE1">
        <w:rPr>
          <w:u w:val="single"/>
        </w:rPr>
        <w:t>’</w:t>
      </w:r>
      <w:r w:rsidRPr="006A2E9D">
        <w:rPr>
          <w:u w:val="single"/>
        </w:rPr>
        <w:t xml:space="preserve"> means conduct that conforms to professional standards of conduct.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Pr="00925BE1">
        <w:t>‘</w:t>
      </w:r>
      <w:r w:rsidRPr="006A2E9D">
        <w:t>Firm</w:t>
      </w:r>
      <w:r w:rsidRPr="00925BE1">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t>(</w:t>
      </w:r>
      <w:r w:rsidRPr="006A2E9D">
        <w:rPr>
          <w:strike/>
        </w:rPr>
        <w:t>14</w:t>
      </w:r>
      <w:r w:rsidRPr="006A2E9D">
        <w:rPr>
          <w:u w:val="single"/>
        </w:rPr>
        <w:t>16</w:t>
      </w:r>
      <w:r w:rsidRPr="006A2E9D">
        <w:t>)</w:t>
      </w:r>
      <w:r w:rsidRPr="006A2E9D">
        <w:tab/>
      </w:r>
      <w:r w:rsidRPr="00925BE1">
        <w:t>‘</w:t>
      </w:r>
      <w:r w:rsidRPr="006A2E9D">
        <w:t>Fraud or deceit</w:t>
      </w:r>
      <w:r w:rsidRPr="00925BE1">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Pr="00925BE1">
        <w:t>‘</w:t>
      </w:r>
      <w:r w:rsidRPr="006A2E9D">
        <w:t>GIS</w:t>
      </w:r>
      <w:r w:rsidRPr="00925BE1">
        <w:t>’</w:t>
      </w:r>
      <w:r w:rsidRPr="006A2E9D">
        <w:t xml:space="preserve"> means geographic information systems.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Pr="00925BE1">
        <w:t>‘</w:t>
      </w:r>
      <w:r w:rsidRPr="006A2E9D">
        <w:t>Good character</w:t>
      </w:r>
      <w:r w:rsidRPr="00925BE1">
        <w:t>’</w:t>
      </w:r>
      <w:r w:rsidRPr="006A2E9D">
        <w:t xml:space="preserve"> refers to a person of good moral character and one who has not been convicted of a violent crime, as defined in Section 16</w:t>
      </w:r>
      <w:r>
        <w:noBreakHyphen/>
      </w:r>
      <w:r w:rsidRPr="006A2E9D">
        <w:t>1</w:t>
      </w:r>
      <w:r>
        <w:noBreakHyphen/>
      </w:r>
      <w:r w:rsidRPr="006A2E9D">
        <w:t xml:space="preserve">60, or a crime of moral turpitude.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Pr="00925BE1">
        <w:t>‘</w:t>
      </w:r>
      <w:r w:rsidRPr="006A2E9D">
        <w:t>Gross negligence</w:t>
      </w:r>
      <w:r w:rsidRPr="00925BE1">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Pr="00925BE1">
        <w:t>‘</w:t>
      </w:r>
      <w:r w:rsidRPr="006A2E9D">
        <w:t>Incompetence</w:t>
      </w:r>
      <w:r w:rsidRPr="00925BE1">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Pr="00925BE1">
        <w:rPr>
          <w:strike/>
        </w:rPr>
        <w:t>‘</w:t>
      </w:r>
      <w:r w:rsidRPr="006A2E9D">
        <w:rPr>
          <w:strike/>
        </w:rPr>
        <w:t>Surveyor</w:t>
      </w:r>
      <w:r>
        <w:rPr>
          <w:strike/>
        </w:rPr>
        <w:noBreakHyphen/>
      </w:r>
      <w:r w:rsidRPr="006A2E9D">
        <w:rPr>
          <w:strike/>
        </w:rPr>
        <w:t>in</w:t>
      </w:r>
      <w:r>
        <w:rPr>
          <w:strike/>
        </w:rPr>
        <w:noBreakHyphen/>
      </w:r>
      <w:r w:rsidRPr="006A2E9D">
        <w:rPr>
          <w:strike/>
        </w:rPr>
        <w:t>training</w:t>
      </w:r>
      <w:r w:rsidRPr="00925BE1">
        <w:rPr>
          <w:strike/>
        </w:rPr>
        <w:t>’</w:t>
      </w:r>
      <w:r w:rsidRPr="006A2E9D">
        <w:rPr>
          <w:strike/>
        </w:rPr>
        <w:t xml:space="preserve"> means a person who has qualified for and passed the Fundamentals of Surveying examination as provided in this chapter and is entitled to receive a certificate as a surveyor</w:t>
      </w:r>
      <w:r>
        <w:rPr>
          <w:strike/>
        </w:rPr>
        <w:noBreakHyphen/>
      </w:r>
      <w:r w:rsidRPr="006A2E9D">
        <w:rPr>
          <w:strike/>
        </w:rPr>
        <w:t>in</w:t>
      </w:r>
      <w:r>
        <w:rPr>
          <w:strike/>
        </w:rPr>
        <w:noBreakHyphen/>
      </w:r>
      <w:r w:rsidRPr="006A2E9D">
        <w:rPr>
          <w:strike/>
        </w:rPr>
        <w:t xml:space="preserve">training.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Pr="00925BE1">
        <w:t>‘</w:t>
      </w:r>
      <w:r w:rsidRPr="006A2E9D">
        <w:t>Licensed</w:t>
      </w:r>
      <w:r w:rsidRPr="00925BE1">
        <w:t>’</w:t>
      </w:r>
      <w:r w:rsidRPr="006A2E9D">
        <w:t xml:space="preserve"> means authorized by this board, pursuant to the statutory powers delegated by the State to this board, to engage in the practice of engineering, or surveying, or engineering and surveying, as evidenced by the board</w:t>
      </w:r>
      <w:r w:rsidRPr="00925BE1">
        <w:t>’</w:t>
      </w:r>
      <w:r w:rsidRPr="006A2E9D">
        <w:t xml:space="preserve">s certificate issued to the registered license holder.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Pr="00925BE1">
        <w:t>‘</w:t>
      </w:r>
      <w:r w:rsidRPr="006A2E9D">
        <w:t>Misconduct</w:t>
      </w:r>
      <w:r w:rsidRPr="00925BE1">
        <w:t>’</w:t>
      </w:r>
      <w:r w:rsidRPr="006A2E9D">
        <w:t xml:space="preserve"> means the violation of a provision of this chapter or of a regulation promulgated by the board pursuant to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Pr="00925BE1">
        <w:t>‘</w:t>
      </w:r>
      <w:r w:rsidRPr="006A2E9D">
        <w:t>NCEES examination</w:t>
      </w:r>
      <w:r w:rsidRPr="00925BE1">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(24)</w:t>
      </w:r>
      <w:r w:rsidRPr="006A2E9D">
        <w:tab/>
      </w:r>
      <w:r w:rsidRPr="00925BE1">
        <w:rPr>
          <w:u w:val="single"/>
        </w:rPr>
        <w:t>‘</w:t>
      </w:r>
      <w:r w:rsidRPr="006A2E9D">
        <w:rPr>
          <w:u w:val="single"/>
        </w:rPr>
        <w:t>Person</w:t>
      </w:r>
      <w:r w:rsidRPr="00925BE1">
        <w:rPr>
          <w:u w:val="single"/>
        </w:rPr>
        <w:t>’</w:t>
      </w:r>
      <w:r w:rsidRPr="006A2E9D">
        <w:rPr>
          <w:u w:val="single"/>
        </w:rPr>
        <w:t xml:space="preserve"> means an individual human being, firm, partnership, or corporation.</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Pr="00925BE1">
        <w:t>‘</w:t>
      </w:r>
      <w:r w:rsidRPr="006A2E9D">
        <w:t>Practice of engineering</w:t>
      </w:r>
      <w:r w:rsidRPr="00925BE1">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w:t>
      </w:r>
      <w:r w:rsidRPr="006A2E9D">
        <w:lastRenderedPageBreak/>
        <w:t xml:space="preserve">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Pr="00925BE1">
        <w:t>‘</w:t>
      </w:r>
      <w:r w:rsidRPr="006A2E9D">
        <w:t>Practice of TIER A surveying</w:t>
      </w:r>
      <w:r w:rsidRPr="00925BE1">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noBreakHyphen/>
      </w:r>
      <w:r w:rsidRPr="006A2E9D">
        <w:t>22</w:t>
      </w:r>
      <w:r>
        <w:noBreakHyphen/>
      </w:r>
      <w:r w:rsidRPr="006A2E9D">
        <w:t xml:space="preserve">290, analyze data, or create reports.  The scope of the individual disciplines are identified as follows: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(a)</w:t>
      </w:r>
      <w:r w:rsidRPr="006A2E9D">
        <w:tab/>
        <w:t xml:space="preserve">Land surveyor: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noBreakHyphen/>
      </w:r>
      <w:r w:rsidRPr="006A2E9D">
        <w:t>of</w:t>
      </w:r>
      <w:r>
        <w:noBreakHyphen/>
      </w:r>
      <w:r w:rsidRPr="006A2E9D">
        <w:t xml:space="preserve">way, easement, alignment, or elevation of any fixed works embraced within the practice of land surveying, or makes any survey for the subdivision of land;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Pr="00925BE1">
        <w:t>’</w:t>
      </w:r>
      <w:r w:rsidRPr="006A2E9D">
        <w:t xml:space="preserve">s surface with terrestrial measurements;  conducts hydrographic surveys;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Pr="00925BE1">
        <w:t>’</w:t>
      </w:r>
      <w:r w:rsidRPr="006A2E9D">
        <w:t>s surface or the position of fixed objects on the earth</w:t>
      </w:r>
      <w:r w:rsidRPr="00925BE1">
        <w:t>’</w:t>
      </w:r>
      <w:r w:rsidRPr="006A2E9D">
        <w:t xml:space="preserve">s surface by applying the principles of mathematics on remotely sensed data, such as photogrammetry.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perform the other services a land boundary surveyor is authorized to perform.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Pr="00925BE1">
        <w:t>‘</w:t>
      </w:r>
      <w:r w:rsidRPr="006A2E9D">
        <w:t>Practice of TIER B land surveying</w:t>
      </w:r>
      <w:r w:rsidRPr="00925BE1">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Pr>
          <w:strike/>
        </w:rPr>
        <w:noBreakHyphen/>
      </w:r>
      <w:r w:rsidRPr="006A2E9D">
        <w:rPr>
          <w:strike/>
        </w:rPr>
        <w:t>22</w:t>
      </w:r>
      <w:r>
        <w:rPr>
          <w:strike/>
        </w:rPr>
        <w:noBreakHyphen/>
      </w:r>
      <w:r w:rsidRPr="006A2E9D">
        <w:rPr>
          <w:strike/>
        </w:rPr>
        <w:t>20(24)</w:t>
      </w:r>
      <w:r w:rsidRPr="006A2E9D">
        <w:t xml:space="preserve"> </w:t>
      </w:r>
      <w:r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w:t>
      </w:r>
      <w:r w:rsidRPr="006A2E9D">
        <w:lastRenderedPageBreak/>
        <w:t xml:space="preserve">state, or federal authorities.  Regulations defining the scope of the additional powers granted to TIER B land surveyors must be promulgated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Pr="00925BE1">
        <w:t>‘</w:t>
      </w:r>
      <w:r w:rsidRPr="006A2E9D">
        <w:t>Private practice firm</w:t>
      </w:r>
      <w:r w:rsidRPr="00925BE1">
        <w:t>’</w:t>
      </w:r>
      <w:r w:rsidRPr="006A2E9D">
        <w:t xml:space="preserve"> means a firm as defined herein through which the practice of engineering or surveying would require a certificate of authorization as described in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Pr="00925BE1">
        <w:t>‘</w:t>
      </w:r>
      <w:r w:rsidRPr="006A2E9D">
        <w:t>Private practitioner</w:t>
      </w:r>
      <w:r w:rsidRPr="00925BE1">
        <w:t>’</w:t>
      </w:r>
      <w:r w:rsidRPr="006A2E9D">
        <w:t xml:space="preserve"> means a person who individually holds himself out to the general public as able to perform, or who individually does perform, the independent practice of engineering or surveying.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Pr="00925BE1">
        <w:t>‘</w:t>
      </w:r>
      <w:r w:rsidRPr="006A2E9D">
        <w:t>Professional engineer</w:t>
      </w:r>
      <w:r w:rsidRPr="00925BE1">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Pr="00925BE1">
        <w:t>‘</w:t>
      </w:r>
      <w:r w:rsidRPr="006A2E9D">
        <w:t>Professional surveyor</w:t>
      </w:r>
      <w:r w:rsidRPr="00925BE1">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Pr="00925BE1">
        <w:t>‘</w:t>
      </w:r>
      <w:r w:rsidRPr="006A2E9D">
        <w:t>Professions of architecture, landscape architecture, and geology</w:t>
      </w:r>
      <w:r w:rsidRPr="00925BE1">
        <w:t>’</w:t>
      </w:r>
      <w:r w:rsidRPr="006A2E9D">
        <w:t xml:space="preserve"> mean those specified professions as defined by the laws of this State and applicable regulations.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Pr="00925BE1">
        <w:t>‘</w:t>
      </w:r>
      <w:r w:rsidRPr="006A2E9D">
        <w:t>Registered</w:t>
      </w:r>
      <w:r w:rsidRPr="00925BE1">
        <w:t>’</w:t>
      </w:r>
      <w:r w:rsidRPr="006A2E9D">
        <w:t xml:space="preserve"> means the engineer or surveyor is licensed and registered in the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Pr="00925BE1">
        <w:t>‘</w:t>
      </w:r>
      <w:r w:rsidRPr="006A2E9D">
        <w:t>Resident professional engineer</w:t>
      </w:r>
      <w:r w:rsidRPr="00925BE1">
        <w:t>’</w:t>
      </w:r>
      <w:r w:rsidRPr="006A2E9D">
        <w:t xml:space="preserve"> or </w:t>
      </w:r>
      <w:r w:rsidRPr="00925BE1">
        <w:t>‘</w:t>
      </w:r>
      <w:r w:rsidRPr="006A2E9D">
        <w:t>resident professional surveyor</w:t>
      </w:r>
      <w:r w:rsidRPr="00925BE1">
        <w:t>’</w:t>
      </w:r>
      <w:r w:rsidRPr="006A2E9D">
        <w:t xml:space="preserve">, with respect to principal office and branch office requirements, means a licensed practitioner who spends a majority of each normal workday in the principal or branch office.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Pr="006A2E9D">
        <w:tab/>
      </w:r>
      <w:r w:rsidRPr="00925BE1">
        <w:rPr>
          <w:strike/>
        </w:rPr>
        <w:t>‘</w:t>
      </w:r>
      <w:r w:rsidRPr="006A2E9D">
        <w:rPr>
          <w:strike/>
        </w:rPr>
        <w:t>Emeritus engineer</w:t>
      </w:r>
      <w:r w:rsidRPr="00925BE1">
        <w:rPr>
          <w:strike/>
        </w:rPr>
        <w:t>’</w:t>
      </w:r>
      <w:r w:rsidRPr="006A2E9D">
        <w:rPr>
          <w:strike/>
        </w:rPr>
        <w:t xml:space="preserve"> or </w:t>
      </w:r>
      <w:r w:rsidRPr="00925BE1">
        <w:rPr>
          <w:strike/>
        </w:rPr>
        <w:t>‘</w:t>
      </w:r>
      <w:r w:rsidRPr="006A2E9D">
        <w:rPr>
          <w:strike/>
        </w:rPr>
        <w:t>emeritus surveyor</w:t>
      </w:r>
      <w:r w:rsidRPr="00925BE1">
        <w:rPr>
          <w:strike/>
        </w:rPr>
        <w:t>’</w:t>
      </w:r>
      <w:r w:rsidRPr="006A2E9D">
        <w:rPr>
          <w:strike/>
        </w:rPr>
        <w:t xml:space="preserve"> means a professional engineer or surveyor who has been registered for fifteen consecutive years or longer and who is sixty</w:t>
      </w:r>
      <w:r>
        <w:rPr>
          <w:strike/>
        </w:rPr>
        <w:noBreakHyphen/>
      </w:r>
      <w:r w:rsidRPr="006A2E9D">
        <w:rPr>
          <w:strike/>
        </w:rPr>
        <w:t>five years of age or older and who has retired from active practice.</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Pr="00925BE1">
        <w:t>‘</w:t>
      </w:r>
      <w:r w:rsidRPr="006A2E9D">
        <w:t>Retired from active practice</w:t>
      </w:r>
      <w:r w:rsidRPr="00925BE1">
        <w:t>’</w:t>
      </w:r>
      <w:r w:rsidRPr="006A2E9D">
        <w:t xml:space="preserve"> means not engaging or offering to engage in the practice of engineering or surveying as</w:t>
      </w:r>
      <w:r w:rsidRPr="006A2E9D">
        <w:rPr>
          <w:strike/>
        </w:rPr>
        <w:t xml:space="preserve"> </w:t>
      </w:r>
      <w:r w:rsidRPr="006A2E9D">
        <w:t>defined in this section.</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Pr="00925BE1">
        <w:rPr>
          <w:u w:val="single"/>
        </w:rPr>
        <w:t>‘</w:t>
      </w:r>
      <w:r w:rsidRPr="006A2E9D">
        <w:rPr>
          <w:u w:val="single"/>
        </w:rPr>
        <w:t>Surveyor</w:t>
      </w:r>
      <w:r>
        <w:rPr>
          <w:u w:val="single"/>
        </w:rPr>
        <w:noBreakHyphen/>
      </w:r>
      <w:r w:rsidRPr="006A2E9D">
        <w:rPr>
          <w:u w:val="single"/>
        </w:rPr>
        <w:t>in</w:t>
      </w:r>
      <w:r>
        <w:rPr>
          <w:u w:val="single"/>
        </w:rPr>
        <w:noBreakHyphen/>
      </w:r>
      <w:r w:rsidRPr="006A2E9D">
        <w:rPr>
          <w:u w:val="single"/>
        </w:rPr>
        <w:t>training</w:t>
      </w:r>
      <w:r w:rsidRPr="00925BE1">
        <w:rPr>
          <w:u w:val="single"/>
        </w:rPr>
        <w:t>’</w:t>
      </w:r>
      <w:r w:rsidRPr="006A2E9D">
        <w:rPr>
          <w:u w:val="single"/>
        </w:rPr>
        <w:t xml:space="preserve"> means a person who has qualified for and passed the NCEES Fundamentals of Surveying examination as provided in this chapter and is entitled to receive a certificate as a surveyor</w:t>
      </w:r>
      <w:r>
        <w:rPr>
          <w:u w:val="single"/>
        </w:rPr>
        <w:noBreakHyphen/>
      </w:r>
      <w:r w:rsidRPr="006A2E9D">
        <w:rPr>
          <w:u w:val="single"/>
        </w:rPr>
        <w:t>in</w:t>
      </w:r>
      <w:r>
        <w:rPr>
          <w:u w:val="single"/>
        </w:rPr>
        <w:noBreakHyphen/>
      </w:r>
      <w:r w:rsidRPr="006A2E9D">
        <w:rPr>
          <w:u w:val="single"/>
        </w:rPr>
        <w:t>training.</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641C31"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rsidR="000E6F9E" w:rsidRPr="006A2E9D">
        <w:t>.</w:t>
      </w:r>
      <w:r w:rsidR="000E6F9E" w:rsidRPr="006A2E9D">
        <w:tab/>
        <w:t>Chapter 22, Title 40 of the 1976 Code is amended by adding: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noBreakHyphen/>
      </w:r>
      <w:r w:rsidRPr="006A2E9D">
        <w:t>22</w:t>
      </w:r>
      <w:r>
        <w:noBreakHyphen/>
      </w:r>
      <w:r w:rsidRPr="006A2E9D">
        <w:t>35.</w:t>
      </w:r>
      <w:r w:rsidRPr="006A2E9D">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5</w:t>
      </w:r>
      <w:r w:rsidRPr="006A2E9D">
        <w:t>.</w:t>
      </w:r>
      <w:r w:rsidRPr="006A2E9D">
        <w:tab/>
        <w:t>Section 40</w:t>
      </w:r>
      <w:r>
        <w:noBreakHyphen/>
      </w:r>
      <w:r w:rsidRPr="006A2E9D">
        <w:t>22</w:t>
      </w:r>
      <w:r>
        <w:noBreakHyphen/>
      </w:r>
      <w:r w:rsidRPr="006A2E9D">
        <w:t>50(D)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6</w:t>
      </w:r>
      <w:r w:rsidRPr="006A2E9D">
        <w:t>.</w:t>
      </w:r>
      <w:r w:rsidRPr="006A2E9D">
        <w:tab/>
        <w:t>Section 40</w:t>
      </w:r>
      <w:r>
        <w:noBreakHyphen/>
      </w:r>
      <w:r w:rsidRPr="006A2E9D">
        <w:t>22</w:t>
      </w:r>
      <w:r>
        <w:noBreakHyphen/>
      </w:r>
      <w:r w:rsidRPr="006A2E9D">
        <w:t>60(B)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The board may promulgate regulations defining the requirements for licensure for each of the surveying disciplines enumerated in Section 40</w:t>
      </w:r>
      <w:r>
        <w:noBreakHyphen/>
      </w:r>
      <w:r w:rsidRPr="006A2E9D">
        <w:t>22</w:t>
      </w:r>
      <w:r>
        <w:noBreakHyphen/>
      </w:r>
      <w:r w:rsidRPr="006A2E9D">
        <w:t>20(</w:t>
      </w:r>
      <w:r w:rsidRPr="006A2E9D">
        <w:rPr>
          <w:strike/>
        </w:rPr>
        <w:t>24</w:t>
      </w:r>
      <w:r w:rsidRPr="006A2E9D">
        <w:rPr>
          <w:u w:val="single"/>
        </w:rPr>
        <w:t>26</w:t>
      </w:r>
      <w:r w:rsidRPr="006A2E9D">
        <w:t>)</w:t>
      </w:r>
      <w:r>
        <w:t xml:space="preserve"> </w:t>
      </w:r>
      <w:r>
        <w:rPr>
          <w:u w:val="single"/>
        </w:rPr>
        <w:t>and (27)</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7</w:t>
      </w:r>
      <w:r w:rsidRPr="006A2E9D">
        <w:t>.</w:t>
      </w:r>
      <w:r w:rsidRPr="006A2E9D">
        <w:tab/>
        <w:t>Section 40</w:t>
      </w:r>
      <w:r>
        <w:noBreakHyphen/>
      </w:r>
      <w:r w:rsidRPr="006A2E9D">
        <w:t>22</w:t>
      </w:r>
      <w:r>
        <w:noBreakHyphen/>
      </w:r>
      <w:r w:rsidRPr="006A2E9D">
        <w:t>75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noBreakHyphen/>
      </w:r>
      <w:r w:rsidRPr="006A2E9D">
        <w:t>22</w:t>
      </w:r>
      <w:r>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not to exceed ninety days</w:t>
      </w:r>
      <w:r w:rsidRPr="006A2E9D">
        <w:t xml:space="preserve">.  The board shall establish the conditions as may be appropriate to enable engineers properly licensed in other jurisdictions having like standards as those currently in effect in this State or jurisdictions that meet the NCEES Model Law standards to </w:t>
      </w:r>
      <w:r w:rsidRPr="006A2E9D">
        <w:lastRenderedPageBreak/>
        <w:t>render services in the geographic areas identified in the order declaring the emergency.”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8</w:t>
      </w:r>
      <w:r w:rsidRPr="006A2E9D">
        <w:t>.</w:t>
      </w:r>
      <w:r w:rsidRPr="006A2E9D">
        <w:tab/>
        <w:t>Section 40</w:t>
      </w:r>
      <w:r>
        <w:noBreakHyphen/>
      </w:r>
      <w:r w:rsidRPr="006A2E9D">
        <w:t>22</w:t>
      </w:r>
      <w:r>
        <w:noBreakHyphen/>
      </w:r>
      <w:r w:rsidRPr="006A2E9D">
        <w:t>110(B)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6A2E9D">
        <w:rPr>
          <w:strike/>
        </w:rPr>
        <w:t>the person</w:t>
      </w:r>
      <w:r w:rsidRPr="006A2E9D">
        <w:t xml:space="preserve"> </w:t>
      </w:r>
      <w:r w:rsidRPr="006A2E9D">
        <w:rPr>
          <w:u w:val="single"/>
        </w:rPr>
        <w:t>he</w:t>
      </w:r>
      <w:r w:rsidRPr="006A2E9D">
        <w:t xml:space="preserve"> is adjudged as being restored to mental competency by a court of competent jurisdiction or in any other manner provided by law.”</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641C31">
        <w:t>9</w:t>
      </w:r>
      <w:r w:rsidRPr="006A2E9D">
        <w:t>.</w:t>
      </w:r>
      <w:r w:rsidRPr="006A2E9D">
        <w:tab/>
        <w:t>Section 40</w:t>
      </w:r>
      <w:r>
        <w:noBreakHyphen/>
      </w:r>
      <w:r w:rsidRPr="006A2E9D">
        <w:t>22</w:t>
      </w:r>
      <w:r>
        <w:noBreakHyphen/>
      </w:r>
      <w:r w:rsidRPr="006A2E9D">
        <w:t>220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noBreakHyphen/>
      </w:r>
      <w:r w:rsidRPr="006A2E9D">
        <w:t>in</w:t>
      </w:r>
      <w:r>
        <w:noBreakHyphen/>
      </w:r>
      <w:r w:rsidRPr="006A2E9D">
        <w:t xml:space="preserve">training as a prerequisite to licensure.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noBreakHyphen/>
      </w:r>
      <w:r w:rsidRPr="006A2E9D">
        <w:t>in</w:t>
      </w:r>
      <w:r>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noBreakHyphen/>
      </w:r>
      <w:r w:rsidRPr="006A2E9D">
        <w:t>in</w:t>
      </w:r>
      <w:r>
        <w:noBreakHyphen/>
      </w:r>
      <w:r w:rsidRPr="006A2E9D">
        <w:t xml:space="preserve">training is: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Pr="00925BE1">
        <w:rPr>
          <w:u w:val="single"/>
        </w:rPr>
        <w:t>’</w:t>
      </w:r>
      <w:r w:rsidRPr="006A2E9D">
        <w:rPr>
          <w:u w:val="single"/>
        </w:rPr>
        <w:t xml:space="preserve">s degree program, completion of an engineering curriculum found to be substantially equivalent to an engineering curriculum accredited by EAC/ABET, and passing the NCEES Fundamentals of Engineering examination;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Pr="00925BE1">
        <w:rPr>
          <w:u w:val="single"/>
        </w:rPr>
        <w:t>’</w:t>
      </w:r>
      <w:r w:rsidRPr="006A2E9D">
        <w:rPr>
          <w:u w:val="single"/>
        </w:rPr>
        <w:t xml:space="preserve">s degree program, completion of an engineering curriculum found to meet the NCEES Engineering </w:t>
      </w:r>
      <w:r w:rsidRPr="006A2E9D">
        <w:rPr>
          <w:u w:val="single"/>
        </w:rPr>
        <w:lastRenderedPageBreak/>
        <w:t xml:space="preserve">Education Standard, and passing the NCEES Fundamentals of Engineering examination;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Pr>
          <w:u w:val="single"/>
        </w:rPr>
        <w:t>;</w:t>
      </w:r>
      <w:r w:rsidRPr="006A2E9D">
        <w:t xml:space="preserve">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Pr="006A2E9D">
        <w:t xml:space="preserve">a specific record </w:t>
      </w:r>
      <w:r w:rsidRPr="006A2E9D">
        <w:rPr>
          <w:u w:val="single"/>
        </w:rPr>
        <w:t>after graduation</w:t>
      </w:r>
      <w:r w:rsidRPr="006A2E9D">
        <w:t xml:space="preserve"> of </w:t>
      </w:r>
      <w:r w:rsidRPr="006A2E9D">
        <w:rPr>
          <w:strike/>
        </w:rPr>
        <w:t>an additional</w:t>
      </w:r>
      <w:r w:rsidRPr="006A2E9D">
        <w:t xml:space="preserve"> four or more years of progressive experience in engineering work</w:t>
      </w:r>
      <w:r w:rsidRPr="006A2E9D">
        <w:rPr>
          <w:u w:val="single"/>
        </w:rPr>
        <w:t>, supervised by a licensed engineer or</w:t>
      </w:r>
      <w:r w:rsidRPr="006A2E9D">
        <w:t xml:space="preserve"> of a character satisfactory to the board, indicating that the applicant is competent to practice engineering </w:t>
      </w:r>
      <w:r w:rsidRPr="006A2E9D">
        <w:rPr>
          <w:strike/>
        </w:rPr>
        <w:t>(in counting years of experience, the board may give one year credit for satisfactory completion of a Master</w:t>
      </w:r>
      <w:r w:rsidRPr="00925BE1">
        <w:rPr>
          <w:strike/>
        </w:rPr>
        <w:t>’</w:t>
      </w:r>
      <w:r w:rsidRPr="006A2E9D">
        <w:rPr>
          <w:strike/>
        </w:rPr>
        <w:t>s Degree in engineering or maximum credit of two years for satisfactory completion of the doctorate level degree in engineering)</w:t>
      </w:r>
      <w:r w:rsidRPr="000B074E">
        <w:rPr>
          <w:strike/>
        </w:rPr>
        <w:t>,</w:t>
      </w:r>
      <w:r>
        <w:rPr>
          <w:u w:val="single"/>
        </w:rPr>
        <w:t>;</w:t>
      </w:r>
      <w:r w:rsidRPr="006A2E9D">
        <w:t xml:space="preserve"> 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925BE1">
        <w:tab/>
      </w:r>
      <w:r w:rsidRPr="006A2E9D">
        <w:t xml:space="preserve">passing </w:t>
      </w:r>
      <w:r w:rsidRPr="006A2E9D">
        <w:rPr>
          <w:strike/>
        </w:rPr>
        <w:t>examinations</w:t>
      </w:r>
      <w:r w:rsidRPr="006A2E9D">
        <w:t xml:space="preserve"> </w:t>
      </w:r>
      <w:r w:rsidRPr="006A2E9D">
        <w:rPr>
          <w:u w:val="single"/>
        </w:rPr>
        <w:t>an NCEES examination</w:t>
      </w:r>
      <w:r w:rsidRPr="006A2E9D">
        <w:t xml:space="preserve"> required by the board; or </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t>(2)</w:t>
      </w:r>
      <w:r>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Pr>
          <w:u w:val="single"/>
        </w:rPr>
        <w:t>;</w:t>
      </w:r>
    </w:p>
    <w:p w:rsidR="000E6F9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Pr>
          <w:u w:val="single"/>
        </w:rPr>
        <w:t>(b)</w:t>
      </w:r>
      <w:r w:rsidRPr="00925BE1">
        <w:tab/>
      </w:r>
      <w:r w:rsidRPr="006A2E9D">
        <w:t xml:space="preserve">a specific record after graduation of four or more years of progressive experience in engineering work </w:t>
      </w:r>
      <w:r w:rsidRPr="006A2E9D">
        <w:rPr>
          <w:u w:val="single"/>
        </w:rPr>
        <w:t>supervised by a licensed engineer or</w:t>
      </w:r>
      <w:r w:rsidRPr="006A2E9D">
        <w:t xml:space="preserve"> of a character satisfactory to the board, indicating that the applicant is competent to practice engineering</w:t>
      </w:r>
      <w:r w:rsidRPr="000B074E">
        <w:rPr>
          <w:strike/>
        </w:rPr>
        <w:t>,</w:t>
      </w:r>
      <w:r>
        <w:rPr>
          <w:u w:val="single"/>
        </w:rPr>
        <w:t xml:space="preserve">; </w:t>
      </w:r>
      <w:r w:rsidRPr="006A2E9D">
        <w:rPr>
          <w:u w:val="single"/>
        </w:rPr>
        <w:t>and</w:t>
      </w:r>
    </w:p>
    <w:p w:rsidR="000E6F9E" w:rsidRPr="000B074E"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(c)</w:t>
      </w:r>
      <w:r w:rsidRPr="00925BE1">
        <w:tab/>
      </w:r>
      <w:r w:rsidRPr="006A2E9D">
        <w:t xml:space="preserve">passing </w:t>
      </w:r>
      <w:r w:rsidRPr="006A2E9D">
        <w:rPr>
          <w:strike/>
        </w:rPr>
        <w:t>a written or electronic examination designed to show knowledge and skill approximating that attained through graduation in an EAC/ABET accredited four</w:t>
      </w:r>
      <w:r>
        <w:rPr>
          <w:strike/>
        </w:rPr>
        <w:noBreakHyphen/>
      </w:r>
      <w:r w:rsidRPr="006A2E9D">
        <w:rPr>
          <w:strike/>
        </w:rPr>
        <w:t xml:space="preserve">year engineering </w:t>
      </w:r>
      <w:r w:rsidRPr="006A2E9D">
        <w:rPr>
          <w:strike/>
        </w:rPr>
        <w:lastRenderedPageBreak/>
        <w:t>curriculum, and then passing the examinations</w:t>
      </w:r>
      <w:r w:rsidRPr="006A2E9D">
        <w:t xml:space="preserve"> </w:t>
      </w:r>
      <w:r w:rsidRPr="006A2E9D">
        <w:rPr>
          <w:u w:val="single"/>
        </w:rPr>
        <w:t>the NCEES examination</w:t>
      </w:r>
      <w:r w:rsidRPr="006A2E9D">
        <w:t xml:space="preserve"> required by the board</w:t>
      </w:r>
      <w:r w:rsidRPr="006A2E9D">
        <w:rPr>
          <w:u w:val="single"/>
        </w:rPr>
        <w:t>; 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Pr="00925BE1">
        <w:rPr>
          <w:u w:val="single"/>
        </w:rPr>
        <w:t>’</w:t>
      </w:r>
      <w:r w:rsidRPr="006A2E9D">
        <w:rPr>
          <w:u w:val="single"/>
        </w:rPr>
        <w:t>s degree program;</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Pr="00925BE1">
        <w:rPr>
          <w:u w:val="single"/>
        </w:rPr>
        <w:t>’</w:t>
      </w:r>
      <w:r w:rsidRPr="006A2E9D">
        <w:rPr>
          <w:u w:val="single"/>
        </w:rPr>
        <w:t>s degree in engineering from a school or college approved by the board as being in satisfactory standing may count as one year of experience upon approval by the board;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the Principles and Practice of Engineering and must license a person who passes the exam as a professional engineer if he is otherwise qualified: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Pr>
          <w:u w:val="single"/>
        </w:rPr>
        <w:noBreakHyphen/>
      </w:r>
      <w:r w:rsidRPr="006A2E9D">
        <w:rPr>
          <w:u w:val="single"/>
        </w:rPr>
        <w:t>in</w:t>
      </w:r>
      <w:r>
        <w:rPr>
          <w:u w:val="single"/>
        </w:rPr>
        <w:noBreakHyphen/>
      </w:r>
      <w:r w:rsidRPr="006A2E9D">
        <w:rPr>
          <w:u w:val="single"/>
        </w:rPr>
        <w:t>training with a bachelor</w:t>
      </w:r>
      <w:r w:rsidRPr="00925BE1">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Pr>
          <w:u w:val="single"/>
        </w:rPr>
        <w:noBreakHyphen/>
      </w:r>
      <w:r w:rsidRPr="006A2E9D">
        <w:rPr>
          <w:u w:val="single"/>
        </w:rPr>
        <w:t>in</w:t>
      </w:r>
      <w:r>
        <w:rPr>
          <w:u w:val="single"/>
        </w:rPr>
        <w:noBreakHyphen/>
      </w:r>
      <w:r w:rsidRPr="006A2E9D">
        <w:rPr>
          <w:u w:val="single"/>
        </w:rPr>
        <w:t xml:space="preserve">training with: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a bachelor</w:t>
      </w:r>
      <w:r w:rsidRPr="00925BE1">
        <w:rPr>
          <w:u w:val="single"/>
        </w:rPr>
        <w:t>’</w:t>
      </w:r>
      <w:r w:rsidRPr="006A2E9D">
        <w:rPr>
          <w:u w:val="single"/>
        </w:rPr>
        <w:t>s degree from a school or college approved by the board as being in satisfactory standing then earns a master</w:t>
      </w:r>
      <w:r w:rsidRPr="00925BE1">
        <w:rPr>
          <w:u w:val="single"/>
        </w:rPr>
        <w:t>’</w:t>
      </w:r>
      <w:r w:rsidRPr="006A2E9D">
        <w:rPr>
          <w:u w:val="single"/>
        </w:rPr>
        <w:t>s degree in engineering from a school or college that offers an EAC/ABET accredited undergraduate degree in the same field of study, and establishes a specific record after the master</w:t>
      </w:r>
      <w:r w:rsidRPr="00925BE1">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or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a master</w:t>
      </w:r>
      <w:r w:rsidRPr="00925BE1">
        <w:rPr>
          <w:u w:val="single"/>
        </w:rPr>
        <w:t>’</w:t>
      </w:r>
      <w:r w:rsidRPr="006A2E9D">
        <w:rPr>
          <w:u w:val="single"/>
        </w:rPr>
        <w:t>s degree in engineering from an EAC/M</w:t>
      </w:r>
      <w:r>
        <w:rPr>
          <w:u w:val="single"/>
        </w:rPr>
        <w:noBreakHyphen/>
      </w:r>
      <w:r w:rsidRPr="006A2E9D">
        <w:rPr>
          <w:u w:val="single"/>
        </w:rPr>
        <w:t>ABET</w:t>
      </w:r>
      <w:r>
        <w:rPr>
          <w:u w:val="single"/>
        </w:rPr>
        <w:noBreakHyphen/>
      </w:r>
      <w:r w:rsidRPr="006A2E9D">
        <w:rPr>
          <w:u w:val="single"/>
        </w:rPr>
        <w:t xml:space="preserve">accredited program, establishes a specific record after graduation of three or more years of progressive experience in </w:t>
      </w:r>
      <w:r w:rsidRPr="006A2E9D">
        <w:rPr>
          <w:u w:val="single"/>
        </w:rPr>
        <w:lastRenderedPageBreak/>
        <w:t>engineering work supervised by a licensed engineer or of a character satisfactory to the board, indicating that the applicant is competent to practice engineering;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Pr>
          <w:u w:val="single"/>
        </w:rPr>
        <w:noBreakHyphen/>
      </w:r>
      <w:r w:rsidRPr="006A2E9D">
        <w:rPr>
          <w:u w:val="single"/>
        </w:rPr>
        <w:t>in</w:t>
      </w:r>
      <w:r>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0</w:t>
      </w:r>
      <w:r w:rsidRPr="006A2E9D">
        <w:t>.</w:t>
      </w:r>
      <w:r w:rsidRPr="006A2E9D">
        <w:tab/>
        <w:t>Section 40</w:t>
      </w:r>
      <w:r>
        <w:noBreakHyphen/>
      </w:r>
      <w:r w:rsidRPr="006A2E9D">
        <w:t>22</w:t>
      </w:r>
      <w:r>
        <w:noBreakHyphen/>
      </w:r>
      <w:r w:rsidRPr="006A2E9D">
        <w:t>222(A) and (B)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noBreakHyphen/>
      </w:r>
      <w:r w:rsidRPr="006A2E9D">
        <w:t xml:space="preserve">202(B) or an identical successor regulation.  As of July 1, 2020, Category B licensure ceases to exist.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Pr="00925BE1">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w:t>
      </w:r>
      <w:r w:rsidRPr="006A2E9D">
        <w:lastRenderedPageBreak/>
        <w:t>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1</w:t>
      </w:r>
      <w:r w:rsidRPr="006A2E9D">
        <w:t>.</w:t>
      </w:r>
      <w:r w:rsidRPr="006A2E9D">
        <w:tab/>
        <w:t>Section 40</w:t>
      </w:r>
      <w:r>
        <w:noBreakHyphen/>
      </w:r>
      <w:r w:rsidRPr="006A2E9D">
        <w:t>22</w:t>
      </w:r>
      <w:r>
        <w:noBreakHyphen/>
      </w:r>
      <w:r w:rsidRPr="006A2E9D">
        <w:t>225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225.</w:t>
      </w:r>
      <w:r w:rsidRPr="006A2E9D">
        <w:tab/>
        <w:t>(A)</w:t>
      </w:r>
      <w:r w:rsidRPr="006A2E9D">
        <w:tab/>
        <w:t xml:space="preserve">A person having the necessary qualifications prescribed in this chapter to entitle him for a license is eligible for licensure.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noBreakHyphen/>
      </w:r>
      <w:r w:rsidRPr="006A2E9D">
        <w:t>in</w:t>
      </w:r>
      <w:r>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noBreakHyphen/>
      </w:r>
      <w:r w:rsidRPr="006A2E9D">
        <w:t>in</w:t>
      </w:r>
      <w:r>
        <w:noBreakHyphen/>
      </w:r>
      <w:r w:rsidRPr="006A2E9D">
        <w:t>training is</w:t>
      </w:r>
      <w:r w:rsidRPr="006A2E9D">
        <w:rPr>
          <w:strike/>
        </w:rPr>
        <w:t>:</w:t>
      </w:r>
      <w:r w:rsidRPr="006A2E9D">
        <w:t xml:space="preserve"> graduation from a school or college of four or more years with a board</w:t>
      </w:r>
      <w:r>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noBreakHyphen/>
      </w:r>
      <w:r w:rsidRPr="006A2E9D">
        <w:t>specific courses satisfactory to the board in each of the disciplines described in Section 40</w:t>
      </w:r>
      <w:r>
        <w:noBreakHyphen/>
      </w:r>
      <w:r w:rsidRPr="006A2E9D">
        <w:t>22</w:t>
      </w:r>
      <w:r>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Pr="006A2E9D">
        <w:rPr>
          <w:u w:val="single"/>
        </w:rPr>
        <w:t>NCEES</w:t>
      </w:r>
      <w:r w:rsidRPr="006A2E9D">
        <w:t xml:space="preserve"> Fundamentals of Surveying </w:t>
      </w:r>
      <w:r w:rsidRPr="006A2E9D">
        <w:rPr>
          <w:u w:val="single"/>
        </w:rPr>
        <w:t>examination</w:t>
      </w:r>
      <w:r w:rsidRPr="006A2E9D">
        <w:t xml:space="preserve"> as prescribed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w:t>
      </w:r>
      <w:r w:rsidRPr="006A2E9D">
        <w:lastRenderedPageBreak/>
        <w:t>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noBreakHyphen/>
      </w:r>
      <w:r w:rsidRPr="006A2E9D">
        <w:t>approved degree, an ABET commission accredited curriculum in a related field</w:t>
      </w:r>
      <w:r w:rsidRPr="006A2E9D">
        <w:rPr>
          <w:strike/>
        </w:rPr>
        <w:t>, or a substantially equivalent program</w:t>
      </w:r>
      <w:r w:rsidRPr="006A2E9D">
        <w:t>, including completed discipline</w:t>
      </w:r>
      <w:r>
        <w:noBreakHyphen/>
      </w:r>
      <w:r w:rsidRPr="006A2E9D">
        <w:t>specific courses of not less than twelve semester hours or the equivalent in quarter hours satisfactory to the board in each of the disciplines described in Section 40</w:t>
      </w:r>
      <w:r>
        <w:noBreakHyphen/>
      </w:r>
      <w:r w:rsidRPr="006A2E9D">
        <w:t>22</w:t>
      </w:r>
      <w:r>
        <w:noBreakHyphen/>
      </w:r>
      <w:r w:rsidRPr="006A2E9D">
        <w:t>20(</w:t>
      </w:r>
      <w:r w:rsidRPr="006A2E9D">
        <w:rPr>
          <w:strike/>
        </w:rPr>
        <w:t>24</w:t>
      </w:r>
      <w:r w:rsidRPr="006A2E9D">
        <w:rPr>
          <w:u w:val="single"/>
        </w:rPr>
        <w:t>26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noBreakHyphen/>
      </w:r>
      <w:r w:rsidRPr="006A2E9D">
        <w:t>in</w:t>
      </w:r>
      <w:r>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strike/>
        </w:rPr>
        <w:t>as prescribed by the board</w:t>
      </w:r>
      <w:r w:rsidRPr="006A2E9D">
        <w:t xml:space="preserve"> </w:t>
      </w:r>
      <w:r w:rsidRPr="006A2E9D">
        <w:rPr>
          <w:u w:val="single"/>
        </w:rPr>
        <w:t>examination</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lastRenderedPageBreak/>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Pr>
          <w:u w:val="single"/>
        </w:rPr>
        <w:noBreakHyphen/>
      </w:r>
      <w:r w:rsidRPr="006A2E9D">
        <w:rPr>
          <w:u w:val="single"/>
        </w:rPr>
        <w:t>specific examinations the board considers necessary to establish that his qualifications satisfy the requirements of this chapter and regulations promulgated pursuant to this chapter.</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641C31"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0E6F9E" w:rsidRPr="006A2E9D">
        <w:t>.</w:t>
      </w:r>
      <w:r w:rsidR="000E6F9E" w:rsidRPr="006A2E9D">
        <w:tab/>
        <w:t>Section 40</w:t>
      </w:r>
      <w:r w:rsidR="000E6F9E">
        <w:noBreakHyphen/>
      </w:r>
      <w:r w:rsidR="000E6F9E" w:rsidRPr="006A2E9D">
        <w:t>22</w:t>
      </w:r>
      <w:r w:rsidR="000E6F9E">
        <w:noBreakHyphen/>
      </w:r>
      <w:r w:rsidR="000E6F9E" w:rsidRPr="006A2E9D">
        <w:t>230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230.</w:t>
      </w:r>
      <w:r w:rsidRPr="006A2E9D">
        <w:tab/>
        <w:t>(A)</w:t>
      </w:r>
      <w:r w:rsidRPr="006A2E9D">
        <w:tab/>
        <w:t xml:space="preserve">Applications for licensure must be on forms prescribed and furnished by the board and must contain statements </w:t>
      </w:r>
      <w:r w:rsidRPr="006A2E9D">
        <w:rPr>
          <w:strike/>
        </w:rPr>
        <w:t>made under oath</w:t>
      </w:r>
      <w:r w:rsidRPr="006A2E9D">
        <w:t xml:space="preserve"> showing the applicant</w:t>
      </w:r>
      <w:r w:rsidRPr="00925BE1">
        <w:t>’</w:t>
      </w:r>
      <w:r w:rsidRPr="006A2E9D">
        <w:t xml:space="preserve">s education and a detailed summary of his technical work.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Pr="00925BE1">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application for surveying licensure must contain no fewer than five references of whom three or more must be licensed surveyors having personal knowledge of the applicant</w:t>
      </w:r>
      <w:r w:rsidRPr="00925BE1">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w:t>
      </w:r>
      <w:r w:rsidRPr="006A2E9D">
        <w:lastRenderedPageBreak/>
        <w:t xml:space="preserve">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Pr>
          <w:strike/>
        </w:rPr>
        <w:noBreakHyphen/>
      </w:r>
      <w:r w:rsidRPr="006A2E9D">
        <w:rPr>
          <w:strike/>
        </w:rPr>
        <w:t>examination at the next examination date and must be re</w:t>
      </w:r>
      <w:r>
        <w:rPr>
          <w:strike/>
        </w:rPr>
        <w:noBreakHyphen/>
      </w:r>
      <w:r w:rsidRPr="006A2E9D">
        <w:rPr>
          <w:strike/>
        </w:rPr>
        <w:t>examined with payment of an additional fee sufficient to cover the cost of re</w:t>
      </w:r>
      <w:r>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r>
      <w:r w:rsidRPr="006A2E9D">
        <w:rPr>
          <w:u w:val="single"/>
        </w:rPr>
        <w:t>no earlier than three months following the date of the failed examination;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Pr="00925BE1">
        <w:rPr>
          <w:strike/>
        </w:rPr>
        <w:t>’</w:t>
      </w:r>
      <w:r w:rsidRPr="006A2E9D">
        <w:rPr>
          <w:strike/>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lastRenderedPageBreak/>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3</w:t>
      </w:r>
      <w:r w:rsidRPr="006A2E9D">
        <w:t>.</w:t>
      </w:r>
      <w:r w:rsidRPr="006A2E9D">
        <w:tab/>
        <w:t>Section 40</w:t>
      </w:r>
      <w:r>
        <w:noBreakHyphen/>
      </w:r>
      <w:r w:rsidRPr="006A2E9D">
        <w:t>22</w:t>
      </w:r>
      <w:r>
        <w:noBreakHyphen/>
      </w:r>
      <w:r w:rsidRPr="006A2E9D">
        <w:t>250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firm has been issued a certificate of authorization by the board as required by this section.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Pr="00925BE1">
        <w:t>’</w:t>
      </w:r>
      <w:r w:rsidRPr="006A2E9D">
        <w:t xml:space="preserve">s appropriate documentation issued by the Secretary of State.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w:t>
      </w:r>
      <w:r w:rsidRPr="006A2E9D">
        <w:lastRenderedPageBreak/>
        <w:t xml:space="preserve">completed and submitted with the biennial registration fee, the fee being an amount as provided in regulation.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4</w:t>
      </w:r>
      <w:r w:rsidRPr="006A2E9D">
        <w:t>.</w:t>
      </w:r>
      <w:r w:rsidRPr="006A2E9D">
        <w:tab/>
        <w:t>Section 40</w:t>
      </w:r>
      <w:r>
        <w:noBreakHyphen/>
      </w:r>
      <w:r w:rsidRPr="006A2E9D">
        <w:t>22</w:t>
      </w:r>
      <w:r>
        <w:noBreakHyphen/>
      </w:r>
      <w:r w:rsidRPr="006A2E9D">
        <w:t>260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noBreakHyphen/>
      </w:r>
      <w:r w:rsidRPr="006A2E9D">
        <w:t xml:space="preserve">year period.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noBreakHyphen/>
      </w:r>
      <w:r w:rsidRPr="006A2E9D">
        <w:t>of</w:t>
      </w:r>
      <w:r>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one or more of the corporate officers, one or more of the principal owners, or a full</w:t>
      </w:r>
      <w:r>
        <w:rPr>
          <w:u w:val="single"/>
        </w:rPr>
        <w:noBreakHyphen/>
      </w:r>
      <w:r w:rsidRPr="006A2E9D">
        <w:rPr>
          <w:u w:val="single"/>
        </w:rPr>
        <w:t>time licensed employee is designated as responsible for the professional services regulated by the board and are licensed by the board</w:t>
      </w:r>
      <w:r w:rsidRPr="006A2E9D">
        <w:t xml:space="preserv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w:t>
      </w:r>
      <w:r w:rsidRPr="006A2E9D">
        <w:rPr>
          <w:strike/>
        </w:rPr>
        <w:lastRenderedPageBreak/>
        <w:t xml:space="preserve">engineer or resident professional surveyor is considered in residence in only one place of business at a given time.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Pr="00925BE1">
        <w:rPr>
          <w:strike/>
        </w:rPr>
        <w:t>‘</w:t>
      </w:r>
      <w:r w:rsidRPr="006A2E9D">
        <w:rPr>
          <w:strike/>
        </w:rPr>
        <w:t>engaged in practice</w:t>
      </w:r>
      <w:r w:rsidRPr="00925BE1">
        <w:rPr>
          <w:strike/>
        </w:rPr>
        <w:t>’</w:t>
      </w:r>
      <w:r w:rsidRPr="006A2E9D">
        <w:rPr>
          <w:strike/>
        </w:rPr>
        <w:t xml:space="preserve"> means holding oneself out generally to the public as qualified and available to perform engineering or surveying services.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Pr="00925BE1">
        <w:rPr>
          <w:u w:val="single"/>
        </w:rPr>
        <w:t>’</w:t>
      </w:r>
      <w:r w:rsidRPr="006A2E9D">
        <w:rPr>
          <w:u w:val="single"/>
        </w:rPr>
        <w:t>s temporary license or certificate of authorization may be sealed with the registrant</w:t>
      </w:r>
      <w:r w:rsidRPr="00925BE1">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5</w:t>
      </w:r>
      <w:r w:rsidRPr="006A2E9D">
        <w:t>.</w:t>
      </w:r>
      <w:r w:rsidRPr="006A2E9D">
        <w:tab/>
        <w:t>Section 40</w:t>
      </w:r>
      <w:r>
        <w:noBreakHyphen/>
      </w:r>
      <w:r w:rsidRPr="006A2E9D">
        <w:t>22</w:t>
      </w:r>
      <w:r>
        <w:noBreakHyphen/>
      </w:r>
      <w:r w:rsidRPr="006A2E9D">
        <w:t>270 of the 1976 Code is amended by adding an appropriately numbered item at the end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  )</w:t>
      </w:r>
      <w:r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6</w:t>
      </w:r>
      <w:r w:rsidRPr="006A2E9D">
        <w:t>.</w:t>
      </w:r>
      <w:r w:rsidRPr="006A2E9D">
        <w:tab/>
        <w:t>Section 40</w:t>
      </w:r>
      <w:r>
        <w:noBreakHyphen/>
      </w:r>
      <w:r w:rsidRPr="006A2E9D">
        <w:t>22</w:t>
      </w:r>
      <w:r>
        <w:noBreakHyphen/>
      </w:r>
      <w:r w:rsidRPr="006A2E9D">
        <w:t>280 of the 1976 Code, as last amended by Act 157 of 2014, is further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noBreakHyphen/>
      </w:r>
      <w:r w:rsidRPr="006A2E9D">
        <w:t>22</w:t>
      </w:r>
      <w:r>
        <w:noBreakHyphen/>
      </w:r>
      <w:r w:rsidRPr="006A2E9D">
        <w:t>280.</w:t>
      </w:r>
      <w:r w:rsidRPr="006A2E9D">
        <w:tab/>
        <w:t>(A)</w:t>
      </w:r>
      <w:r w:rsidRPr="006A2E9D">
        <w:tab/>
        <w:t>This chapter may not be construed to prevent or to affect:</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work of an employee or other subordinate of a person holding a certificate of registration under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employees of the government of the United States officially performing their duties for their employer on lands within this State, </w:t>
      </w:r>
      <w:r w:rsidRPr="006A2E9D">
        <w:lastRenderedPageBreak/>
        <w:t>in the practice of surveying for the government, and where specified by federal statute;</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Pr>
          <w:u w:val="single"/>
        </w:rPr>
        <w:noBreakHyphen/>
      </w:r>
      <w:r w:rsidRPr="006A2E9D">
        <w:rPr>
          <w:u w:val="single"/>
        </w:rPr>
        <w:t>time, nontemporary</w:t>
      </w:r>
      <w:r w:rsidRPr="006A2E9D">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 xml:space="preserve">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 For purposes of this section, </w:t>
      </w:r>
      <w:r w:rsidRPr="00925BE1">
        <w:t>‘</w:t>
      </w:r>
      <w:r w:rsidRPr="006A2E9D">
        <w:t>engineering services</w:t>
      </w:r>
      <w:r w:rsidRPr="00925BE1">
        <w:t>’</w:t>
      </w:r>
      <w:r w:rsidRPr="006A2E9D">
        <w:t xml:space="preserve"> means design, construction, and maintenance of airplanes and airplane manufacturing equipment;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(10)</w:t>
      </w:r>
      <w:r w:rsidRPr="006A2E9D">
        <w:tab/>
        <w:t>the activities of full</w:t>
      </w:r>
      <w:r>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Pr="00925BE1">
        <w:t>‘</w:t>
      </w:r>
      <w:r w:rsidRPr="006A2E9D">
        <w:t>manufacturing company</w:t>
      </w:r>
      <w:r w:rsidRPr="00925BE1">
        <w:t>’</w:t>
      </w:r>
      <w:r w:rsidRPr="006A2E9D">
        <w:t xml:space="preserve"> means a company that produces or assembles tangible personal property and </w:t>
      </w:r>
      <w:r w:rsidRPr="00925BE1">
        <w:t>‘</w:t>
      </w:r>
      <w:r w:rsidRPr="006A2E9D">
        <w:t>other personnel</w:t>
      </w:r>
      <w:r w:rsidRPr="00925BE1">
        <w:t>’</w:t>
      </w:r>
      <w:r w:rsidRPr="006A2E9D">
        <w:t xml:space="preserve"> includes individuals employed by a staffing company working for the manufacturing company.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6A2E9D">
        <w:t xml:space="preserve"> </w:t>
      </w:r>
      <w:r w:rsidRPr="006A2E9D">
        <w:rPr>
          <w:u w:val="single"/>
        </w:rPr>
        <w:t>exempted</w:t>
      </w:r>
      <w:r w:rsidRPr="006A2E9D">
        <w:t xml:space="preserve"> by the International Code Series </w:t>
      </w:r>
      <w:r w:rsidRPr="006A2E9D">
        <w:rPr>
          <w:strike/>
        </w:rPr>
        <w:t>regardless of area are not exempt from the provisions of this chapter</w:t>
      </w:r>
      <w:r w:rsidRPr="006A2E9D">
        <w:t xml:space="preserve"> </w:t>
      </w:r>
      <w:r w:rsidRPr="006A2E9D">
        <w:rPr>
          <w:u w:val="single"/>
        </w:rPr>
        <w:t>as adopted by this State</w:t>
      </w:r>
      <w:r w:rsidRPr="006A2E9D">
        <w:t>; and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alterations to a building to which this chapter does not apply, if the alterations do not result in a change which would otherwise place the building under the application of this chapter.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641C31"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0E6F9E" w:rsidRPr="006A2E9D">
        <w:t>.</w:t>
      </w:r>
      <w:r w:rsidR="000E6F9E" w:rsidRPr="006A2E9D">
        <w:tab/>
        <w:t>Section 40</w:t>
      </w:r>
      <w:r w:rsidR="000E6F9E">
        <w:noBreakHyphen/>
      </w:r>
      <w:r w:rsidR="000E6F9E" w:rsidRPr="006A2E9D">
        <w:t>22</w:t>
      </w:r>
      <w:r w:rsidR="000E6F9E">
        <w:noBreakHyphen/>
      </w:r>
      <w:r w:rsidR="000E6F9E" w:rsidRPr="006A2E9D">
        <w:t>290(1) of the 1976 Code is amended to read:</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nontechnical</w:t>
      </w:r>
      <w:r w:rsidRPr="006A2E9D">
        <w:t xml:space="preserve"> maps: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(c)</w:t>
      </w:r>
      <w:r w:rsidRPr="006A2E9D">
        <w:tab/>
        <w:t xml:space="preserve">prepared for or by </w:t>
      </w:r>
      <w:r w:rsidRPr="006A2E9D">
        <w:rPr>
          <w:strike/>
        </w:rPr>
        <w:t>education</w:t>
      </w:r>
      <w:r w:rsidRPr="006A2E9D">
        <w:t xml:space="preserve"> </w:t>
      </w:r>
      <w:r w:rsidRPr="006A2E9D">
        <w:rPr>
          <w:u w:val="single"/>
        </w:rPr>
        <w:t>educational</w:t>
      </w:r>
      <w:r w:rsidRPr="006A2E9D">
        <w:t xml:space="preserve"> institutions for use in the curriculum of any course of study or academic research;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F9E" w:rsidRPr="006A2E9D" w:rsidRDefault="000E6F9E" w:rsidP="000E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00641C31">
        <w:t>8</w:t>
      </w:r>
      <w:r w:rsidRPr="006A2E9D">
        <w:t>.</w:t>
      </w:r>
      <w:r w:rsidRPr="006A2E9D">
        <w:tab/>
        <w:t xml:space="preserve">This </w:t>
      </w:r>
      <w:r w:rsidR="00176E1D">
        <w:t xml:space="preserve">act </w:t>
      </w:r>
      <w:r w:rsidRPr="006A2E9D">
        <w:t>takes effect upon approval of the Governor.</w:t>
      </w:r>
    </w:p>
    <w:p w:rsidR="0021051F" w:rsidRDefault="0010776B" w:rsidP="00D4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2C51" w:rsidRDefault="00EF2C51" w:rsidP="00EF2C51">
      <w:pPr>
        <w:suppressAutoHyphens/>
      </w:pPr>
    </w:p>
    <w:sectPr w:rsidR="00EF2C51" w:rsidSect="00EF2C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6EC" w:rsidRDefault="007216EC" w:rsidP="009F0C77">
      <w:r>
        <w:separator/>
      </w:r>
    </w:p>
  </w:endnote>
  <w:endnote w:type="continuationSeparator" w:id="0">
    <w:p w:rsidR="007216EC" w:rsidRDefault="007216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EA177-DBEB-4C7E-A7D4-5D37B35D043E}"/>
    <w:embedBold r:id="rId2" w:fontKey="{674BF24B-6DEC-4681-AFB4-C465B01328B6}"/>
  </w:font>
  <w:font w:name="Calibri">
    <w:panose1 w:val="020F0502020204030204"/>
    <w:charset w:val="00"/>
    <w:family w:val="swiss"/>
    <w:pitch w:val="variable"/>
    <w:sig w:usb0="E10002FF" w:usb1="4000ACFF" w:usb2="00000009" w:usb3="00000000" w:csb0="0000019F" w:csb1="00000000"/>
    <w:embedRegular r:id="rId3" w:fontKey="{BF7C688B-E17E-43AE-B2AE-CC2D33CC6A7F}"/>
  </w:font>
  <w:font w:name="Segoe UI">
    <w:panose1 w:val="020B0502040204020203"/>
    <w:charset w:val="00"/>
    <w:family w:val="swiss"/>
    <w:pitch w:val="variable"/>
    <w:sig w:usb0="E10022FF" w:usb1="C000E47F" w:usb2="00000029" w:usb3="00000000" w:csb0="000001DF" w:csb1="00000000"/>
    <w:embedRegular r:id="rId4" w:fontKey="{D2653513-AFD1-4D39-A740-E7933BFF155D}"/>
  </w:font>
  <w:font w:name="Cambria">
    <w:panose1 w:val="02040503050406030204"/>
    <w:charset w:val="00"/>
    <w:family w:val="roman"/>
    <w:pitch w:val="variable"/>
    <w:sig w:usb0="E00002FF" w:usb1="400004FF" w:usb2="00000000" w:usb3="00000000" w:csb0="0000019F" w:csb1="00000000"/>
    <w:embedRegular r:id="rId5" w:fontKey="{FF28F306-F2A4-447E-933E-3DFCC4F87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51F" w:rsidRPr="00EF2C51" w:rsidRDefault="00EF2C51" w:rsidP="00EF2C51">
    <w:pPr>
      <w:pStyle w:val="Footer"/>
      <w:tabs>
        <w:tab w:val="clear" w:pos="4680"/>
        <w:tab w:val="clear" w:pos="9360"/>
        <w:tab w:val="center" w:pos="2995"/>
      </w:tabs>
      <w:spacing w:before="120"/>
    </w:pPr>
    <w:r>
      <w:t>[3928]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6EC" w:rsidRDefault="007216EC" w:rsidP="009F0C77">
      <w:r>
        <w:separator/>
      </w:r>
    </w:p>
  </w:footnote>
  <w:footnote w:type="continuationSeparator" w:id="0">
    <w:p w:rsidR="007216EC" w:rsidRDefault="007216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6AB15"/>
    <w:docVar w:name="CoverBillType" w:val="b"/>
    <w:docVar w:name="docpath" w:val="L:\Council\bills\AGM\18576AB15.DOCX"/>
    <w:docVar w:name="dvBillNumber" w:val="3928"/>
    <w:docVar w:name="dvBillNumberPrefix" w:val="H. "/>
    <w:docVar w:name="dvOriginalBody" w:val="House"/>
    <w:docVar w:name="dvSteno" w:val="AGM"/>
    <w:docVar w:name="NameofBody" w:val="h"/>
    <w:docVar w:name="vgroup2" w:val="Council"/>
  </w:docVars>
  <w:rsids>
    <w:rsidRoot w:val="007216EC"/>
    <w:rsid w:val="00011869"/>
    <w:rsid w:val="00015CD6"/>
    <w:rsid w:val="000A5A35"/>
    <w:rsid w:val="000B4033"/>
    <w:rsid w:val="000E1785"/>
    <w:rsid w:val="000E6F9E"/>
    <w:rsid w:val="000F40FA"/>
    <w:rsid w:val="0010776B"/>
    <w:rsid w:val="00133E66"/>
    <w:rsid w:val="001435A3"/>
    <w:rsid w:val="00146ED3"/>
    <w:rsid w:val="00151044"/>
    <w:rsid w:val="00176E1D"/>
    <w:rsid w:val="001D08F2"/>
    <w:rsid w:val="001D525B"/>
    <w:rsid w:val="001D7F4F"/>
    <w:rsid w:val="00205238"/>
    <w:rsid w:val="0021051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1C31"/>
    <w:rsid w:val="006913C9"/>
    <w:rsid w:val="0069470D"/>
    <w:rsid w:val="006C3D55"/>
    <w:rsid w:val="007216EC"/>
    <w:rsid w:val="00734F00"/>
    <w:rsid w:val="00737C41"/>
    <w:rsid w:val="00764711"/>
    <w:rsid w:val="007A70AE"/>
    <w:rsid w:val="007D399B"/>
    <w:rsid w:val="008362E8"/>
    <w:rsid w:val="008A1768"/>
    <w:rsid w:val="008F0F33"/>
    <w:rsid w:val="008F4429"/>
    <w:rsid w:val="0094021A"/>
    <w:rsid w:val="009B44AF"/>
    <w:rsid w:val="009C6A0B"/>
    <w:rsid w:val="009F0C77"/>
    <w:rsid w:val="009F4DD1"/>
    <w:rsid w:val="00A41684"/>
    <w:rsid w:val="00A442F9"/>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0958"/>
    <w:rsid w:val="00D73A67"/>
    <w:rsid w:val="00D970A9"/>
    <w:rsid w:val="00DF3845"/>
    <w:rsid w:val="00E41911"/>
    <w:rsid w:val="00E908EC"/>
    <w:rsid w:val="00E92EEF"/>
    <w:rsid w:val="00EA1971"/>
    <w:rsid w:val="00EF2368"/>
    <w:rsid w:val="00EF2C51"/>
    <w:rsid w:val="00F24442"/>
    <w:rsid w:val="00F411E3"/>
    <w:rsid w:val="00F50AE3"/>
    <w:rsid w:val="00F656BA"/>
    <w:rsid w:val="00F67CF1"/>
    <w:rsid w:val="00F840F0"/>
    <w:rsid w:val="00F97A3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F5A76-0568-42C9-9102-3D71E71D3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E6F9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E6F9E"/>
    <w:pPr>
      <w:tabs>
        <w:tab w:val="right" w:pos="5904"/>
      </w:tabs>
    </w:pPr>
  </w:style>
  <w:style w:type="paragraph" w:styleId="BalloonText">
    <w:name w:val="Balloon Text"/>
    <w:basedOn w:val="Normal"/>
    <w:link w:val="BalloonTextChar"/>
    <w:uiPriority w:val="99"/>
    <w:semiHidden/>
    <w:unhideWhenUsed/>
    <w:rsid w:val="000E6F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F9E"/>
    <w:rPr>
      <w:rFonts w:ascii="Segoe UI" w:eastAsia="Times New Roman" w:hAnsi="Segoe UI" w:cs="Segoe UI"/>
      <w:sz w:val="18"/>
      <w:szCs w:val="18"/>
    </w:rPr>
  </w:style>
  <w:style w:type="paragraph" w:styleId="NoSpacing">
    <w:name w:val="No Spacing"/>
    <w:uiPriority w:val="1"/>
    <w:qFormat/>
    <w:rsid w:val="000E6F9E"/>
    <w:pPr>
      <w:spacing w:after="0" w:line="240" w:lineRule="auto"/>
      <w:jc w:val="both"/>
    </w:pPr>
    <w:rPr>
      <w:rFonts w:eastAsia="Times New Roman" w:cs="Times New Roman"/>
      <w:szCs w:val="20"/>
    </w:rPr>
  </w:style>
  <w:style w:type="character" w:styleId="Hyperlink">
    <w:name w:val="Hyperlink"/>
    <w:basedOn w:val="DefaultParagraphFont"/>
    <w:uiPriority w:val="99"/>
    <w:unhideWhenUsed/>
    <w:rsid w:val="000E6F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ABA66-6F94-4E63-94C1-4C28163A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26</Pages>
  <Words>9117</Words>
  <Characters>49912</Characters>
  <Application>Microsoft Office Word</Application>
  <DocSecurity>0</DocSecurity>
  <Lines>1074</Lines>
  <Paragraphs>195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3928 Text of Previous Version (Mar. 26, 2015) - South Carolina Legislature Online</dc:title>
  <dc:creator>angiemorgan</dc:creator>
  <cp:lastModifiedBy>N Cumfer</cp:lastModifiedBy>
  <cp:revision>2</cp:revision>
  <cp:lastPrinted>2015-03-25T19:35:00Z</cp:lastPrinted>
  <dcterms:created xsi:type="dcterms:W3CDTF">2015-03-26T15:18:00Z</dcterms:created>
  <dcterms:modified xsi:type="dcterms:W3CDTF">2015-03-26T15:18:00Z</dcterms:modified>
</cp:coreProperties>
</file>