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59D" w:rsidRDefault="009075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B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2DA" w:rsidRPr="0076615F" w:rsidRDefault="005A5F7B" w:rsidP="0069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>INDIAN LAND MIDDLE</w:t>
      </w:r>
      <w:r w:rsidR="006952DA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6952DA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6952DA" w:rsidRPr="004628D5">
        <w:rPr>
          <w:color w:val="000000" w:themeColor="text1"/>
          <w:u w:color="000000" w:themeColor="text1"/>
        </w:rPr>
        <w:t xml:space="preserve">NSHIP </w:t>
      </w:r>
      <w:r w:rsidR="002F2041">
        <w:rPr>
          <w:color w:val="000000" w:themeColor="text1"/>
          <w:u w:color="000000" w:themeColor="text1"/>
        </w:rPr>
        <w:t xml:space="preserve">OF ACADEMICS </w:t>
      </w:r>
      <w:r w:rsidR="006952DA" w:rsidRPr="004628D5">
        <w:rPr>
          <w:color w:val="000000" w:themeColor="text1"/>
          <w:u w:color="000000" w:themeColor="text1"/>
        </w:rPr>
        <w:t>TITLE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C03AB4" w:rsidRPr="00C03A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17696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B80" w:rsidRDefault="00DD3B76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4B80">
        <w:t xml:space="preserve">fully prepared for the challenge, the </w:t>
      </w:r>
      <w:r w:rsidR="00EB3BA6">
        <w:t xml:space="preserve">Indian Land Middle </w:t>
      </w:r>
      <w:r w:rsidR="00C04B80">
        <w:t xml:space="preserve">School </w:t>
      </w:r>
      <w:r w:rsidR="00EB3BA6">
        <w:t xml:space="preserve">academic </w:t>
      </w:r>
      <w:r w:rsidR="00C04B80">
        <w:t xml:space="preserve">team crowned a </w:t>
      </w:r>
      <w:r w:rsidR="00EB3BA6">
        <w:t xml:space="preserve">successful regular season and regional tournament </w:t>
      </w:r>
      <w:r w:rsidR="00C04B80">
        <w:t xml:space="preserve">by capturing the 2015 </w:t>
      </w:r>
      <w:r w:rsidR="00EB3BA6">
        <w:t xml:space="preserve">State </w:t>
      </w:r>
      <w:r w:rsidR="00C04B80">
        <w:t xml:space="preserve">Championship </w:t>
      </w:r>
      <w:r w:rsidR="00EB3BA6">
        <w:t xml:space="preserve">of </w:t>
      </w:r>
      <w:r w:rsidR="008F04DE">
        <w:t>A</w:t>
      </w:r>
      <w:r w:rsidR="00EB3BA6">
        <w:t xml:space="preserve">cademics </w:t>
      </w:r>
      <w:r w:rsidR="002C6174">
        <w:t>title, defeating</w:t>
      </w:r>
      <w:r w:rsidR="002C6174" w:rsidRPr="00563070">
        <w:rPr>
          <w:color w:val="000000" w:themeColor="text1"/>
          <w:u w:color="000000" w:themeColor="text1"/>
        </w:rPr>
        <w:t xml:space="preserve"> Williams Middle for the Division I </w:t>
      </w:r>
      <w:r w:rsidR="002C6174">
        <w:rPr>
          <w:color w:val="000000" w:themeColor="text1"/>
          <w:u w:color="000000" w:themeColor="text1"/>
        </w:rPr>
        <w:t>crown</w:t>
      </w:r>
      <w:r w:rsidR="00EB3BA6">
        <w:t xml:space="preserve"> </w:t>
      </w:r>
      <w:r w:rsidR="003F47B8" w:rsidRPr="00563070">
        <w:rPr>
          <w:color w:val="000000" w:themeColor="text1"/>
          <w:u w:color="000000" w:themeColor="text1"/>
        </w:rPr>
        <w:t>at Winthrop University</w:t>
      </w:r>
      <w:r w:rsidR="00AF3830">
        <w:rPr>
          <w:color w:val="000000" w:themeColor="text1"/>
          <w:u w:color="000000" w:themeColor="text1"/>
        </w:rPr>
        <w:t xml:space="preserve"> </w:t>
      </w:r>
      <w:r w:rsidR="00C04B80">
        <w:t xml:space="preserve">on </w:t>
      </w:r>
      <w:r w:rsidR="00EB3BA6">
        <w:t>Thursday</w:t>
      </w:r>
      <w:r w:rsidR="00C04B80">
        <w:t xml:space="preserve">, March </w:t>
      </w:r>
      <w:r w:rsidR="00EB3BA6">
        <w:t>19</w:t>
      </w:r>
      <w:r w:rsidR="00C04B80">
        <w:t>, 2015; and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sponsored by the </w:t>
      </w:r>
      <w:r w:rsidRPr="00563070">
        <w:rPr>
          <w:color w:val="000000" w:themeColor="text1"/>
          <w:u w:color="000000" w:themeColor="text1"/>
        </w:rPr>
        <w:t>Olde English Consortium</w:t>
      </w:r>
      <w:r>
        <w:rPr>
          <w:color w:val="000000" w:themeColor="text1"/>
          <w:u w:color="000000" w:themeColor="text1"/>
        </w:rPr>
        <w:t>, t</w:t>
      </w:r>
      <w:r w:rsidRPr="00563070">
        <w:rPr>
          <w:color w:val="000000" w:themeColor="text1"/>
          <w:u w:color="000000" w:themeColor="text1"/>
        </w:rPr>
        <w:t xml:space="preserve">he </w:t>
      </w:r>
      <w:r w:rsidR="000C2CFA">
        <w:rPr>
          <w:color w:val="000000" w:themeColor="text1"/>
          <w:u w:color="000000" w:themeColor="text1"/>
        </w:rPr>
        <w:t>championship match</w:t>
      </w:r>
      <w:r w:rsidRPr="00563070">
        <w:rPr>
          <w:color w:val="000000" w:themeColor="text1"/>
          <w:u w:color="000000" w:themeColor="text1"/>
        </w:rPr>
        <w:t xml:space="preserve"> was the finale to a three</w:t>
      </w:r>
      <w:r w:rsidR="00C03AB4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month competitive season of quiz</w:t>
      </w:r>
      <w:r w:rsidR="00C03AB4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bowl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>s</w:t>
      </w:r>
      <w:r w:rsidRPr="00563070">
        <w:rPr>
          <w:color w:val="000000" w:themeColor="text1"/>
          <w:u w:color="000000" w:themeColor="text1"/>
        </w:rPr>
        <w:t xml:space="preserve"> in which students answer questions from an array of academic subjects</w:t>
      </w:r>
      <w:r>
        <w:rPr>
          <w:color w:val="000000" w:themeColor="text1"/>
          <w:u w:color="000000" w:themeColor="text1"/>
        </w:rPr>
        <w:t>; and</w:t>
      </w: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563070">
        <w:rPr>
          <w:color w:val="000000" w:themeColor="text1"/>
          <w:u w:color="000000" w:themeColor="text1"/>
        </w:rPr>
        <w:t xml:space="preserve">uestions ranged from “convert the number of stars in the U.S. flag to a binary number” (answer: 110010) for high school students to “what brass instrument resembling a tuba is named for the American </w:t>
      </w:r>
      <w:r w:rsidR="00C03AB4" w:rsidRPr="00C03AB4">
        <w:rPr>
          <w:color w:val="000000" w:themeColor="text1"/>
          <w:u w:color="000000" w:themeColor="text1"/>
        </w:rPr>
        <w:t>‘</w:t>
      </w:r>
      <w:r w:rsidRPr="00563070">
        <w:rPr>
          <w:color w:val="000000" w:themeColor="text1"/>
          <w:u w:color="000000" w:themeColor="text1"/>
        </w:rPr>
        <w:t>March King</w:t>
      </w:r>
      <w:r w:rsidR="00C03AB4" w:rsidRPr="00C03AB4">
        <w:rPr>
          <w:color w:val="000000" w:themeColor="text1"/>
          <w:u w:color="000000" w:themeColor="text1"/>
        </w:rPr>
        <w:t>’</w:t>
      </w:r>
      <w:r w:rsidRPr="00563070">
        <w:rPr>
          <w:color w:val="000000" w:themeColor="text1"/>
          <w:u w:color="000000" w:themeColor="text1"/>
        </w:rPr>
        <w:t>?” (answer: Sousaphone) for middle</w:t>
      </w:r>
      <w:r w:rsidR="003D68C1"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schoolers</w:t>
      </w:r>
      <w:r>
        <w:rPr>
          <w:color w:val="000000" w:themeColor="text1"/>
          <w:u w:color="000000" w:themeColor="text1"/>
        </w:rPr>
        <w:t>; and</w:t>
      </w:r>
    </w:p>
    <w:p w:rsidR="00B96225" w:rsidRDefault="00B96225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B80" w:rsidRPr="00DB2F0C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CE2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4A3CE2">
        <w:rPr>
          <w:color w:val="000000" w:themeColor="text1"/>
          <w:u w:color="000000" w:themeColor="text1"/>
        </w:rPr>
        <w:t xml:space="preserve">Kay Sehorn, ably assisted by Coach Joseph Kincaid, </w:t>
      </w:r>
      <w:r>
        <w:rPr>
          <w:color w:val="000000" w:themeColor="text1"/>
          <w:u w:color="000000" w:themeColor="text1"/>
        </w:rPr>
        <w:t xml:space="preserve">honed her </w:t>
      </w:r>
      <w:r w:rsidR="00C62CE6">
        <w:rPr>
          <w:color w:val="000000" w:themeColor="text1"/>
          <w:u w:color="000000" w:themeColor="text1"/>
        </w:rPr>
        <w:t>scholars</w:t>
      </w:r>
      <w:r>
        <w:rPr>
          <w:color w:val="000000" w:themeColor="text1"/>
          <w:u w:color="000000" w:themeColor="text1"/>
        </w:rPr>
        <w:t xml:space="preserve"> into a</w:t>
      </w:r>
      <w:r w:rsidR="00C62CE6">
        <w:rPr>
          <w:color w:val="000000" w:themeColor="text1"/>
          <w:u w:color="000000" w:themeColor="text1"/>
        </w:rPr>
        <w:t>n academic</w:t>
      </w:r>
      <w:r>
        <w:rPr>
          <w:color w:val="000000" w:themeColor="text1"/>
          <w:u w:color="000000" w:themeColor="text1"/>
        </w:rPr>
        <w:t xml:space="preserve"> championship machine</w:t>
      </w:r>
      <w:r w:rsidR="004A3CE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saw the fruits of her labors as </w:t>
      </w:r>
      <w:r w:rsidR="004A3CE2">
        <w:rPr>
          <w:color w:val="000000" w:themeColor="text1"/>
          <w:u w:color="000000" w:themeColor="text1"/>
        </w:rPr>
        <w:t>her team</w:t>
      </w:r>
      <w:r>
        <w:rPr>
          <w:color w:val="000000" w:themeColor="text1"/>
          <w:u w:color="000000" w:themeColor="text1"/>
        </w:rPr>
        <w:t xml:space="preserve"> </w:t>
      </w:r>
      <w:r w:rsidR="004A3CE2">
        <w:rPr>
          <w:color w:val="000000" w:themeColor="text1"/>
          <w:u w:color="000000" w:themeColor="text1"/>
        </w:rPr>
        <w:t xml:space="preserve">walked off with </w:t>
      </w:r>
      <w:r w:rsidR="00C62CE6">
        <w:rPr>
          <w:color w:val="000000" w:themeColor="text1"/>
          <w:u w:color="000000" w:themeColor="text1"/>
        </w:rPr>
        <w:t xml:space="preserve">the </w:t>
      </w:r>
      <w:r w:rsidR="004A3CE2">
        <w:rPr>
          <w:color w:val="000000" w:themeColor="text1"/>
          <w:u w:color="000000" w:themeColor="text1"/>
        </w:rPr>
        <w:t>top prize</w:t>
      </w:r>
      <w:r w:rsidRPr="00DB2F0C">
        <w:rPr>
          <w:color w:val="000000" w:themeColor="text1"/>
          <w:u w:color="000000" w:themeColor="text1"/>
        </w:rPr>
        <w:t>; and</w:t>
      </w:r>
    </w:p>
    <w:p w:rsidR="00C04B80" w:rsidRPr="00DB2F0C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</w:t>
      </w:r>
      <w:r w:rsidR="0015426F">
        <w:t>scholars</w:t>
      </w:r>
      <w:r w:rsidR="00330BE8">
        <w:t xml:space="preserve"> of </w:t>
      </w:r>
      <w:r w:rsidR="0015426F">
        <w:t>Indian Land Middle</w:t>
      </w:r>
      <w:r>
        <w:t xml:space="preserve"> School</w:t>
      </w:r>
      <w:r w:rsidR="0015426F">
        <w:t xml:space="preserve"> on their fine accomplishment </w:t>
      </w:r>
      <w:r>
        <w:t>and expects to hear of continued great achievements in the years ahead. Now, therefore,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164" w:rsidRPr="0076615F" w:rsidRDefault="00C04B80" w:rsidP="00987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</w:t>
      </w:r>
      <w:r w:rsidR="00987164">
        <w:rPr>
          <w:color w:val="000000" w:themeColor="text1"/>
        </w:rPr>
        <w:t xml:space="preserve">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Indian Land Middle School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987164" w:rsidRPr="004628D5">
        <w:rPr>
          <w:color w:val="000000" w:themeColor="text1"/>
          <w:u w:color="000000" w:themeColor="text1"/>
        </w:rPr>
        <w:t xml:space="preserve">nship </w:t>
      </w:r>
      <w:r w:rsidR="00987164">
        <w:rPr>
          <w:color w:val="000000" w:themeColor="text1"/>
          <w:u w:color="000000" w:themeColor="text1"/>
        </w:rPr>
        <w:t xml:space="preserve">of Academics </w:t>
      </w:r>
      <w:r w:rsidR="00987164" w:rsidRPr="004628D5">
        <w:rPr>
          <w:color w:val="000000" w:themeColor="text1"/>
          <w:u w:color="000000" w:themeColor="text1"/>
        </w:rPr>
        <w:t>title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C03AB4" w:rsidRPr="00C03A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17696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D0BF5">
        <w:t>Christopher Thorpe an</w:t>
      </w:r>
      <w:r>
        <w:t xml:space="preserve">d Coach </w:t>
      </w:r>
      <w:r w:rsidR="009D0BF5">
        <w:t>Kay Sehorn</w:t>
      </w:r>
      <w:r w:rsidR="00987164">
        <w:t xml:space="preserve"> of Indian Land Middle School</w:t>
      </w:r>
      <w:r>
        <w:t>.</w:t>
      </w:r>
    </w:p>
    <w:p w:rsidR="00745439" w:rsidRDefault="00C03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59D" w:rsidRDefault="0090759D" w:rsidP="0090759D">
      <w:pPr>
        <w:suppressAutoHyphens/>
      </w:pPr>
    </w:p>
    <w:sectPr w:rsidR="0090759D" w:rsidSect="009075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DA" w:rsidRDefault="00BA34DA" w:rsidP="009F0C77">
      <w:r>
        <w:separator/>
      </w:r>
    </w:p>
  </w:endnote>
  <w:endnote w:type="continuationSeparator" w:id="0">
    <w:p w:rsidR="00BA34DA" w:rsidRDefault="00BA34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2BB60D-98B5-419D-AB47-5B8EB0ED0450}"/>
    <w:embedBold r:id="rId2" w:fontKey="{262AF12C-9C29-4435-8324-073E94450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AFE51D-B249-4E56-812B-CA1F90455C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EAACB1-6D3E-457A-8370-92052D9C6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BE4450-3C2C-40D3-87A3-9180FFAC07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39" w:rsidRPr="0090759D" w:rsidRDefault="0090759D" w:rsidP="00907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DA" w:rsidRDefault="00BA34DA" w:rsidP="009F0C77">
      <w:r>
        <w:separator/>
      </w:r>
    </w:p>
  </w:footnote>
  <w:footnote w:type="continuationSeparator" w:id="0">
    <w:p w:rsidR="00BA34DA" w:rsidRDefault="00BA34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AB15"/>
    <w:docVar w:name="CoverBillType" w:val="r"/>
    <w:docVar w:name="docpath" w:val="L:\Council\bills\RM\1201AB15.DOCX"/>
    <w:docVar w:name="dvBillNumber" w:val="39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3B76"/>
    <w:rsid w:val="00011869"/>
    <w:rsid w:val="00015CD6"/>
    <w:rsid w:val="000C2CFA"/>
    <w:rsid w:val="000D103B"/>
    <w:rsid w:val="000E1785"/>
    <w:rsid w:val="000F40FA"/>
    <w:rsid w:val="0010776B"/>
    <w:rsid w:val="00133E66"/>
    <w:rsid w:val="001435A3"/>
    <w:rsid w:val="00146ED3"/>
    <w:rsid w:val="00151044"/>
    <w:rsid w:val="0015426F"/>
    <w:rsid w:val="0017696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174"/>
    <w:rsid w:val="002E5912"/>
    <w:rsid w:val="002F2041"/>
    <w:rsid w:val="00301B21"/>
    <w:rsid w:val="00325348"/>
    <w:rsid w:val="0032732C"/>
    <w:rsid w:val="00330BE8"/>
    <w:rsid w:val="00336AD0"/>
    <w:rsid w:val="0037079A"/>
    <w:rsid w:val="003C4DAB"/>
    <w:rsid w:val="003D01E8"/>
    <w:rsid w:val="003D68C1"/>
    <w:rsid w:val="003E5288"/>
    <w:rsid w:val="003F47B8"/>
    <w:rsid w:val="003F6D79"/>
    <w:rsid w:val="0041760A"/>
    <w:rsid w:val="00417C01"/>
    <w:rsid w:val="004403BD"/>
    <w:rsid w:val="00446907"/>
    <w:rsid w:val="00460950"/>
    <w:rsid w:val="00461441"/>
    <w:rsid w:val="004809EE"/>
    <w:rsid w:val="004A3CE2"/>
    <w:rsid w:val="004E7D54"/>
    <w:rsid w:val="005273C6"/>
    <w:rsid w:val="00530A69"/>
    <w:rsid w:val="00545593"/>
    <w:rsid w:val="00577C6C"/>
    <w:rsid w:val="00597D9C"/>
    <w:rsid w:val="005A5F7B"/>
    <w:rsid w:val="005C2FE2"/>
    <w:rsid w:val="005E2BC9"/>
    <w:rsid w:val="00605102"/>
    <w:rsid w:val="006215AA"/>
    <w:rsid w:val="006913C9"/>
    <w:rsid w:val="0069470D"/>
    <w:rsid w:val="006952DA"/>
    <w:rsid w:val="00734F00"/>
    <w:rsid w:val="00745439"/>
    <w:rsid w:val="007A70AE"/>
    <w:rsid w:val="008362E8"/>
    <w:rsid w:val="008A1768"/>
    <w:rsid w:val="008F04DE"/>
    <w:rsid w:val="008F0F33"/>
    <w:rsid w:val="008F4429"/>
    <w:rsid w:val="0090759D"/>
    <w:rsid w:val="0094021A"/>
    <w:rsid w:val="00987164"/>
    <w:rsid w:val="009A749E"/>
    <w:rsid w:val="009B44AF"/>
    <w:rsid w:val="009C6A0B"/>
    <w:rsid w:val="009D0B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830"/>
    <w:rsid w:val="00B412D4"/>
    <w:rsid w:val="00B96225"/>
    <w:rsid w:val="00BA34DA"/>
    <w:rsid w:val="00BE3C22"/>
    <w:rsid w:val="00C0345E"/>
    <w:rsid w:val="00C03AB4"/>
    <w:rsid w:val="00C04B80"/>
    <w:rsid w:val="00C3483A"/>
    <w:rsid w:val="00C62CE6"/>
    <w:rsid w:val="00C74E9D"/>
    <w:rsid w:val="00C82FD3"/>
    <w:rsid w:val="00C92819"/>
    <w:rsid w:val="00CC6B7B"/>
    <w:rsid w:val="00CD2089"/>
    <w:rsid w:val="00D73A67"/>
    <w:rsid w:val="00D970A9"/>
    <w:rsid w:val="00DD3B76"/>
    <w:rsid w:val="00DF3845"/>
    <w:rsid w:val="00E41911"/>
    <w:rsid w:val="00E92EEF"/>
    <w:rsid w:val="00EB3BA6"/>
    <w:rsid w:val="00EF2368"/>
    <w:rsid w:val="00F24442"/>
    <w:rsid w:val="00F50AE3"/>
    <w:rsid w:val="00F656BA"/>
    <w:rsid w:val="00F67CF1"/>
    <w:rsid w:val="00F7515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61E98-1E09-4516-84DA-57EAC34E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0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0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E6C5A-1407-4210-871E-5B889136D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302</Words>
  <Characters>1637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3967 Text of Previous Version (Apr. 14, 2015) - South Carolina Legislature Online</dc:title>
  <dc:creator>McDowell</dc:creator>
  <cp:lastModifiedBy>Angela Hill</cp:lastModifiedBy>
  <cp:revision>2</cp:revision>
  <cp:lastPrinted>2015-03-27T13:33:00Z</cp:lastPrinted>
  <dcterms:created xsi:type="dcterms:W3CDTF">2015-04-14T20:09:00Z</dcterms:created>
  <dcterms:modified xsi:type="dcterms:W3CDTF">2015-04-14T20:09:00Z</dcterms:modified>
</cp:coreProperties>
</file>