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F65" w:rsidRDefault="00DB3F65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F1" w:rsidRDefault="00FA4BF1" w:rsidP="00FA4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2B7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D5314">
        <w:rPr>
          <w:color w:val="000000" w:themeColor="text1"/>
          <w:u w:color="000000" w:themeColor="text1"/>
        </w:rPr>
        <w:t>TO RECOGNIZE APRIL 22, 2015 AS EARTH DAY AND TO ACKNOWLEDGE SCIENTIFIC PROOF OF CLIMATE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314">
        <w:rPr>
          <w:color w:val="000000" w:themeColor="text1"/>
          <w:u w:color="000000" w:themeColor="text1"/>
        </w:rPr>
        <w:t xml:space="preserve">Whereas, the members of the House of Representatives of the State of South Carolina are pleased to learn that Earth Day is celebrated on April 22nd </w:t>
      </w:r>
      <w:r>
        <w:rPr>
          <w:color w:val="000000" w:themeColor="text1"/>
          <w:u w:color="000000" w:themeColor="text1"/>
        </w:rPr>
        <w:t>each year; and</w:t>
      </w: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</w:t>
      </w:r>
      <w:r>
        <w:t>limate scientists agree that climate-warming over the past century is real.  Most of the leading scientific organizations worldwide have issued public statements endorsing this position; and</w:t>
      </w:r>
    </w:p>
    <w:p w:rsidR="00F2362F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314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Intergovernmental Panel on Climate Change </w:t>
      </w:r>
      <w:r w:rsidR="005806C0">
        <w:rPr>
          <w:color w:val="000000" w:themeColor="text1"/>
          <w:u w:color="000000" w:themeColor="text1"/>
        </w:rPr>
        <w:t>s</w:t>
      </w:r>
      <w:r w:rsidRPr="00DD5314">
        <w:rPr>
          <w:color w:val="000000" w:themeColor="text1"/>
          <w:u w:color="000000" w:themeColor="text1"/>
        </w:rPr>
        <w:t xml:space="preserve">tated in 2001 that climate change is real and that “while there will always be uncertainty in understanding a system as complex as the world’s climate, there is now strong evidence that global warming is occurring”; and </w:t>
      </w:r>
    </w:p>
    <w:p w:rsidR="00F2362F" w:rsidRPr="00DD5314" w:rsidRDefault="00F2362F" w:rsidP="00F2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322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362F">
        <w:t xml:space="preserve">the American Association for the Advancement of Science stated in 2006 that </w:t>
      </w:r>
      <w:r>
        <w:t xml:space="preserve">scientific evidence is clear that global climate change </w:t>
      </w:r>
      <w:r w:rsidR="00F2362F">
        <w:t xml:space="preserve">is occurring </w:t>
      </w:r>
      <w:r>
        <w:t>now; and</w:t>
      </w:r>
    </w:p>
    <w:p w:rsidR="00B05322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B0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the American Medical Association</w:t>
      </w:r>
      <w:r w:rsidR="00F2362F">
        <w:t xml:space="preserve"> concur</w:t>
      </w:r>
      <w:r w:rsidR="00306D56">
        <w:t xml:space="preserve">red </w:t>
      </w:r>
      <w:r w:rsidR="00F2362F">
        <w:t xml:space="preserve">with the </w:t>
      </w:r>
      <w:r>
        <w:t>scientific consensus that the Earth is undergoing global climate change</w:t>
      </w:r>
      <w:r w:rsidR="00306D56">
        <w:t xml:space="preserve">.  </w:t>
      </w:r>
      <w:r w:rsidR="00092B79">
        <w:t>Now, therefore,</w:t>
      </w: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B79" w:rsidRDefault="00092B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362F">
        <w:t xml:space="preserve"> the members of the House of Representatives </w:t>
      </w:r>
      <w:r w:rsidR="00F2362F" w:rsidRPr="00DD5314">
        <w:rPr>
          <w:color w:val="000000" w:themeColor="text1"/>
          <w:u w:color="000000" w:themeColor="text1"/>
        </w:rPr>
        <w:t xml:space="preserve">recognize </w:t>
      </w:r>
      <w:r w:rsidR="00F2362F">
        <w:rPr>
          <w:color w:val="000000" w:themeColor="text1"/>
          <w:u w:color="000000" w:themeColor="text1"/>
        </w:rPr>
        <w:t>A</w:t>
      </w:r>
      <w:r w:rsidR="00F2362F" w:rsidRPr="00DD5314">
        <w:rPr>
          <w:color w:val="000000" w:themeColor="text1"/>
          <w:u w:color="000000" w:themeColor="text1"/>
        </w:rPr>
        <w:t xml:space="preserve">pril 22, 2015 as </w:t>
      </w:r>
      <w:r w:rsidR="00F2362F">
        <w:rPr>
          <w:color w:val="000000" w:themeColor="text1"/>
          <w:u w:color="000000" w:themeColor="text1"/>
        </w:rPr>
        <w:t>E</w:t>
      </w:r>
      <w:r w:rsidR="00F2362F" w:rsidRPr="00DD5314">
        <w:rPr>
          <w:color w:val="000000" w:themeColor="text1"/>
          <w:u w:color="000000" w:themeColor="text1"/>
        </w:rPr>
        <w:t xml:space="preserve">arth </w:t>
      </w:r>
      <w:r w:rsidR="00F2362F">
        <w:rPr>
          <w:color w:val="000000" w:themeColor="text1"/>
          <w:u w:color="000000" w:themeColor="text1"/>
        </w:rPr>
        <w:t>D</w:t>
      </w:r>
      <w:r w:rsidR="00F2362F" w:rsidRPr="00DD5314">
        <w:rPr>
          <w:color w:val="000000" w:themeColor="text1"/>
          <w:u w:color="000000" w:themeColor="text1"/>
        </w:rPr>
        <w:t>ay and acknowledge scientific proof of climate change</w:t>
      </w:r>
      <w:r w:rsidR="00F2362F">
        <w:rPr>
          <w:color w:val="000000" w:themeColor="text1"/>
          <w:u w:color="000000" w:themeColor="text1"/>
        </w:rPr>
        <w:t>.</w:t>
      </w:r>
    </w:p>
    <w:p w:rsidR="000659B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3F65" w:rsidRDefault="00DB3F65" w:rsidP="00DB3F65">
      <w:pPr>
        <w:suppressAutoHyphens/>
      </w:pPr>
    </w:p>
    <w:sectPr w:rsidR="00DB3F65" w:rsidSect="00DB3F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85A" w:rsidRDefault="00F8085A" w:rsidP="009F0C77">
      <w:r>
        <w:separator/>
      </w:r>
    </w:p>
  </w:endnote>
  <w:endnote w:type="continuationSeparator" w:id="0">
    <w:p w:rsidR="00F8085A" w:rsidRDefault="00F80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0E94B-0E44-4A67-9CA2-9E93A5DEB33E}"/>
    <w:embedBold r:id="rId2" w:fontKey="{24B2CE2E-E622-4A7C-8EA1-516E57466B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C87FD3-0359-4F44-AB19-57223C90AD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6B8920-B273-4B58-B747-1B4E3C879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B697F4-6CC5-4EBA-A67C-948D20E126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B2" w:rsidRPr="00DB3F65" w:rsidRDefault="00DB3F65" w:rsidP="00DB3F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85A" w:rsidRDefault="00F8085A" w:rsidP="009F0C77">
      <w:r>
        <w:separator/>
      </w:r>
    </w:p>
  </w:footnote>
  <w:footnote w:type="continuationSeparator" w:id="0">
    <w:p w:rsidR="00F8085A" w:rsidRDefault="00F80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9VR15"/>
    <w:docVar w:name="CoverBillType" w:val="r"/>
    <w:docVar w:name="docpath" w:val="L:\Council\bills\BH\26289VR15.DOCX"/>
    <w:docVar w:name="dvBillNumber" w:val="404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92B79"/>
    <w:rsid w:val="00011869"/>
    <w:rsid w:val="00015CD6"/>
    <w:rsid w:val="00041EE9"/>
    <w:rsid w:val="00056C8E"/>
    <w:rsid w:val="000659B2"/>
    <w:rsid w:val="00092B7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D5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06C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B504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32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F65"/>
    <w:rsid w:val="00DF3845"/>
    <w:rsid w:val="00E41911"/>
    <w:rsid w:val="00E92EEF"/>
    <w:rsid w:val="00EF2368"/>
    <w:rsid w:val="00F2362F"/>
    <w:rsid w:val="00F24442"/>
    <w:rsid w:val="00F50AE3"/>
    <w:rsid w:val="00F656BA"/>
    <w:rsid w:val="00F67CF1"/>
    <w:rsid w:val="00F8085A"/>
    <w:rsid w:val="00F840F0"/>
    <w:rsid w:val="00FA4BF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4266D-DC08-4C8B-B01D-8312F955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0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0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5076C-3033-4465-A683-A5AD0C01C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198</Words>
  <Characters>1077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4040 Text of Previous Version (Apr. 23, 2015) - South Carolina Legislature Online</dc:title>
  <dc:creator>%USERNAME%</dc:creator>
  <cp:lastModifiedBy>N Cumfer</cp:lastModifiedBy>
  <cp:revision>2</cp:revision>
  <cp:lastPrinted>2015-04-22T15:29:00Z</cp:lastPrinted>
  <dcterms:created xsi:type="dcterms:W3CDTF">2015-04-23T14:19:00Z</dcterms:created>
  <dcterms:modified xsi:type="dcterms:W3CDTF">2015-04-23T14:19:00Z</dcterms:modified>
</cp:coreProperties>
</file>