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5AD" w:rsidRDefault="005435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2D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3A7" w:rsidRDefault="006A30DB" w:rsidP="00960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603A7">
        <w:t xml:space="preserve">EXTEND THE PRIVILEGE OF THE FLOOR OF THE SOUTH CAROLINA HOUSE OF REPRESENTATIVES TO THE UNIVERSITY OF SOUTH CAROLINA </w:t>
      </w:r>
      <w:r w:rsidR="00EA54A7">
        <w:t>FISHING T</w:t>
      </w:r>
      <w:r w:rsidR="009603A7">
        <w:t xml:space="preserve">EAM, COACHES, AND SCHOOL OFFICIALS, AT A DATE AND TIME TO BE DETERMINED BY THE SPEAKER, FOR THE PURPOSE OF BEING RECOGNIZED AND HONORED FOR </w:t>
      </w:r>
      <w:r w:rsidR="00EA54A7">
        <w:rPr>
          <w:color w:val="000000" w:themeColor="text1"/>
          <w:u w:color="000000" w:themeColor="text1"/>
        </w:rPr>
        <w:t xml:space="preserve">WINNING THE 2015 </w:t>
      </w:r>
      <w:r w:rsidR="00EA54A7" w:rsidRPr="00F64F7A">
        <w:rPr>
          <w:color w:val="000000" w:themeColor="text1"/>
          <w:u w:color="000000" w:themeColor="text1"/>
        </w:rPr>
        <w:t>F</w:t>
      </w:r>
      <w:r w:rsidR="00220140">
        <w:rPr>
          <w:color w:val="000000" w:themeColor="text1"/>
          <w:u w:color="000000" w:themeColor="text1"/>
        </w:rPr>
        <w:t xml:space="preserve">ISHING LEAGUE WORLDWIDE </w:t>
      </w:r>
      <w:r w:rsidR="00EA54A7" w:rsidRPr="00F64F7A">
        <w:rPr>
          <w:color w:val="000000" w:themeColor="text1"/>
          <w:u w:color="000000" w:themeColor="text1"/>
        </w:rPr>
        <w:t>COLLEGE FISHING NATIONAL CHAMPIONSHIP</w:t>
      </w:r>
      <w:r w:rsidR="009603A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2DBB" w:rsidRDefault="00292D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2DBB" w:rsidRDefault="00292D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569" w:rsidRDefault="00292DBB" w:rsidP="00B76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04218">
        <w:t xml:space="preserve"> </w:t>
      </w:r>
      <w:r w:rsidR="00B76569">
        <w:t xml:space="preserve">the privilege of the floor of the South Carolina House of Representatives be extended to the University of South Carolina </w:t>
      </w:r>
      <w:r w:rsidR="00EA54A7">
        <w:t>fishing</w:t>
      </w:r>
      <w:r w:rsidR="00B76569">
        <w:t xml:space="preserve"> team, coaches, and school officials, at a date and time to be determined by the Speaker, for the purpose of being recognized and honored for </w:t>
      </w:r>
      <w:r w:rsidR="00EA54A7">
        <w:rPr>
          <w:color w:val="000000" w:themeColor="text1"/>
          <w:u w:color="000000" w:themeColor="text1"/>
        </w:rPr>
        <w:t>winning the 2015 F</w:t>
      </w:r>
      <w:r w:rsidR="00220140">
        <w:rPr>
          <w:color w:val="000000" w:themeColor="text1"/>
          <w:u w:color="000000" w:themeColor="text1"/>
        </w:rPr>
        <w:t xml:space="preserve">ishing League Worldwide </w:t>
      </w:r>
      <w:r w:rsidR="00EA54A7">
        <w:rPr>
          <w:color w:val="000000" w:themeColor="text1"/>
          <w:u w:color="000000" w:themeColor="text1"/>
        </w:rPr>
        <w:t>C</w:t>
      </w:r>
      <w:r w:rsidR="00EA54A7" w:rsidRPr="00F64F7A">
        <w:rPr>
          <w:color w:val="000000" w:themeColor="text1"/>
          <w:u w:color="000000" w:themeColor="text1"/>
        </w:rPr>
        <w:t xml:space="preserve">ollege </w:t>
      </w:r>
      <w:r w:rsidR="00EA54A7">
        <w:rPr>
          <w:color w:val="000000" w:themeColor="text1"/>
          <w:u w:color="000000" w:themeColor="text1"/>
        </w:rPr>
        <w:t>F</w:t>
      </w:r>
      <w:r w:rsidR="00EA54A7" w:rsidRPr="00F64F7A">
        <w:rPr>
          <w:color w:val="000000" w:themeColor="text1"/>
          <w:u w:color="000000" w:themeColor="text1"/>
        </w:rPr>
        <w:t xml:space="preserve">ishing </w:t>
      </w:r>
      <w:r w:rsidR="00EA54A7">
        <w:rPr>
          <w:color w:val="000000" w:themeColor="text1"/>
          <w:u w:color="000000" w:themeColor="text1"/>
        </w:rPr>
        <w:t>N</w:t>
      </w:r>
      <w:r w:rsidR="00EA54A7" w:rsidRPr="00F64F7A">
        <w:rPr>
          <w:color w:val="000000" w:themeColor="text1"/>
          <w:u w:color="000000" w:themeColor="text1"/>
        </w:rPr>
        <w:t xml:space="preserve">ational </w:t>
      </w:r>
      <w:r w:rsidR="00EA54A7">
        <w:rPr>
          <w:color w:val="000000" w:themeColor="text1"/>
          <w:u w:color="000000" w:themeColor="text1"/>
        </w:rPr>
        <w:t>C</w:t>
      </w:r>
      <w:r w:rsidR="00EA54A7" w:rsidRPr="00F64F7A">
        <w:rPr>
          <w:color w:val="000000" w:themeColor="text1"/>
          <w:u w:color="000000" w:themeColor="text1"/>
        </w:rPr>
        <w:t>hampionship</w:t>
      </w:r>
      <w:r w:rsidR="00B76569">
        <w:t>.</w:t>
      </w:r>
    </w:p>
    <w:p w:rsidR="00721A3A" w:rsidRDefault="00922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5AD" w:rsidRDefault="005435AD" w:rsidP="005435AD">
      <w:pPr>
        <w:suppressAutoHyphens/>
      </w:pPr>
    </w:p>
    <w:sectPr w:rsidR="005435AD" w:rsidSect="005435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DBB" w:rsidRDefault="00292DBB" w:rsidP="009F0C77">
      <w:r>
        <w:separator/>
      </w:r>
    </w:p>
  </w:endnote>
  <w:endnote w:type="continuationSeparator" w:id="0">
    <w:p w:rsidR="00292DBB" w:rsidRDefault="00292D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6D0DDD-EDD1-4809-A6F2-A26A6772DADC}"/>
    <w:embedBold r:id="rId2" w:fontKey="{2B6C82B9-8C62-481F-9111-B4F2AB2B7B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97AF52-BEE7-43C4-A53B-34BB486F78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021011-DC41-4E8C-BE5A-105FA835FA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4D727D-51B7-44F8-8938-39A6EDC028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F9E" w:rsidRPr="005435AD" w:rsidRDefault="005435AD" w:rsidP="00543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DBB" w:rsidRDefault="00292DBB" w:rsidP="009F0C77">
      <w:r>
        <w:separator/>
      </w:r>
    </w:p>
  </w:footnote>
  <w:footnote w:type="continuationSeparator" w:id="0">
    <w:p w:rsidR="00292DBB" w:rsidRDefault="00292D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0VR15"/>
    <w:docVar w:name="CoverBillType" w:val="r"/>
    <w:docVar w:name="docpath" w:val="L:\Council\bills\RM\1240VR15.DOCX"/>
    <w:docVar w:name="dvBillNumber" w:val="40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2DB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46BB"/>
    <w:rsid w:val="001D08F2"/>
    <w:rsid w:val="001D525B"/>
    <w:rsid w:val="001D7F4F"/>
    <w:rsid w:val="00205238"/>
    <w:rsid w:val="00220140"/>
    <w:rsid w:val="002321B6"/>
    <w:rsid w:val="00250967"/>
    <w:rsid w:val="002543C8"/>
    <w:rsid w:val="0025541D"/>
    <w:rsid w:val="00284AAE"/>
    <w:rsid w:val="00292D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5AD"/>
    <w:rsid w:val="00545593"/>
    <w:rsid w:val="005527DB"/>
    <w:rsid w:val="00577C6C"/>
    <w:rsid w:val="005C2FE2"/>
    <w:rsid w:val="005E2BC9"/>
    <w:rsid w:val="00605102"/>
    <w:rsid w:val="006215AA"/>
    <w:rsid w:val="00674F9E"/>
    <w:rsid w:val="006913C9"/>
    <w:rsid w:val="0069470D"/>
    <w:rsid w:val="006A30DB"/>
    <w:rsid w:val="00721A3A"/>
    <w:rsid w:val="00734F00"/>
    <w:rsid w:val="007A70AE"/>
    <w:rsid w:val="008362E8"/>
    <w:rsid w:val="008A1768"/>
    <w:rsid w:val="008F0F33"/>
    <w:rsid w:val="008F4429"/>
    <w:rsid w:val="00922B51"/>
    <w:rsid w:val="0094021A"/>
    <w:rsid w:val="009603A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569"/>
    <w:rsid w:val="00BC32B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4218"/>
    <w:rsid w:val="00E41911"/>
    <w:rsid w:val="00E92EEF"/>
    <w:rsid w:val="00EA54A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86579-73D7-449E-A407-9C6ACF8E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1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1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88F45-C90F-4713-9F72-4943BCF02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1</Pages>
  <Words>126</Words>
  <Characters>660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4060 Text of Previous Version (Apr. 28, 2015) - South Carolina Legislature Online</dc:title>
  <dc:creator>McDowell</dc:creator>
  <cp:lastModifiedBy>N Cumfer</cp:lastModifiedBy>
  <cp:revision>2</cp:revision>
  <cp:lastPrinted>2015-04-27T16:50:00Z</cp:lastPrinted>
  <dcterms:created xsi:type="dcterms:W3CDTF">2015-04-28T16:40:00Z</dcterms:created>
  <dcterms:modified xsi:type="dcterms:W3CDTF">2015-04-28T16:40:00Z</dcterms:modified>
</cp:coreProperties>
</file>