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4AB" w:rsidRDefault="00DD34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1C0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4327">
        <w:rPr>
          <w:snapToGrid w:val="0"/>
        </w:rPr>
        <w:t>TO APPROPRIATE MONIES FROM THE CAPITAL RESERVE FUND FOR FISCAL YEAR 2014</w:t>
      </w:r>
      <w:r w:rsidR="00887C2B">
        <w:rPr>
          <w:snapToGrid w:val="0"/>
        </w:rPr>
        <w:noBreakHyphen/>
      </w:r>
      <w:r w:rsidRPr="007C4327">
        <w:rPr>
          <w:snapToGrid w:val="0"/>
        </w:rPr>
        <w:t>2015,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C07" w:rsidRDefault="00D51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1C07" w:rsidRDefault="00D51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7E1" w:rsidRPr="007C432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C4327">
        <w:rPr>
          <w:snapToGrid w:val="0"/>
        </w:rPr>
        <w:t>SECTION</w:t>
      </w:r>
      <w:r w:rsidRPr="007C4327">
        <w:rPr>
          <w:snapToGrid w:val="0"/>
        </w:rPr>
        <w:tab/>
        <w:t>1.</w:t>
      </w:r>
      <w:r w:rsidRPr="007C4327">
        <w:rPr>
          <w:snapToGrid w:val="0"/>
        </w:rPr>
        <w:tab/>
        <w:t>In accordance with the provisions of Section 36(B)(2) and (3), Article III, Constitution of South Carolina, 1895, and Section 11</w:t>
      </w:r>
      <w:r w:rsidR="00887C2B">
        <w:rPr>
          <w:snapToGrid w:val="0"/>
        </w:rPr>
        <w:noBreakHyphen/>
      </w:r>
      <w:r w:rsidRPr="007C4327">
        <w:rPr>
          <w:snapToGrid w:val="0"/>
        </w:rPr>
        <w:t>11</w:t>
      </w:r>
      <w:r w:rsidR="00887C2B">
        <w:rPr>
          <w:snapToGrid w:val="0"/>
        </w:rPr>
        <w:noBreakHyphen/>
      </w:r>
      <w:r w:rsidRPr="007C4327">
        <w:rPr>
          <w:snapToGrid w:val="0"/>
        </w:rPr>
        <w:t>320(C) and (D) of the 1976 Code, there is appropriated from the monies available in the Capital Reserve Fund for Fiscal Year 2014</w:t>
      </w:r>
      <w:r w:rsidR="00887C2B">
        <w:rPr>
          <w:snapToGrid w:val="0"/>
        </w:rPr>
        <w:noBreakHyphen/>
      </w:r>
      <w:r w:rsidRPr="007C4327">
        <w:rPr>
          <w:snapToGrid w:val="0"/>
        </w:rPr>
        <w:t>2015 the following amounts: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(1)</w:t>
      </w:r>
      <w:r w:rsidRPr="007C4327">
        <w:rPr>
          <w:snapToGrid w:val="0"/>
          <w:szCs w:val="36"/>
        </w:rPr>
        <w:tab/>
        <w:t xml:space="preserve">H51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Medical University of South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Carolina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Children</w:t>
      </w:r>
      <w:r w:rsidR="00887C2B" w:rsidRPr="00887C2B">
        <w:rPr>
          <w:snapToGrid w:val="0"/>
          <w:szCs w:val="36"/>
        </w:rPr>
        <w:t>’</w:t>
      </w:r>
      <w:r w:rsidRPr="007C4327">
        <w:rPr>
          <w:snapToGrid w:val="0"/>
          <w:szCs w:val="36"/>
        </w:rPr>
        <w:t>s Hospital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(2)</w:t>
      </w:r>
      <w:r w:rsidRPr="007C4327">
        <w:rPr>
          <w:snapToGrid w:val="0"/>
          <w:szCs w:val="36"/>
        </w:rPr>
        <w:tab/>
        <w:t xml:space="preserve">H63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School Bus Lease or Purchase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17,000,000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(3)</w:t>
      </w:r>
      <w:r w:rsidRPr="007C4327">
        <w:rPr>
          <w:snapToGrid w:val="0"/>
          <w:szCs w:val="36"/>
        </w:rPr>
        <w:tab/>
        <w:t xml:space="preserve">H63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Teacher Certification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Compensation System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1,600,000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(4)</w:t>
      </w:r>
      <w:r w:rsidRPr="007C4327">
        <w:rPr>
          <w:snapToGrid w:val="0"/>
          <w:szCs w:val="36"/>
        </w:rPr>
        <w:tab/>
        <w:t xml:space="preserve">J02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Health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Human Services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Statewide Telemedicine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(5)</w:t>
      </w:r>
      <w:r w:rsidRPr="007C4327">
        <w:rPr>
          <w:snapToGrid w:val="0"/>
          <w:szCs w:val="36"/>
        </w:rPr>
        <w:tab/>
        <w:t xml:space="preserve">D10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Law Enforcement Division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New Laboratory Facility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(6)</w:t>
      </w:r>
      <w:r w:rsidRPr="007C4327">
        <w:rPr>
          <w:snapToGrid w:val="0"/>
          <w:szCs w:val="36"/>
        </w:rPr>
        <w:tab/>
        <w:t xml:space="preserve">K05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Public Safety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Body Armor Replacement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800,000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(7)</w:t>
      </w:r>
      <w:r w:rsidRPr="007C4327">
        <w:rPr>
          <w:snapToGrid w:val="0"/>
          <w:szCs w:val="36"/>
        </w:rPr>
        <w:tab/>
        <w:t xml:space="preserve">K05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Public Safety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Law Enforcement Vehicles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(8)</w:t>
      </w:r>
      <w:r w:rsidRPr="007C4327">
        <w:rPr>
          <w:snapToGrid w:val="0"/>
          <w:szCs w:val="36"/>
        </w:rPr>
        <w:tab/>
        <w:t xml:space="preserve">B04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Judicial Department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Disaster Recovery Plan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(9)</w:t>
      </w:r>
      <w:r w:rsidRPr="007C4327">
        <w:rPr>
          <w:snapToGrid w:val="0"/>
          <w:szCs w:val="36"/>
        </w:rPr>
        <w:tab/>
        <w:t xml:space="preserve">P16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Agriculture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“Certified SC” Marketing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(10)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Workforce Pathways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Instructional Materials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(11)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Tri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County Technical College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Engineering and Industrial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Technology Program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(12)</w:t>
      </w:r>
      <w:r w:rsidRPr="007C4327">
        <w:rPr>
          <w:snapToGrid w:val="0"/>
          <w:szCs w:val="36"/>
        </w:rPr>
        <w:tab/>
        <w:t xml:space="preserve">R44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Revenue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Tax System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Implementation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1,455,852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(13)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Orangeburg Calhoun Technical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  <w:t xml:space="preserve">College  </w:t>
      </w:r>
      <w:r w:rsidRPr="007C4327">
        <w:rPr>
          <w:snapToGrid w:val="0"/>
          <w:szCs w:val="36"/>
        </w:rPr>
        <w:t>Upgrade Technology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 and Security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Systems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(14)</w:t>
      </w:r>
      <w:r w:rsidRPr="007C4327">
        <w:rPr>
          <w:snapToGrid w:val="0"/>
          <w:szCs w:val="36"/>
        </w:rPr>
        <w:tab/>
        <w:t xml:space="preserve">H09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The Citadel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Deas Hall and 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966,484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(15)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Technology 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(16)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  Laboratory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430,000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(17)</w:t>
      </w:r>
      <w:r w:rsidRPr="007C4327">
        <w:rPr>
          <w:snapToGrid w:val="0"/>
          <w:szCs w:val="36"/>
        </w:rPr>
        <w:tab/>
        <w:t xml:space="preserve">H47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Winthrop University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Withers Roof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(18)</w:t>
      </w:r>
      <w:r w:rsidRPr="007C4327">
        <w:rPr>
          <w:snapToGrid w:val="0"/>
          <w:szCs w:val="36"/>
        </w:rPr>
        <w:tab/>
        <w:t xml:space="preserve">P28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Parks, Recreation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Tourism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State Aquarium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(19)</w:t>
      </w:r>
      <w:r w:rsidRPr="007C4327">
        <w:rPr>
          <w:snapToGrid w:val="0"/>
          <w:szCs w:val="36"/>
        </w:rPr>
        <w:tab/>
        <w:t xml:space="preserve">E28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Election Commission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Presidential Preference Primaries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2,200,000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(20)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Northeastern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Industrial Training Center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(21)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York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Loop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Road Completion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(22)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Horry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Georgetown Technical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Advanced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Manufacturing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(23)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Aeronautical Training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20,000,000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(24)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Piedmont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Phase III Center for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Advanced Manufacturing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(25)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Central Carolina Technical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Kershaw Campus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(26)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Denmark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Building #200 and #300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(27)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Technical College of the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Lowcountry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New River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Campus Road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Improvements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(28)</w:t>
      </w:r>
      <w:r w:rsidRPr="007C4327">
        <w:rPr>
          <w:snapToGrid w:val="0"/>
          <w:szCs w:val="36"/>
        </w:rPr>
        <w:tab/>
        <w:t xml:space="preserve">H09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The Citadel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Byrd Hall Organic Chemistry Lab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(29)</w:t>
      </w:r>
      <w:r w:rsidRPr="007C4327">
        <w:rPr>
          <w:snapToGrid w:val="0"/>
          <w:szCs w:val="36"/>
        </w:rPr>
        <w:tab/>
        <w:t xml:space="preserve">H12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Clemson University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Education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General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Business and Behavioral Science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7,000,000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(30)</w:t>
      </w:r>
      <w:r w:rsidRPr="007C4327">
        <w:rPr>
          <w:snapToGrid w:val="0"/>
          <w:szCs w:val="36"/>
        </w:rPr>
        <w:tab/>
        <w:t xml:space="preserve">H15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Charleston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Stern Center Repurposing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(31)</w:t>
      </w:r>
      <w:r w:rsidRPr="007C4327">
        <w:rPr>
          <w:snapToGrid w:val="0"/>
          <w:szCs w:val="36"/>
        </w:rPr>
        <w:tab/>
        <w:t xml:space="preserve">H21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Lander University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Montessori Education 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(32)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Old Law School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(33)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South Caroliniana Library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(34)</w:t>
      </w:r>
      <w:r w:rsidRPr="007C4327">
        <w:rPr>
          <w:snapToGrid w:val="0"/>
          <w:szCs w:val="36"/>
        </w:rPr>
        <w:tab/>
        <w:t xml:space="preserve">P28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Parks,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Recreation and Tourism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 Welcome Centers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7C4327">
        <w:rPr>
          <w:snapToGrid w:val="0"/>
          <w:szCs w:val="36"/>
        </w:rPr>
        <w:tab/>
      </w:r>
      <w:r w:rsidRPr="00662E2A">
        <w:rPr>
          <w:snapToGrid w:val="0"/>
          <w:szCs w:val="40"/>
        </w:rPr>
        <w:t>(35)</w:t>
      </w:r>
      <w:r w:rsidRPr="00662E2A">
        <w:rPr>
          <w:snapToGrid w:val="0"/>
          <w:szCs w:val="40"/>
        </w:rPr>
        <w:tab/>
        <w:t xml:space="preserve">J02 </w:t>
      </w:r>
      <w:r w:rsidR="00887C2B">
        <w:rPr>
          <w:snapToGrid w:val="0"/>
          <w:szCs w:val="40"/>
        </w:rPr>
        <w:noBreakHyphen/>
      </w:r>
      <w:r w:rsidRPr="00662E2A">
        <w:rPr>
          <w:snapToGrid w:val="0"/>
          <w:szCs w:val="40"/>
        </w:rPr>
        <w:t xml:space="preserve"> Department of Health and </w:t>
      </w: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Human Services</w:t>
      </w: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MMIS Replacement</w:t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  <w:u w:val="single"/>
        </w:rPr>
        <w:t>$</w:t>
      </w:r>
      <w:r w:rsidR="00887C2B" w:rsidRPr="00887C2B">
        <w:rPr>
          <w:snapToGrid w:val="0"/>
          <w:szCs w:val="40"/>
        </w:rPr>
        <w:tab/>
      </w:r>
      <w:r w:rsidRPr="00662E2A">
        <w:rPr>
          <w:snapToGrid w:val="0"/>
          <w:szCs w:val="40"/>
          <w:u w:val="single"/>
        </w:rPr>
        <w:t>5,039,189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$127,791,525</w:t>
      </w:r>
    </w:p>
    <w:p w:rsidR="00FA57E1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2.</w:t>
      </w:r>
      <w:r w:rsidRPr="007C4327">
        <w:rPr>
          <w:snapToGrid w:val="0"/>
          <w:szCs w:val="36"/>
        </w:rPr>
        <w:tab/>
        <w:t>The Comptroller General shall post the appropriations contained in this joint resolution as provided in Section 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320(D) of the 1976 Code.  Unexpended funds appropriated pursuant to this joint resolution may be carried forward to succeeding fiscal years and expended for the same purposes.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D51C0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3.</w:t>
      </w:r>
      <w:r w:rsidRPr="007C4327">
        <w:rPr>
          <w:snapToGrid w:val="0"/>
          <w:szCs w:val="36"/>
        </w:rPr>
        <w:tab/>
        <w:t>This joint resolution takes effect thirty days after the completion of the 2014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2015 Fiscal Year in accordance with the provisions of Section 36(B)(3)(a), Article III, Constitution of South Carolina, 1895, and Section 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320(D)(1) of the 1976 Code.</w:t>
      </w:r>
    </w:p>
    <w:p w:rsidR="00E14C65" w:rsidRDefault="00887C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4AB" w:rsidRDefault="00DD34AB" w:rsidP="00DD34AB">
      <w:pPr>
        <w:suppressAutoHyphens/>
      </w:pPr>
    </w:p>
    <w:sectPr w:rsidR="00DD34AB" w:rsidSect="00DD34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C07" w:rsidRDefault="00D51C07" w:rsidP="009F0C77">
      <w:r>
        <w:separator/>
      </w:r>
    </w:p>
  </w:endnote>
  <w:endnote w:type="continuationSeparator" w:id="0">
    <w:p w:rsidR="00D51C07" w:rsidRDefault="00D51C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AE6B20-A2A7-4EEB-B7A1-34167EFE5202}"/>
    <w:embedBold r:id="rId2" w:fontKey="{C51AC306-EE67-48B9-966C-1C350E7521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A0B36C-88BE-4A43-9DF0-A206A5165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0747BC-131A-48AC-A15D-52CCBB458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C65" w:rsidRPr="00DD34AB" w:rsidRDefault="00DD34AB" w:rsidP="00DD34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C07" w:rsidRDefault="00D51C07" w:rsidP="009F0C77">
      <w:r>
        <w:separator/>
      </w:r>
    </w:p>
  </w:footnote>
  <w:footnote w:type="continuationSeparator" w:id="0">
    <w:p w:rsidR="00D51C07" w:rsidRDefault="00D51C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8DG15"/>
    <w:docVar w:name="CoverBillType" w:val="j"/>
    <w:docVar w:name="docpath" w:val="L:\Council\bills\NBD\11108DG15.DOCX"/>
    <w:docVar w:name="dvBillNumber" w:val="407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1C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7E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B2D"/>
    <w:rsid w:val="0069470D"/>
    <w:rsid w:val="00734F00"/>
    <w:rsid w:val="007A70AE"/>
    <w:rsid w:val="008362E8"/>
    <w:rsid w:val="00887C2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1C07"/>
    <w:rsid w:val="00D73A67"/>
    <w:rsid w:val="00D970A9"/>
    <w:rsid w:val="00DA5794"/>
    <w:rsid w:val="00DD34AB"/>
    <w:rsid w:val="00DF3845"/>
    <w:rsid w:val="00E14C65"/>
    <w:rsid w:val="00E41911"/>
    <w:rsid w:val="00E92EEF"/>
    <w:rsid w:val="00EF2368"/>
    <w:rsid w:val="00F24442"/>
    <w:rsid w:val="00F50AE3"/>
    <w:rsid w:val="00F656BA"/>
    <w:rsid w:val="00F67CF1"/>
    <w:rsid w:val="00F840F0"/>
    <w:rsid w:val="00FA57E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9F22E-924F-4F70-A0BF-5B56A864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100E-72AE-4851-B307-A3F3080E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5</Pages>
  <Words>705</Words>
  <Characters>4006</Characters>
  <Application>Microsoft Office Word</Application>
  <DocSecurity>0</DocSecurity>
  <Lines>190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4077 Text of Previous Version (Apr. 28, 2015) - South Carolina Legislature Online</dc:title>
  <dc:creator>%USERNAME%</dc:creator>
  <cp:lastModifiedBy>N Cumfer</cp:lastModifiedBy>
  <cp:revision>2</cp:revision>
  <dcterms:created xsi:type="dcterms:W3CDTF">2015-04-28T22:31:00Z</dcterms:created>
  <dcterms:modified xsi:type="dcterms:W3CDTF">2015-04-28T22:31:00Z</dcterms:modified>
</cp:coreProperties>
</file>