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81C" w:rsidRDefault="001828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2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046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6754" w:rsidRDefault="00821DE0" w:rsidP="00416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16754">
        <w:t xml:space="preserve">RECOGNIZE AND HONOR </w:t>
      </w:r>
      <w:r w:rsidR="00FF4449">
        <w:t xml:space="preserve">DON BARRETT OF </w:t>
      </w:r>
      <w:r w:rsidR="00416754">
        <w:t xml:space="preserve">COLONY SQUARE BARBER SHOP IN SUMTER FOR HIS </w:t>
      </w:r>
      <w:r w:rsidR="00FF4449">
        <w:t>FORTY</w:t>
      </w:r>
      <w:r w:rsidR="00F94AA7">
        <w:noBreakHyphen/>
      </w:r>
      <w:r w:rsidR="00FF4449">
        <w:t>NINE</w:t>
      </w:r>
      <w:r w:rsidR="00416754">
        <w:t xml:space="preserve"> YEARS OF OUTSTANDING </w:t>
      </w:r>
      <w:r w:rsidR="00FF4449">
        <w:t xml:space="preserve">BARBERING </w:t>
      </w:r>
      <w:r w:rsidR="00416754">
        <w:t>SERVICE TO THE SUMTER COMMUNITY</w:t>
      </w:r>
      <w:r w:rsidR="00FF4449">
        <w:t xml:space="preserve">, TO CONGRATULATE HIM ON THE OCCASION OF HIS RETIREMENT, </w:t>
      </w:r>
      <w:r w:rsidR="00416754">
        <w:t>AND TO WISH HIM WELL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0960" w:rsidRDefault="00FE0460" w:rsidP="00580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808E9">
        <w:rPr>
          <w:color w:val="000000" w:themeColor="text1"/>
          <w:u w:color="000000" w:themeColor="text1"/>
        </w:rPr>
        <w:t xml:space="preserve">the South Carolina House of Representatives has learned that </w:t>
      </w:r>
      <w:r w:rsidR="00E22680">
        <w:rPr>
          <w:color w:val="000000" w:themeColor="text1"/>
          <w:u w:color="000000" w:themeColor="text1"/>
        </w:rPr>
        <w:t xml:space="preserve">Don Barrett of </w:t>
      </w:r>
      <w:r w:rsidR="005808E9" w:rsidRPr="008C477B">
        <w:rPr>
          <w:color w:val="000000" w:themeColor="text1"/>
          <w:u w:color="000000" w:themeColor="text1"/>
        </w:rPr>
        <w:t>Colony Square Barber</w:t>
      </w:r>
      <w:r w:rsidR="005808E9">
        <w:rPr>
          <w:color w:val="000000" w:themeColor="text1"/>
          <w:u w:color="000000" w:themeColor="text1"/>
        </w:rPr>
        <w:t xml:space="preserve"> Shop</w:t>
      </w:r>
      <w:r w:rsidR="00E22680">
        <w:rPr>
          <w:color w:val="000000" w:themeColor="text1"/>
          <w:u w:color="000000" w:themeColor="text1"/>
        </w:rPr>
        <w:t xml:space="preserve"> </w:t>
      </w:r>
      <w:r w:rsidR="000B7AC4">
        <w:rPr>
          <w:color w:val="000000" w:themeColor="text1"/>
          <w:u w:color="000000" w:themeColor="text1"/>
        </w:rPr>
        <w:t xml:space="preserve">soon </w:t>
      </w:r>
      <w:r w:rsidR="005808E9">
        <w:rPr>
          <w:color w:val="000000" w:themeColor="text1"/>
          <w:u w:color="000000" w:themeColor="text1"/>
        </w:rPr>
        <w:t xml:space="preserve">will </w:t>
      </w:r>
      <w:r w:rsidR="00E22680">
        <w:rPr>
          <w:color w:val="000000" w:themeColor="text1"/>
          <w:u w:color="000000" w:themeColor="text1"/>
        </w:rPr>
        <w:t>retire from a sixty</w:t>
      </w:r>
      <w:r w:rsidR="00F94AA7">
        <w:rPr>
          <w:color w:val="000000" w:themeColor="text1"/>
          <w:u w:color="000000" w:themeColor="text1"/>
        </w:rPr>
        <w:noBreakHyphen/>
      </w:r>
      <w:r w:rsidR="00E22680">
        <w:rPr>
          <w:color w:val="000000" w:themeColor="text1"/>
          <w:u w:color="000000" w:themeColor="text1"/>
        </w:rPr>
        <w:t>year career as a barber, eleven of those years having been spent in California and forty</w:t>
      </w:r>
      <w:r w:rsidR="00F94AA7">
        <w:rPr>
          <w:color w:val="000000" w:themeColor="text1"/>
          <w:u w:color="000000" w:themeColor="text1"/>
        </w:rPr>
        <w:noBreakHyphen/>
      </w:r>
      <w:r w:rsidR="00E22680">
        <w:rPr>
          <w:color w:val="000000" w:themeColor="text1"/>
          <w:u w:color="000000" w:themeColor="text1"/>
        </w:rPr>
        <w:t>nine of them having been spent in Sumter</w:t>
      </w:r>
      <w:r w:rsidR="00AA0960">
        <w:rPr>
          <w:color w:val="000000" w:themeColor="text1"/>
          <w:u w:color="000000" w:themeColor="text1"/>
        </w:rPr>
        <w:t>; and</w:t>
      </w:r>
    </w:p>
    <w:p w:rsidR="00AA0960" w:rsidRDefault="00AA0960" w:rsidP="00580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2680" w:rsidRDefault="00AA0960" w:rsidP="00580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E22680">
        <w:rPr>
          <w:color w:val="000000" w:themeColor="text1"/>
          <w:u w:color="000000" w:themeColor="text1"/>
        </w:rPr>
        <w:t>ince 1984, he has served at Colony Square Barber Shop, giving him thirty</w:t>
      </w:r>
      <w:r w:rsidR="00F94AA7">
        <w:rPr>
          <w:color w:val="000000" w:themeColor="text1"/>
          <w:u w:color="000000" w:themeColor="text1"/>
        </w:rPr>
        <w:noBreakHyphen/>
      </w:r>
      <w:r w:rsidR="00E22680">
        <w:rPr>
          <w:color w:val="000000" w:themeColor="text1"/>
          <w:u w:color="000000" w:themeColor="text1"/>
        </w:rPr>
        <w:t>one years at that Sumter institution; and</w:t>
      </w:r>
    </w:p>
    <w:p w:rsidR="00E22680" w:rsidRDefault="00E22680" w:rsidP="00580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0690" w:rsidRDefault="00E10690" w:rsidP="00E10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eighty</w:t>
      </w:r>
      <w:r w:rsidR="00F94A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F94AA7">
        <w:rPr>
          <w:color w:val="000000" w:themeColor="text1"/>
          <w:u w:color="000000" w:themeColor="text1"/>
        </w:rPr>
        <w:noBreakHyphen/>
      </w:r>
      <w:r w:rsidRPr="008C477B">
        <w:rPr>
          <w:color w:val="000000" w:themeColor="text1"/>
          <w:u w:color="000000" w:themeColor="text1"/>
        </w:rPr>
        <w:t>year</w:t>
      </w:r>
      <w:r w:rsidR="00F94AA7">
        <w:rPr>
          <w:color w:val="000000" w:themeColor="text1"/>
          <w:u w:color="000000" w:themeColor="text1"/>
        </w:rPr>
        <w:noBreakHyphen/>
      </w:r>
      <w:r w:rsidRPr="008C477B">
        <w:rPr>
          <w:color w:val="000000" w:themeColor="text1"/>
          <w:u w:color="000000" w:themeColor="text1"/>
        </w:rPr>
        <w:t xml:space="preserve">old </w:t>
      </w:r>
      <w:r>
        <w:rPr>
          <w:color w:val="000000" w:themeColor="text1"/>
          <w:u w:color="000000" w:themeColor="text1"/>
        </w:rPr>
        <w:t xml:space="preserve">learned his trade at a </w:t>
      </w:r>
      <w:r w:rsidRPr="008C477B">
        <w:rPr>
          <w:color w:val="000000" w:themeColor="text1"/>
          <w:u w:color="000000" w:themeColor="text1"/>
        </w:rPr>
        <w:t>men</w:t>
      </w:r>
      <w:r w:rsidR="00F94AA7" w:rsidRPr="00F94AA7">
        <w:rPr>
          <w:color w:val="000000" w:themeColor="text1"/>
          <w:u w:color="000000" w:themeColor="text1"/>
        </w:rPr>
        <w:t>’</w:t>
      </w:r>
      <w:r w:rsidRPr="008C477B">
        <w:rPr>
          <w:color w:val="000000" w:themeColor="text1"/>
          <w:u w:color="000000" w:themeColor="text1"/>
        </w:rPr>
        <w:t>s hairstyling school in California before coming to Sumter.</w:t>
      </w:r>
      <w:r>
        <w:rPr>
          <w:color w:val="000000" w:themeColor="text1"/>
          <w:u w:color="000000" w:themeColor="text1"/>
        </w:rPr>
        <w:t xml:space="preserve"> As he says, “</w:t>
      </w:r>
      <w:r w:rsidRPr="008C477B">
        <w:rPr>
          <w:color w:val="000000" w:themeColor="text1"/>
          <w:u w:color="000000" w:themeColor="text1"/>
        </w:rPr>
        <w:t>In 1967, I was the first barber in Sumter who wen</w:t>
      </w:r>
      <w:r>
        <w:rPr>
          <w:color w:val="000000" w:themeColor="text1"/>
          <w:u w:color="000000" w:themeColor="text1"/>
        </w:rPr>
        <w:t>t to school to learn men</w:t>
      </w:r>
      <w:r w:rsidR="00F94AA7" w:rsidRPr="00F94A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hair</w:t>
      </w:r>
      <w:r w:rsidRPr="008C477B">
        <w:rPr>
          <w:color w:val="000000" w:themeColor="text1"/>
          <w:u w:color="000000" w:themeColor="text1"/>
        </w:rPr>
        <w:t>styling</w:t>
      </w:r>
      <w:r>
        <w:rPr>
          <w:color w:val="000000" w:themeColor="text1"/>
          <w:u w:color="000000" w:themeColor="text1"/>
        </w:rPr>
        <w:t xml:space="preserve">. </w:t>
      </w:r>
      <w:r w:rsidRPr="008C477B">
        <w:rPr>
          <w:color w:val="000000" w:themeColor="text1"/>
          <w:u w:color="000000" w:themeColor="text1"/>
        </w:rPr>
        <w:t>Nobody had ever h</w:t>
      </w:r>
      <w:r>
        <w:rPr>
          <w:color w:val="000000" w:themeColor="text1"/>
          <w:u w:color="000000" w:themeColor="text1"/>
        </w:rPr>
        <w:t>eard of such a thing in Sumter”; and</w:t>
      </w:r>
    </w:p>
    <w:p w:rsidR="00E10690" w:rsidRDefault="00E10690" w:rsidP="00E10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0690" w:rsidRDefault="00E10690" w:rsidP="00E10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Don Barrett, who is a good listener (an excellent trait in a barber), declares that ba</w:t>
      </w:r>
      <w:r w:rsidRPr="008C477B">
        <w:rPr>
          <w:color w:val="000000" w:themeColor="text1"/>
          <w:u w:color="000000" w:themeColor="text1"/>
        </w:rPr>
        <w:t>rbering has been a good living</w:t>
      </w:r>
      <w:r>
        <w:rPr>
          <w:color w:val="000000" w:themeColor="text1"/>
          <w:u w:color="000000" w:themeColor="text1"/>
        </w:rPr>
        <w:t xml:space="preserve"> and that he has </w:t>
      </w:r>
      <w:r w:rsidRPr="008C477B">
        <w:rPr>
          <w:color w:val="000000" w:themeColor="text1"/>
          <w:u w:color="000000" w:themeColor="text1"/>
        </w:rPr>
        <w:t xml:space="preserve">always enjoyed </w:t>
      </w:r>
      <w:r>
        <w:rPr>
          <w:color w:val="000000" w:themeColor="text1"/>
          <w:u w:color="000000" w:themeColor="text1"/>
        </w:rPr>
        <w:t>his customers. All the same</w:t>
      </w:r>
      <w:r w:rsidR="00AA0960">
        <w:rPr>
          <w:color w:val="000000" w:themeColor="text1"/>
          <w:u w:color="000000" w:themeColor="text1"/>
        </w:rPr>
        <w:t xml:space="preserve">, </w:t>
      </w:r>
      <w:r w:rsidRPr="008C477B">
        <w:rPr>
          <w:color w:val="000000" w:themeColor="text1"/>
          <w:u w:color="000000" w:themeColor="text1"/>
        </w:rPr>
        <w:t xml:space="preserve">he and his wife </w:t>
      </w:r>
      <w:r>
        <w:rPr>
          <w:color w:val="000000" w:themeColor="text1"/>
          <w:u w:color="000000" w:themeColor="text1"/>
        </w:rPr>
        <w:t xml:space="preserve">are excited about doing some </w:t>
      </w:r>
      <w:r w:rsidRPr="008C477B">
        <w:rPr>
          <w:color w:val="000000" w:themeColor="text1"/>
          <w:u w:color="000000" w:themeColor="text1"/>
        </w:rPr>
        <w:t xml:space="preserve">traveling </w:t>
      </w:r>
      <w:r>
        <w:rPr>
          <w:color w:val="000000" w:themeColor="text1"/>
          <w:u w:color="000000" w:themeColor="text1"/>
        </w:rPr>
        <w:t>in the days ahead; and</w:t>
      </w:r>
    </w:p>
    <w:p w:rsidR="005808E9" w:rsidRDefault="005808E9" w:rsidP="00580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08E9" w:rsidRDefault="005808E9" w:rsidP="00580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appreciative of his </w:t>
      </w:r>
      <w:r w:rsidR="00FE5E0A">
        <w:rPr>
          <w:color w:val="000000" w:themeColor="text1"/>
          <w:u w:color="000000" w:themeColor="text1"/>
        </w:rPr>
        <w:t>almost half century</w:t>
      </w:r>
      <w:r>
        <w:rPr>
          <w:color w:val="000000" w:themeColor="text1"/>
          <w:u w:color="000000" w:themeColor="text1"/>
        </w:rPr>
        <w:t xml:space="preserve"> of exceptional service to the people of Sumter, the House of Representatives takes great pleasure in </w:t>
      </w:r>
      <w:r w:rsidR="00157842">
        <w:rPr>
          <w:color w:val="000000" w:themeColor="text1"/>
          <w:u w:color="000000" w:themeColor="text1"/>
        </w:rPr>
        <w:t xml:space="preserve">extending to </w:t>
      </w:r>
      <w:r w:rsidR="00FE5E0A">
        <w:rPr>
          <w:color w:val="000000" w:themeColor="text1"/>
          <w:u w:color="000000" w:themeColor="text1"/>
        </w:rPr>
        <w:t>Don Barrett</w:t>
      </w:r>
      <w:r>
        <w:rPr>
          <w:color w:val="000000" w:themeColor="text1"/>
          <w:u w:color="000000" w:themeColor="text1"/>
        </w:rPr>
        <w:t xml:space="preserve"> </w:t>
      </w:r>
      <w:r w:rsidR="00157842">
        <w:rPr>
          <w:color w:val="000000" w:themeColor="text1"/>
          <w:u w:color="000000" w:themeColor="text1"/>
        </w:rPr>
        <w:t>b</w:t>
      </w:r>
      <w:r w:rsidR="00157842" w:rsidRPr="009815C1">
        <w:rPr>
          <w:color w:val="000000" w:themeColor="text1"/>
          <w:u w:color="000000" w:themeColor="text1"/>
        </w:rPr>
        <w:t>est wishes for a satisfying and rewarding retirement.</w:t>
      </w:r>
      <w:r w:rsidR="00157842"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5808E9" w:rsidRDefault="005808E9" w:rsidP="00580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08E9" w:rsidRDefault="005808E9" w:rsidP="00580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5808E9" w:rsidRDefault="005808E9" w:rsidP="00580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E0A" w:rsidRDefault="005808E9" w:rsidP="00FE5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</w:t>
      </w:r>
      <w:r w:rsidR="00FE5E0A">
        <w:rPr>
          <w:color w:val="000000" w:themeColor="text1"/>
        </w:rPr>
        <w:t>b</w:t>
      </w:r>
      <w:r>
        <w:rPr>
          <w:color w:val="000000" w:themeColor="text1"/>
        </w:rPr>
        <w:t xml:space="preserve">y this resolution, </w:t>
      </w:r>
      <w:r w:rsidR="00FE5E0A">
        <w:t>recognize and honor Don Barrett of Colony Square Barber Shop in Sumter for his forty</w:t>
      </w:r>
      <w:r w:rsidR="00F94AA7">
        <w:noBreakHyphen/>
      </w:r>
      <w:r w:rsidR="00FE5E0A">
        <w:t>nine years of outstanding barbering service to the Sumter community, congratulate him on the occasion of his retirement, and wish him well in all his future endeavors.</w:t>
      </w:r>
    </w:p>
    <w:p w:rsidR="005808E9" w:rsidRDefault="005808E9" w:rsidP="00580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08E9" w:rsidRDefault="005808E9" w:rsidP="00580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F97A99">
        <w:t>Don Barrett</w:t>
      </w:r>
      <w:r>
        <w:t>.</w:t>
      </w:r>
    </w:p>
    <w:p w:rsidR="00034C57" w:rsidRDefault="00F94A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281C" w:rsidRDefault="0018281C" w:rsidP="0018281C">
      <w:pPr>
        <w:suppressAutoHyphens/>
      </w:pPr>
    </w:p>
    <w:sectPr w:rsidR="0018281C" w:rsidSect="0018281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460" w:rsidRDefault="00FE0460" w:rsidP="009F0C77">
      <w:r>
        <w:separator/>
      </w:r>
    </w:p>
  </w:endnote>
  <w:endnote w:type="continuationSeparator" w:id="0">
    <w:p w:rsidR="00FE0460" w:rsidRDefault="00FE04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6D0656-52BA-41B2-91AE-9F2753513A31}"/>
    <w:embedBold r:id="rId2" w:fontKey="{0F01C8B8-1F57-4C22-B629-9C00608B75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5D748AC-0B5A-4BE4-B1E8-34F0A2A3C47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2917F38-5D93-461A-9D5A-9A9C055D34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359E8C-E371-41A0-B94F-3AC0A8DAC1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7D30" w:rsidRPr="0018281C" w:rsidRDefault="0018281C" w:rsidP="001828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460" w:rsidRDefault="00FE0460" w:rsidP="009F0C77">
      <w:r>
        <w:separator/>
      </w:r>
    </w:p>
  </w:footnote>
  <w:footnote w:type="continuationSeparator" w:id="0">
    <w:p w:rsidR="00FE0460" w:rsidRDefault="00FE04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2CM15"/>
    <w:docVar w:name="CoverBillType" w:val="r"/>
    <w:docVar w:name="docpath" w:val="L:\Council\bills\RM\1302CM15.DOCX"/>
    <w:docVar w:name="dvBillNumber" w:val="42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E0460"/>
    <w:rsid w:val="00011869"/>
    <w:rsid w:val="00015CD6"/>
    <w:rsid w:val="00034C57"/>
    <w:rsid w:val="000B7AC4"/>
    <w:rsid w:val="000E1785"/>
    <w:rsid w:val="000F40FA"/>
    <w:rsid w:val="0010776B"/>
    <w:rsid w:val="00133E66"/>
    <w:rsid w:val="001435A3"/>
    <w:rsid w:val="00146ED3"/>
    <w:rsid w:val="00151044"/>
    <w:rsid w:val="00157842"/>
    <w:rsid w:val="0018281C"/>
    <w:rsid w:val="001D08F2"/>
    <w:rsid w:val="001D525B"/>
    <w:rsid w:val="001D7F4F"/>
    <w:rsid w:val="00205238"/>
    <w:rsid w:val="00225601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6754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7D30"/>
    <w:rsid w:val="00577C6C"/>
    <w:rsid w:val="005808E9"/>
    <w:rsid w:val="005C2FE2"/>
    <w:rsid w:val="005E2BC9"/>
    <w:rsid w:val="00605102"/>
    <w:rsid w:val="006215AA"/>
    <w:rsid w:val="0068190F"/>
    <w:rsid w:val="006913C9"/>
    <w:rsid w:val="0069470D"/>
    <w:rsid w:val="00734F00"/>
    <w:rsid w:val="007A70AE"/>
    <w:rsid w:val="00821DE0"/>
    <w:rsid w:val="008362E8"/>
    <w:rsid w:val="008A1768"/>
    <w:rsid w:val="008E3793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0960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5FA2"/>
    <w:rsid w:val="00D73A67"/>
    <w:rsid w:val="00D970A9"/>
    <w:rsid w:val="00DF3845"/>
    <w:rsid w:val="00E10690"/>
    <w:rsid w:val="00E22680"/>
    <w:rsid w:val="00E41911"/>
    <w:rsid w:val="00E92EEF"/>
    <w:rsid w:val="00EF2368"/>
    <w:rsid w:val="00F24442"/>
    <w:rsid w:val="00F50AE3"/>
    <w:rsid w:val="00F656BA"/>
    <w:rsid w:val="00F67CF1"/>
    <w:rsid w:val="00F840F0"/>
    <w:rsid w:val="00F91FFD"/>
    <w:rsid w:val="00F94AA7"/>
    <w:rsid w:val="00F97A99"/>
    <w:rsid w:val="00FB0D0D"/>
    <w:rsid w:val="00FB43B4"/>
    <w:rsid w:val="00FE0460"/>
    <w:rsid w:val="00FE5E0A"/>
    <w:rsid w:val="00FF2AE4"/>
    <w:rsid w:val="00FF4449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A68FAD-FBBB-44FC-9D30-71BE559F6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7A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AC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5C074-E3B1-4F37-891B-525D9D8FE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2724A4CF.dotm</Template>
  <TotalTime>0</TotalTime>
  <Pages>2</Pages>
  <Words>325</Words>
  <Characters>1624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4270 Text of Previous Version (May 27, 2015) - South Carolina Legislature Online</dc:title>
  <dc:creator>McDowell</dc:creator>
  <cp:lastModifiedBy>N Cumfer</cp:lastModifiedBy>
  <cp:revision>2</cp:revision>
  <cp:lastPrinted>2015-05-26T16:42:00Z</cp:lastPrinted>
  <dcterms:created xsi:type="dcterms:W3CDTF">2015-05-27T15:38:00Z</dcterms:created>
  <dcterms:modified xsi:type="dcterms:W3CDTF">2015-05-27T15:38:00Z</dcterms:modified>
</cp:coreProperties>
</file>