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55A" w:rsidRDefault="003565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8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20F2B">
        <w:t>RECOGNIZE AND HONOR RICHARD STILTON HAGINS OF KERSHAW COUNTY UPON THE OCCASION OF HIS RETIREMENT AS DIRECTOR OF SALKEHATCHIE</w:t>
      </w:r>
      <w:r w:rsidR="0045387A">
        <w:noBreakHyphen/>
      </w:r>
      <w:r w:rsidR="00843B9A">
        <w:t>WATEREE CAMP</w:t>
      </w:r>
      <w:r w:rsidR="00320F2B">
        <w:t xml:space="preserve"> AND TO THANK HIM FOR HIS TWENTY</w:t>
      </w:r>
      <w:r w:rsidR="0045387A">
        <w:noBreakHyphen/>
      </w:r>
      <w:r w:rsidR="00320F2B">
        <w:t xml:space="preserve">FIVE YEARS OF </w:t>
      </w:r>
      <w:r w:rsidR="00C76DE0">
        <w:t xml:space="preserve">SELFLESS </w:t>
      </w:r>
      <w:r w:rsidR="00320F2B">
        <w:t>SERVICE</w:t>
      </w:r>
      <w:r w:rsidR="00C76DE0">
        <w:t xml:space="preserve"> TO THE </w:t>
      </w:r>
      <w:r w:rsidR="00AF1AE0">
        <w:t>PEOPLE OF KERSHAW COUNTY</w:t>
      </w:r>
      <w:r w:rsidR="00320F2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07C5" w:rsidRPr="005E7F00" w:rsidRDefault="00B5381C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407C5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F407C5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407C5">
        <w:rPr>
          <w:color w:val="000000" w:themeColor="text1"/>
        </w:rPr>
        <w:t xml:space="preserve">South Carolina </w:t>
      </w:r>
      <w:r w:rsidR="00A77A89">
        <w:t>General Assembly</w:t>
      </w:r>
      <w:r w:rsidR="00F407C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07C5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F407C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407C5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F407C5" w:rsidRPr="005E7F00" w:rsidRDefault="00F407C5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07C5" w:rsidRDefault="00F407C5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Richard Stilton Hagins, camp director of Salkehatchie</w:t>
      </w:r>
      <w:r w:rsidR="004538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43B9A">
        <w:rPr>
          <w:rFonts w:eastAsiaTheme="minorHAnsi"/>
          <w:color w:val="000000" w:themeColor="text1"/>
          <w:szCs w:val="22"/>
          <w:u w:color="000000" w:themeColor="text1"/>
        </w:rPr>
        <w:t xml:space="preserve">Wateree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 xml:space="preserve">in Kershaw County,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F407C5" w:rsidRDefault="00F407C5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4538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Pr="008A40A6">
        <w:rPr>
          <w:color w:val="000000" w:themeColor="text1"/>
          <w:u w:color="000000" w:themeColor="text1"/>
        </w:rPr>
        <w:t>Richard Hagins</w:t>
      </w:r>
      <w:r>
        <w:rPr>
          <w:color w:val="000000" w:themeColor="text1"/>
          <w:u w:color="000000" w:themeColor="text1"/>
        </w:rPr>
        <w:t xml:space="preserve"> has served as d</w:t>
      </w:r>
      <w:r w:rsidRPr="008A40A6">
        <w:rPr>
          <w:color w:val="000000" w:themeColor="text1"/>
          <w:u w:color="000000" w:themeColor="text1"/>
        </w:rPr>
        <w:t xml:space="preserve">irector of </w:t>
      </w:r>
      <w:r w:rsidR="00BB7BC2">
        <w:rPr>
          <w:rFonts w:eastAsiaTheme="minorHAnsi"/>
          <w:color w:val="000000" w:themeColor="text1"/>
          <w:szCs w:val="22"/>
          <w:u w:color="000000" w:themeColor="text1"/>
        </w:rPr>
        <w:t>Salkehatchie</w:t>
      </w:r>
      <w:r w:rsidR="004538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B7BC2">
        <w:rPr>
          <w:rFonts w:eastAsiaTheme="minorHAnsi"/>
          <w:color w:val="000000" w:themeColor="text1"/>
          <w:szCs w:val="22"/>
          <w:u w:color="000000" w:themeColor="text1"/>
        </w:rPr>
        <w:t>Wateree</w:t>
      </w:r>
      <w:r w:rsidRPr="008A40A6">
        <w:rPr>
          <w:color w:val="000000" w:themeColor="text1"/>
          <w:u w:color="000000" w:themeColor="text1"/>
        </w:rPr>
        <w:t xml:space="preserve"> </w:t>
      </w:r>
      <w:r w:rsidR="008458F3">
        <w:rPr>
          <w:color w:val="000000" w:themeColor="text1"/>
          <w:u w:color="000000" w:themeColor="text1"/>
        </w:rPr>
        <w:t xml:space="preserve">Camp </w:t>
      </w:r>
      <w:r>
        <w:rPr>
          <w:color w:val="000000" w:themeColor="text1"/>
          <w:u w:color="000000" w:themeColor="text1"/>
        </w:rPr>
        <w:t xml:space="preserve">and in that position has </w:t>
      </w:r>
      <w:r w:rsidRPr="008A40A6">
        <w:rPr>
          <w:color w:val="000000" w:themeColor="text1"/>
          <w:u w:color="000000" w:themeColor="text1"/>
        </w:rPr>
        <w:t xml:space="preserve">worked countless hours on major home repairs for </w:t>
      </w:r>
      <w:r>
        <w:rPr>
          <w:color w:val="000000" w:themeColor="text1"/>
          <w:u w:color="000000" w:themeColor="text1"/>
        </w:rPr>
        <w:t>more than two hundred</w:t>
      </w:r>
      <w:r w:rsidRPr="008A4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families living in poverty;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8F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he has p</w:t>
      </w:r>
      <w:r w:rsidRPr="008A40A6">
        <w:rPr>
          <w:color w:val="000000" w:themeColor="text1"/>
          <w:u w:color="000000" w:themeColor="text1"/>
        </w:rPr>
        <w:t xml:space="preserve">rovided an important and challenging youth ministry for over </w:t>
      </w:r>
      <w:r>
        <w:rPr>
          <w:color w:val="000000" w:themeColor="text1"/>
          <w:u w:color="000000" w:themeColor="text1"/>
        </w:rPr>
        <w:t>eighteen hundred</w:t>
      </w:r>
      <w:r w:rsidRPr="008A40A6">
        <w:rPr>
          <w:color w:val="000000" w:themeColor="text1"/>
          <w:u w:color="000000" w:themeColor="text1"/>
        </w:rPr>
        <w:t xml:space="preserve"> teenagers and adults during the past </w:t>
      </w:r>
      <w:r>
        <w:rPr>
          <w:color w:val="000000" w:themeColor="text1"/>
          <w:u w:color="000000" w:themeColor="text1"/>
        </w:rPr>
        <w:t>quarter century;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0DA" w:rsidRPr="008A40A6">
        <w:rPr>
          <w:color w:val="000000" w:themeColor="text1"/>
          <w:u w:color="000000" w:themeColor="text1"/>
        </w:rPr>
        <w:t xml:space="preserve">with the help of his </w:t>
      </w:r>
      <w:r w:rsidR="005A70DA">
        <w:rPr>
          <w:color w:val="000000" w:themeColor="text1"/>
          <w:u w:color="000000" w:themeColor="text1"/>
        </w:rPr>
        <w:t>beloved</w:t>
      </w:r>
      <w:r w:rsidR="005A70DA" w:rsidRPr="008A40A6">
        <w:rPr>
          <w:color w:val="000000" w:themeColor="text1"/>
          <w:u w:color="000000" w:themeColor="text1"/>
        </w:rPr>
        <w:t xml:space="preserve"> wife, </w:t>
      </w:r>
      <w:r w:rsidR="005A70DA">
        <w:rPr>
          <w:color w:val="000000" w:themeColor="text1"/>
          <w:u w:color="000000" w:themeColor="text1"/>
        </w:rPr>
        <w:t xml:space="preserve">the late Sara Mangum Hagins, </w:t>
      </w:r>
      <w:r>
        <w:rPr>
          <w:color w:val="000000" w:themeColor="text1"/>
          <w:u w:color="000000" w:themeColor="text1"/>
        </w:rPr>
        <w:t>Richard f</w:t>
      </w:r>
      <w:r w:rsidRPr="008A40A6">
        <w:rPr>
          <w:color w:val="000000" w:themeColor="text1"/>
          <w:u w:color="000000" w:themeColor="text1"/>
        </w:rPr>
        <w:t xml:space="preserve">ounded </w:t>
      </w:r>
      <w:r w:rsidR="005A70DA" w:rsidRPr="008A40A6">
        <w:rPr>
          <w:color w:val="000000" w:themeColor="text1"/>
          <w:u w:color="000000" w:themeColor="text1"/>
        </w:rPr>
        <w:t>Salkehatchie</w:t>
      </w:r>
      <w:r w:rsidR="0045387A">
        <w:rPr>
          <w:color w:val="000000" w:themeColor="text1"/>
          <w:u w:color="000000" w:themeColor="text1"/>
        </w:rPr>
        <w:noBreakHyphen/>
      </w:r>
      <w:r w:rsidRPr="008A40A6">
        <w:rPr>
          <w:color w:val="000000" w:themeColor="text1"/>
          <w:u w:color="000000" w:themeColor="text1"/>
        </w:rPr>
        <w:t>Wateree</w:t>
      </w:r>
      <w:r w:rsidR="005A70DA">
        <w:rPr>
          <w:color w:val="000000" w:themeColor="text1"/>
          <w:u w:color="000000" w:themeColor="text1"/>
        </w:rPr>
        <w:t>, part of the South Carolina United Methodist Church</w:t>
      </w:r>
      <w:r w:rsidR="0045387A" w:rsidRPr="0045387A">
        <w:rPr>
          <w:color w:val="000000" w:themeColor="text1"/>
          <w:u w:color="000000" w:themeColor="text1"/>
        </w:rPr>
        <w:t>’</w:t>
      </w:r>
      <w:r w:rsidR="005A70DA">
        <w:rPr>
          <w:color w:val="000000" w:themeColor="text1"/>
          <w:u w:color="000000" w:themeColor="text1"/>
        </w:rPr>
        <w:t>s Salkehatchie Summer Service</w:t>
      </w:r>
      <w:r w:rsidR="00CA60F5">
        <w:rPr>
          <w:color w:val="000000" w:themeColor="text1"/>
          <w:u w:color="000000" w:themeColor="text1"/>
        </w:rPr>
        <w:t xml:space="preserve"> and </w:t>
      </w:r>
      <w:r w:rsidR="00CA60F5" w:rsidRPr="008A40A6">
        <w:rPr>
          <w:color w:val="000000" w:themeColor="text1"/>
          <w:u w:color="000000" w:themeColor="text1"/>
        </w:rPr>
        <w:t>the Weatherization and Repair Ministry</w:t>
      </w:r>
      <w:r w:rsidR="00CA60F5">
        <w:rPr>
          <w:color w:val="000000" w:themeColor="text1"/>
          <w:u w:color="000000" w:themeColor="text1"/>
        </w:rPr>
        <w:t>, w</w:t>
      </w:r>
      <w:r w:rsidR="00CA60F5" w:rsidRPr="008A40A6">
        <w:rPr>
          <w:color w:val="000000" w:themeColor="text1"/>
          <w:u w:color="000000" w:themeColor="text1"/>
        </w:rPr>
        <w:t xml:space="preserve">hich includes </w:t>
      </w:r>
      <w:r w:rsidR="00CA60F5">
        <w:rPr>
          <w:color w:val="000000" w:themeColor="text1"/>
          <w:u w:color="000000" w:themeColor="text1"/>
        </w:rPr>
        <w:t>fourteen</w:t>
      </w:r>
      <w:r w:rsidR="00CA60F5" w:rsidRPr="008A40A6">
        <w:rPr>
          <w:color w:val="000000" w:themeColor="text1"/>
          <w:u w:color="000000" w:themeColor="text1"/>
        </w:rPr>
        <w:t xml:space="preserve"> local churches </w:t>
      </w:r>
      <w:r w:rsidR="00CA60F5">
        <w:rPr>
          <w:color w:val="000000" w:themeColor="text1"/>
          <w:u w:color="000000" w:themeColor="text1"/>
        </w:rPr>
        <w:t xml:space="preserve">that </w:t>
      </w:r>
      <w:r w:rsidR="00CA60F5" w:rsidRPr="008A40A6">
        <w:rPr>
          <w:color w:val="000000" w:themeColor="text1"/>
          <w:u w:color="000000" w:themeColor="text1"/>
        </w:rPr>
        <w:t xml:space="preserve">work together each year. </w:t>
      </w:r>
      <w:r w:rsidR="00CA60F5">
        <w:rPr>
          <w:color w:val="000000" w:themeColor="text1"/>
          <w:u w:color="000000" w:themeColor="text1"/>
        </w:rPr>
        <w:t xml:space="preserve">Under his </w:t>
      </w:r>
      <w:r w:rsidR="00CA60F5" w:rsidRPr="008A40A6">
        <w:rPr>
          <w:color w:val="000000" w:themeColor="text1"/>
          <w:u w:color="000000" w:themeColor="text1"/>
        </w:rPr>
        <w:t xml:space="preserve">leadership, this ministry has impacted </w:t>
      </w:r>
      <w:r w:rsidR="00CA60F5">
        <w:rPr>
          <w:color w:val="000000" w:themeColor="text1"/>
          <w:u w:color="000000" w:themeColor="text1"/>
        </w:rPr>
        <w:t>more than</w:t>
      </w:r>
      <w:r w:rsidR="00CA60F5" w:rsidRPr="008A40A6">
        <w:rPr>
          <w:color w:val="000000" w:themeColor="text1"/>
          <w:u w:color="000000" w:themeColor="text1"/>
        </w:rPr>
        <w:t xml:space="preserve"> </w:t>
      </w:r>
      <w:r w:rsidR="00CA60F5">
        <w:rPr>
          <w:color w:val="000000" w:themeColor="text1"/>
          <w:u w:color="000000" w:themeColor="text1"/>
        </w:rPr>
        <w:t>five hundred</w:t>
      </w:r>
      <w:r w:rsidR="00CA60F5" w:rsidRPr="008A40A6">
        <w:rPr>
          <w:color w:val="000000" w:themeColor="text1"/>
          <w:u w:color="000000" w:themeColor="text1"/>
        </w:rPr>
        <w:t xml:space="preserve"> </w:t>
      </w:r>
      <w:r w:rsidR="00CA60F5">
        <w:rPr>
          <w:color w:val="000000" w:themeColor="text1"/>
          <w:u w:color="000000" w:themeColor="text1"/>
        </w:rPr>
        <w:t xml:space="preserve">needy </w:t>
      </w:r>
      <w:r w:rsidR="00CA60F5" w:rsidRPr="008A40A6">
        <w:rPr>
          <w:color w:val="000000" w:themeColor="text1"/>
          <w:u w:color="000000" w:themeColor="text1"/>
        </w:rPr>
        <w:t>families in Kershaw County</w:t>
      </w:r>
      <w:r w:rsidR="00CA60F5">
        <w:rPr>
          <w:color w:val="000000" w:themeColor="text1"/>
          <w:u w:color="000000" w:themeColor="text1"/>
        </w:rPr>
        <w:t>. In order to accomplish the ministry</w:t>
      </w:r>
      <w:r w:rsidR="00CA60F5" w:rsidRPr="0045387A">
        <w:rPr>
          <w:color w:val="000000" w:themeColor="text1"/>
          <w:u w:color="000000" w:themeColor="text1"/>
        </w:rPr>
        <w:t>’</w:t>
      </w:r>
      <w:r w:rsidR="00CA60F5">
        <w:rPr>
          <w:color w:val="000000" w:themeColor="text1"/>
          <w:u w:color="000000" w:themeColor="text1"/>
        </w:rPr>
        <w:t xml:space="preserve">s </w:t>
      </w:r>
      <w:r w:rsidR="00CA60F5">
        <w:rPr>
          <w:color w:val="000000" w:themeColor="text1"/>
          <w:u w:color="000000" w:themeColor="text1"/>
        </w:rPr>
        <w:lastRenderedPageBreak/>
        <w:t>goals, Richard has w</w:t>
      </w:r>
      <w:r w:rsidR="00CA60F5" w:rsidRPr="008A40A6">
        <w:rPr>
          <w:color w:val="000000" w:themeColor="text1"/>
          <w:u w:color="000000" w:themeColor="text1"/>
        </w:rPr>
        <w:t xml:space="preserve">orked hard to bring Christians together to </w:t>
      </w:r>
      <w:r w:rsidR="00CA60F5">
        <w:rPr>
          <w:color w:val="000000" w:themeColor="text1"/>
          <w:u w:color="000000" w:themeColor="text1"/>
        </w:rPr>
        <w:t>assist</w:t>
      </w:r>
      <w:r w:rsidR="00CA60F5" w:rsidRPr="008A40A6">
        <w:rPr>
          <w:color w:val="000000" w:themeColor="text1"/>
          <w:u w:color="000000" w:themeColor="text1"/>
        </w:rPr>
        <w:t xml:space="preserve"> </w:t>
      </w:r>
      <w:r w:rsidR="00CA60F5">
        <w:rPr>
          <w:color w:val="000000" w:themeColor="text1"/>
          <w:u w:color="000000" w:themeColor="text1"/>
        </w:rPr>
        <w:t xml:space="preserve">these </w:t>
      </w:r>
      <w:r w:rsidR="00CA60F5" w:rsidRPr="008A40A6">
        <w:rPr>
          <w:color w:val="000000" w:themeColor="text1"/>
          <w:u w:color="000000" w:themeColor="text1"/>
        </w:rPr>
        <w:t>families</w:t>
      </w:r>
      <w:r w:rsidR="00CA60F5">
        <w:rPr>
          <w:color w:val="000000" w:themeColor="text1"/>
          <w:u w:color="000000" w:themeColor="text1"/>
        </w:rPr>
        <w:t>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service is not limited to the outstanding work he has done through </w:t>
      </w:r>
      <w:r w:rsidR="005A70DA" w:rsidRPr="008A40A6">
        <w:rPr>
          <w:color w:val="000000" w:themeColor="text1"/>
          <w:u w:color="000000" w:themeColor="text1"/>
        </w:rPr>
        <w:t>Salkehatchie</w:t>
      </w:r>
      <w:r w:rsidR="0045387A">
        <w:rPr>
          <w:color w:val="000000" w:themeColor="text1"/>
          <w:u w:color="000000" w:themeColor="text1"/>
        </w:rPr>
        <w:noBreakHyphen/>
      </w:r>
      <w:r w:rsidRPr="008A40A6">
        <w:rPr>
          <w:color w:val="000000" w:themeColor="text1"/>
          <w:u w:color="000000" w:themeColor="text1"/>
        </w:rPr>
        <w:t>Wateree</w:t>
      </w:r>
      <w:r>
        <w:rPr>
          <w:color w:val="000000" w:themeColor="text1"/>
          <w:u w:color="000000" w:themeColor="text1"/>
        </w:rPr>
        <w:t>; rather, over the years, Richard has worn several well</w:t>
      </w:r>
      <w:r w:rsidR="004538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fitting hats in both professional and volunteer capacities. This tireless humanitarian has served as an e</w:t>
      </w:r>
      <w:r w:rsidRPr="008A40A6">
        <w:rPr>
          <w:color w:val="000000" w:themeColor="text1"/>
          <w:u w:color="000000" w:themeColor="text1"/>
        </w:rPr>
        <w:t xml:space="preserve">ngineer for DuPont, </w:t>
      </w:r>
      <w:r>
        <w:rPr>
          <w:color w:val="000000" w:themeColor="text1"/>
          <w:u w:color="000000" w:themeColor="text1"/>
        </w:rPr>
        <w:t>c</w:t>
      </w:r>
      <w:r w:rsidRPr="008A40A6">
        <w:rPr>
          <w:color w:val="000000" w:themeColor="text1"/>
          <w:u w:color="000000" w:themeColor="text1"/>
        </w:rPr>
        <w:t xml:space="preserve">hurch youth leader, Sunday School teacher, </w:t>
      </w:r>
      <w:r>
        <w:rPr>
          <w:color w:val="000000" w:themeColor="text1"/>
          <w:u w:color="000000" w:themeColor="text1"/>
        </w:rPr>
        <w:t>and v</w:t>
      </w:r>
      <w:r w:rsidRPr="008A40A6">
        <w:rPr>
          <w:color w:val="000000" w:themeColor="text1"/>
          <w:u w:color="000000" w:themeColor="text1"/>
        </w:rPr>
        <w:t>olunteer for United Way</w:t>
      </w:r>
      <w:r>
        <w:rPr>
          <w:color w:val="000000" w:themeColor="text1"/>
          <w:u w:color="000000" w:themeColor="text1"/>
        </w:rPr>
        <w:t xml:space="preserve"> and </w:t>
      </w:r>
      <w:r w:rsidRPr="008A40A6">
        <w:rPr>
          <w:color w:val="000000" w:themeColor="text1"/>
          <w:u w:color="000000" w:themeColor="text1"/>
        </w:rPr>
        <w:t>Habitat for Humanity</w:t>
      </w:r>
      <w:r>
        <w:rPr>
          <w:color w:val="000000" w:themeColor="text1"/>
          <w:u w:color="000000" w:themeColor="text1"/>
        </w:rPr>
        <w:t>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Pr="008A40A6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Richard and Sara proudly raised four lovely daughters, who have given their parents the joy of eleven grandchildren; and</w:t>
      </w:r>
    </w:p>
    <w:p w:rsidR="00F407C5" w:rsidRDefault="00F40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A89" w:rsidRPr="005E7F00" w:rsidRDefault="00155338" w:rsidP="00A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the General Assembly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recognize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 xml:space="preserve"> that 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Richard Hagins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</w:t>
      </w:r>
      <w:r w:rsidR="00E56729">
        <w:rPr>
          <w:rFonts w:eastAsiaTheme="minorHAnsi"/>
          <w:color w:val="000000" w:themeColor="text1"/>
          <w:szCs w:val="22"/>
          <w:u w:color="000000" w:themeColor="text1"/>
        </w:rPr>
        <w:t xml:space="preserve">Grateful for his exemplary service to the people of South Carolina, particularly those of Kershaw County, the members wish him 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 xml:space="preserve">all the best </w:t>
      </w:r>
      <w:r w:rsidR="00E56729">
        <w:rPr>
          <w:rFonts w:eastAsiaTheme="minorHAnsi"/>
          <w:color w:val="000000" w:themeColor="text1"/>
          <w:szCs w:val="22"/>
          <w:u w:color="000000" w:themeColor="text1"/>
        </w:rPr>
        <w:t xml:space="preserve">as he 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>steps down from his post as director of Salkehatchie</w:t>
      </w:r>
      <w:r w:rsidR="004538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>Wateree</w:t>
      </w:r>
      <w:r w:rsidR="00111956">
        <w:rPr>
          <w:rFonts w:eastAsiaTheme="minorHAnsi"/>
          <w:color w:val="000000" w:themeColor="text1"/>
          <w:szCs w:val="22"/>
          <w:u w:color="000000" w:themeColor="text1"/>
        </w:rPr>
        <w:t xml:space="preserve"> Camp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DE0" w:rsidRDefault="00B5381C" w:rsidP="00C76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6DE0">
        <w:t xml:space="preserve"> </w:t>
      </w:r>
      <w:r w:rsidR="00C76DE0">
        <w:rPr>
          <w:color w:val="000000" w:themeColor="text1"/>
        </w:rPr>
        <w:t xml:space="preserve">the members of the South Carolina General Assembly, by this resolution, </w:t>
      </w:r>
      <w:r w:rsidR="00C76DE0">
        <w:t>recognize and honor Richard Stilton Hagins of Kershaw County upon the</w:t>
      </w:r>
      <w:r w:rsidR="00D4323A">
        <w:t xml:space="preserve"> occasion of his retirement as </w:t>
      </w:r>
      <w:r w:rsidR="00C76DE0">
        <w:t xml:space="preserve">director of </w:t>
      </w:r>
      <w:r w:rsidR="006016EC">
        <w:t>Salkehatchie</w:t>
      </w:r>
      <w:r w:rsidR="0045387A">
        <w:noBreakHyphen/>
      </w:r>
      <w:r w:rsidR="00C76DE0">
        <w:t xml:space="preserve">Wateree </w:t>
      </w:r>
      <w:r w:rsidR="00D4323A">
        <w:t xml:space="preserve">Camp </w:t>
      </w:r>
      <w:r w:rsidR="00C76DE0">
        <w:t>and thank him for his twenty</w:t>
      </w:r>
      <w:r w:rsidR="0045387A">
        <w:noBreakHyphen/>
      </w:r>
      <w:r w:rsidR="00C76DE0">
        <w:t xml:space="preserve">five years of selfless service to the </w:t>
      </w:r>
      <w:r w:rsidR="00D4323A">
        <w:t>people of Kershaw County</w:t>
      </w:r>
      <w:r w:rsidR="00C76DE0">
        <w:t>.</w:t>
      </w: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6DE0">
        <w:t>provided</w:t>
      </w:r>
      <w:r>
        <w:t xml:space="preserve"> to</w:t>
      </w:r>
      <w:r w:rsidR="00C76DE0">
        <w:t xml:space="preserve"> Richard Hagins.</w:t>
      </w:r>
    </w:p>
    <w:p w:rsidR="00FC6DEE" w:rsidRDefault="004538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655A" w:rsidRDefault="0035655A" w:rsidP="0035655A">
      <w:pPr>
        <w:suppressAutoHyphens/>
      </w:pPr>
    </w:p>
    <w:sectPr w:rsidR="0035655A" w:rsidSect="003565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81C" w:rsidRDefault="00B5381C" w:rsidP="009F0C77">
      <w:r>
        <w:separator/>
      </w:r>
    </w:p>
  </w:endnote>
  <w:endnote w:type="continuationSeparator" w:id="0">
    <w:p w:rsidR="00B5381C" w:rsidRDefault="00B538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247EC6-69AC-4776-9492-627CFFA842E3}"/>
    <w:embedBold r:id="rId2" w:fontKey="{49FFD70A-A7AB-49F0-A84F-03BBCEB458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C2F6DF-4F8F-4082-A75A-2BD0FA844B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0A47D4-DAFD-4BC1-850E-C0FF26C40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A95CD5-2A98-49B7-8D12-DC4E07999E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DEE" w:rsidRPr="0035655A" w:rsidRDefault="0035655A" w:rsidP="003565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81C" w:rsidRDefault="00B5381C" w:rsidP="009F0C77">
      <w:r>
        <w:separator/>
      </w:r>
    </w:p>
  </w:footnote>
  <w:footnote w:type="continuationSeparator" w:id="0">
    <w:p w:rsidR="00B5381C" w:rsidRDefault="00B538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DG15"/>
    <w:docVar w:name="CoverBillType" w:val="c"/>
    <w:docVar w:name="docpath" w:val="L:\Council\bills\RM\1311DG15.DOCX"/>
    <w:docVar w:name="dvBillNumber" w:val="42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81C"/>
    <w:rsid w:val="0000778A"/>
    <w:rsid w:val="00011869"/>
    <w:rsid w:val="00015CD6"/>
    <w:rsid w:val="000935DC"/>
    <w:rsid w:val="000E1785"/>
    <w:rsid w:val="000F40FA"/>
    <w:rsid w:val="0010776B"/>
    <w:rsid w:val="00111956"/>
    <w:rsid w:val="00133E66"/>
    <w:rsid w:val="001435A3"/>
    <w:rsid w:val="00146ED3"/>
    <w:rsid w:val="00151044"/>
    <w:rsid w:val="0015533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F2B"/>
    <w:rsid w:val="00325348"/>
    <w:rsid w:val="0032732C"/>
    <w:rsid w:val="00336AD0"/>
    <w:rsid w:val="0035655A"/>
    <w:rsid w:val="0037079A"/>
    <w:rsid w:val="003718B8"/>
    <w:rsid w:val="003C4DAB"/>
    <w:rsid w:val="003D01E8"/>
    <w:rsid w:val="003E5288"/>
    <w:rsid w:val="003F6D79"/>
    <w:rsid w:val="0041760A"/>
    <w:rsid w:val="00417C01"/>
    <w:rsid w:val="004403BD"/>
    <w:rsid w:val="0045387A"/>
    <w:rsid w:val="00461441"/>
    <w:rsid w:val="004809EE"/>
    <w:rsid w:val="004E7D54"/>
    <w:rsid w:val="005273C6"/>
    <w:rsid w:val="00530A69"/>
    <w:rsid w:val="00545593"/>
    <w:rsid w:val="00577C6C"/>
    <w:rsid w:val="005A70DA"/>
    <w:rsid w:val="005C2FE2"/>
    <w:rsid w:val="005E2BC9"/>
    <w:rsid w:val="006016EC"/>
    <w:rsid w:val="00605102"/>
    <w:rsid w:val="006215AA"/>
    <w:rsid w:val="006913C9"/>
    <w:rsid w:val="0069470D"/>
    <w:rsid w:val="00734F00"/>
    <w:rsid w:val="0075549B"/>
    <w:rsid w:val="007A70AE"/>
    <w:rsid w:val="007E1F3F"/>
    <w:rsid w:val="00817F3E"/>
    <w:rsid w:val="008362E8"/>
    <w:rsid w:val="00843B9A"/>
    <w:rsid w:val="008458F3"/>
    <w:rsid w:val="008A1768"/>
    <w:rsid w:val="008B5447"/>
    <w:rsid w:val="008F0F33"/>
    <w:rsid w:val="008F4429"/>
    <w:rsid w:val="0094021A"/>
    <w:rsid w:val="00962759"/>
    <w:rsid w:val="009970C7"/>
    <w:rsid w:val="009B44AF"/>
    <w:rsid w:val="009C3D3C"/>
    <w:rsid w:val="009C49DE"/>
    <w:rsid w:val="009C6A0B"/>
    <w:rsid w:val="009F0C77"/>
    <w:rsid w:val="009F4DD1"/>
    <w:rsid w:val="00A41684"/>
    <w:rsid w:val="00A64E80"/>
    <w:rsid w:val="00A72BCD"/>
    <w:rsid w:val="00A741D9"/>
    <w:rsid w:val="00A77A89"/>
    <w:rsid w:val="00A833AB"/>
    <w:rsid w:val="00A9741D"/>
    <w:rsid w:val="00AD4B17"/>
    <w:rsid w:val="00AF1AE0"/>
    <w:rsid w:val="00B412D4"/>
    <w:rsid w:val="00B5381C"/>
    <w:rsid w:val="00BB7BC2"/>
    <w:rsid w:val="00BE3C22"/>
    <w:rsid w:val="00C024ED"/>
    <w:rsid w:val="00C0345E"/>
    <w:rsid w:val="00C3483A"/>
    <w:rsid w:val="00C74E9D"/>
    <w:rsid w:val="00C76DE0"/>
    <w:rsid w:val="00C82FD3"/>
    <w:rsid w:val="00C92819"/>
    <w:rsid w:val="00CA60F5"/>
    <w:rsid w:val="00CC6B7B"/>
    <w:rsid w:val="00CD2089"/>
    <w:rsid w:val="00D4323A"/>
    <w:rsid w:val="00D73A67"/>
    <w:rsid w:val="00D970A9"/>
    <w:rsid w:val="00DF3845"/>
    <w:rsid w:val="00E41911"/>
    <w:rsid w:val="00E56729"/>
    <w:rsid w:val="00E92EEF"/>
    <w:rsid w:val="00EF2368"/>
    <w:rsid w:val="00F24442"/>
    <w:rsid w:val="00F407C5"/>
    <w:rsid w:val="00F50AE3"/>
    <w:rsid w:val="00F656BA"/>
    <w:rsid w:val="00F67CF1"/>
    <w:rsid w:val="00F840F0"/>
    <w:rsid w:val="00F9363C"/>
    <w:rsid w:val="00FB0D0D"/>
    <w:rsid w:val="00FB43B4"/>
    <w:rsid w:val="00FC6DE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606D3E-1FCE-4B6C-A523-5FA0E988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4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4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ECF08-434B-4FDA-A8CB-23181139F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480</Words>
  <Characters>2621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4295 Text of Previous Version (Jun. 2, 2015) - South Carolina Legislature Online</dc:title>
  <dc:creator>McDowell</dc:creator>
  <cp:lastModifiedBy>N Cumfer</cp:lastModifiedBy>
  <cp:revision>2</cp:revision>
  <cp:lastPrinted>2015-05-28T18:48:00Z</cp:lastPrinted>
  <dcterms:created xsi:type="dcterms:W3CDTF">2015-06-02T17:53:00Z</dcterms:created>
  <dcterms:modified xsi:type="dcterms:W3CDTF">2015-06-02T17:53:00Z</dcterms:modified>
</cp:coreProperties>
</file>