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39D" w:rsidRDefault="00990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317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4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NAME THE BRIDGE THAT CROSSES GRIER SWAMP ALONG HIGHWAY S</w:t>
      </w:r>
      <w:r>
        <w:noBreakHyphen/>
        <w:t>26</w:t>
      </w:r>
      <w:r>
        <w:noBreakHyphen/>
        <w:t>65 IN HORRY COUNTY “OSCAR CAUSEY MEMORIAL BRIDGE” AND ERECT APPROPRIATE MARKERS OR SIGNS AT THIS BRIDGE THAT CONTAIN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Oscar Causey was born in the early 1890</w:t>
      </w:r>
      <w:r w:rsidRPr="00416310">
        <w:t>’</w:t>
      </w:r>
      <w:r>
        <w:t>s in Horry County and died in 1974;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Mr. Causey was not an educated man, he had a strong work ethic that he instilled in his eleven children and numerous grandchildren;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worked for many years for the Public Works Division in Horry County.  He supervised a bridge inmate crew that constructed wooden bridges throughout the county;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took great pride in the workmanship that went into creating these structures, and had great empathy for the prisoners assigned to his crew;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contributions that Mr. Oscar Causey made to the development of Horry County by naming a bridge in his honor.  Now, therefore, 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bridge that crosses Grier Swamp along Highway S</w:t>
      </w:r>
      <w:r>
        <w:noBreakHyphen/>
        <w:t>26</w:t>
      </w:r>
      <w:r>
        <w:noBreakHyphen/>
        <w:t xml:space="preserve">65 in Horry County “Oscar Causey </w:t>
      </w:r>
      <w:r>
        <w:lastRenderedPageBreak/>
        <w:t>Memorial Bridge” and erect appropriate markers or signs at this bridge that contain this designation.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4D145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039D" w:rsidRDefault="0099039D" w:rsidP="0099039D">
      <w:pPr>
        <w:suppressAutoHyphens/>
      </w:pPr>
    </w:p>
    <w:sectPr w:rsidR="0099039D" w:rsidSect="009903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173" w:rsidRDefault="00413173" w:rsidP="009F0C77">
      <w:r>
        <w:separator/>
      </w:r>
    </w:p>
  </w:endnote>
  <w:endnote w:type="continuationSeparator" w:id="0">
    <w:p w:rsidR="00413173" w:rsidRDefault="00413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1E3D68-B275-4E42-A6D1-74884B9AB370}"/>
    <w:embedBold r:id="rId2" w:fontKey="{C4F9C529-1BDB-4898-9262-2B8985E9D6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A63020-47EA-490F-B481-B44CE9AB05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BFDC03-0230-40CF-9B7D-9C46C9EC41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70FA0C-FAFF-4536-8D09-F3D8E7F67D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451" w:rsidRPr="0099039D" w:rsidRDefault="0099039D" w:rsidP="00990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173" w:rsidRDefault="00413173" w:rsidP="009F0C77">
      <w:r>
        <w:separator/>
      </w:r>
    </w:p>
  </w:footnote>
  <w:footnote w:type="continuationSeparator" w:id="0">
    <w:p w:rsidR="00413173" w:rsidRDefault="00413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5CM15"/>
    <w:docVar w:name="CoverBillType" w:val="c"/>
    <w:docVar w:name="docpath" w:val="L:\Council\bills\SWB\5335CM15.DOCX"/>
    <w:docVar w:name="dvBillNumber" w:val="42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1317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173"/>
    <w:rsid w:val="0041760A"/>
    <w:rsid w:val="00417C01"/>
    <w:rsid w:val="004403BD"/>
    <w:rsid w:val="00461441"/>
    <w:rsid w:val="004809EE"/>
    <w:rsid w:val="004D145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4816"/>
    <w:rsid w:val="008362E8"/>
    <w:rsid w:val="008A1768"/>
    <w:rsid w:val="008F0F33"/>
    <w:rsid w:val="008F4429"/>
    <w:rsid w:val="0094021A"/>
    <w:rsid w:val="0099039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4E7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019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DBDA03-93B3-4242-B19E-CCA52876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87842-7949-4B99-91C5-DC8D75886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242</Words>
  <Characters>1255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4296 Text of Previous Version (Jun. 2, 2015) - South Carolina Legislature Online</dc:title>
  <dc:creator>SandyBarden</dc:creator>
  <cp:lastModifiedBy>N Cumfer</cp:lastModifiedBy>
  <cp:revision>2</cp:revision>
  <cp:lastPrinted>2015-05-28T16:04:00Z</cp:lastPrinted>
  <dcterms:created xsi:type="dcterms:W3CDTF">2015-06-02T18:27:00Z</dcterms:created>
  <dcterms:modified xsi:type="dcterms:W3CDTF">2015-06-02T18:27:00Z</dcterms:modified>
</cp:coreProperties>
</file>