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DD8" w:rsidRDefault="00A24D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44B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0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42BE6">
        <w:t>CONGRATULATE DARYL MILLIGAN, TRIDENT TECHNICAL COLLEGE BUSINESS, MANAGEMENT, AND FINANC</w:t>
      </w:r>
      <w:r w:rsidR="00C05A05">
        <w:t>E</w:t>
      </w:r>
      <w:r w:rsidR="00B42BE6">
        <w:t xml:space="preserve"> INSTRUCTOR</w:t>
      </w:r>
      <w:r w:rsidR="00C05A05">
        <w:t xml:space="preserve">, ON BEING NAMED THE </w:t>
      </w:r>
      <w:r w:rsidR="00234850">
        <w:t xml:space="preserve">2015 </w:t>
      </w:r>
      <w:r w:rsidR="00C05A05">
        <w:t>SOUTH CAROLINA TECHNICAL EDUCATION ASSOCIATION FACULTY MEMBER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43BF" w:rsidRDefault="005644B6"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43BF">
        <w:t xml:space="preserve">the South Carolina House of Representatives is pleased to learn that Daryl Milligan, Trident Technical College </w:t>
      </w:r>
      <w:r w:rsidR="00B02DDC">
        <w:t xml:space="preserve">(TTC) </w:t>
      </w:r>
      <w:r w:rsidR="002E43BF">
        <w:t xml:space="preserve">business, management, and finance instructor, has been selected as the 2015 South Carolina Technical Education Association </w:t>
      </w:r>
      <w:r w:rsidR="0004316F">
        <w:t>(SCTEA) Fac</w:t>
      </w:r>
      <w:r w:rsidR="002E43BF">
        <w:t>ulty Member of the Year; and</w:t>
      </w:r>
    </w:p>
    <w:p w:rsidR="002E43BF" w:rsidRDefault="002E43B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BF" w:rsidRDefault="002E43B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from Elberton, Georgia, Daryl was reared by a mother who taught at the elementary level for forty years. Clearly, he inherited her gift for teaching; and</w:t>
      </w:r>
    </w:p>
    <w:p w:rsidR="002E43BF" w:rsidRDefault="002E43B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BF" w:rsidRDefault="002E43B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career, Daryl graduated from Morehouse College in Atlanta, Georgia, after which he earned his master</w:t>
      </w:r>
      <w:r w:rsidR="004F4107" w:rsidRPr="004F4107">
        <w:t>’</w:t>
      </w:r>
      <w:r>
        <w:t>s degree in business administration at Clark Atlanta University</w:t>
      </w:r>
      <w:r w:rsidR="006E241C">
        <w:t>; and</w:t>
      </w:r>
    </w:p>
    <w:p w:rsidR="006E241C" w:rsidRDefault="006E241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1C" w:rsidRDefault="006E241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1979, </w:t>
      </w:r>
      <w:r w:rsidR="0091360E">
        <w:t>he took up his duties with Bank of America, retiring in 2005. His first position as an adjunct instructor</w:t>
      </w:r>
      <w:r w:rsidR="00F57C54">
        <w:t xml:space="preserve"> took him to Charleston Southern University (CSU) in 1982</w:t>
      </w:r>
      <w:r w:rsidR="002D557E">
        <w:t>, and fr</w:t>
      </w:r>
      <w:r w:rsidR="00F57C54">
        <w:t xml:space="preserve">om the </w:t>
      </w:r>
      <w:r w:rsidR="00243961">
        <w:t>beginning</w:t>
      </w:r>
      <w:r w:rsidR="00E56C47">
        <w:t>,</w:t>
      </w:r>
      <w:r w:rsidR="00F57C54">
        <w:t xml:space="preserve"> his experience convinced him that he wanted to become a full</w:t>
      </w:r>
      <w:r w:rsidR="004F4107">
        <w:noBreakHyphen/>
      </w:r>
      <w:r w:rsidR="00F57C54">
        <w:t>fledged college faculty member. Until 20</w:t>
      </w:r>
      <w:r w:rsidR="00E56C47">
        <w:t>0</w:t>
      </w:r>
      <w:r w:rsidR="00F57C54">
        <w:t xml:space="preserve">6, he </w:t>
      </w:r>
      <w:r w:rsidR="00E56C47">
        <w:t xml:space="preserve">served as </w:t>
      </w:r>
      <w:r w:rsidR="00F57C54">
        <w:t>an adjunct instructor at CSU</w:t>
      </w:r>
      <w:r w:rsidR="005C0FF7">
        <w:t xml:space="preserve"> and Voorhees College; and</w:t>
      </w:r>
    </w:p>
    <w:p w:rsidR="005C0FF7" w:rsidRDefault="005C0FF7"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6C" w:rsidRDefault="005C0FF7"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6C47">
        <w:t>in 2006, Daryl began teaching as a full</w:t>
      </w:r>
      <w:r w:rsidR="004F4107">
        <w:noBreakHyphen/>
      </w:r>
      <w:r w:rsidR="00BB68CB">
        <w:t>time faculty member in TTC</w:t>
      </w:r>
      <w:r w:rsidR="004F4107" w:rsidRPr="004F4107">
        <w:t>’</w:t>
      </w:r>
      <w:r w:rsidR="00BB68CB">
        <w:t xml:space="preserve">s </w:t>
      </w:r>
      <w:r w:rsidR="00E56C47">
        <w:t>Business Technology Division. Previously, he had found himself very impressed with TTC</w:t>
      </w:r>
      <w:r w:rsidR="00BB68CB">
        <w:t xml:space="preserve"> and </w:t>
      </w:r>
      <w:r w:rsidR="006B406C">
        <w:t>most</w:t>
      </w:r>
      <w:r w:rsidR="00E56C47">
        <w:t xml:space="preserve"> especially </w:t>
      </w:r>
      <w:r w:rsidR="006B406C">
        <w:t xml:space="preserve">with its president, </w:t>
      </w:r>
      <w:r w:rsidR="00E56C47">
        <w:t>Dr. Mary Thornley</w:t>
      </w:r>
      <w:r w:rsidR="006B406C">
        <w:t xml:space="preserve">, so he eagerly accepted the </w:t>
      </w:r>
      <w:r w:rsidR="006B406C">
        <w:lastRenderedPageBreak/>
        <w:t xml:space="preserve">offered post. </w:t>
      </w:r>
      <w:r w:rsidR="00E56C47">
        <w:t>Well respected by his peers</w:t>
      </w:r>
      <w:r w:rsidR="006B406C">
        <w:t>, Daryl thoroughly enjoys teaching and finds it a blessing; and</w:t>
      </w:r>
    </w:p>
    <w:p w:rsidR="006B406C" w:rsidRDefault="006B406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6C" w:rsidRDefault="006B406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five years, Daryl has served as an advisor to TTC</w:t>
      </w:r>
      <w:r w:rsidR="004F4107" w:rsidRPr="004F4107">
        <w:t>’</w:t>
      </w:r>
      <w:r>
        <w:t>s Phi Theta Kappa (Alpha Epsilon Omicron Chapter). The organization has made many outstanding contributions to TTC and the community and has won many awards both locally and internationally. Daryl has also co</w:t>
      </w:r>
      <w:r w:rsidR="004F4107">
        <w:noBreakHyphen/>
      </w:r>
      <w:r>
        <w:t>chaired the TTC Foundation and United Way campaigns; and</w:t>
      </w:r>
    </w:p>
    <w:p w:rsidR="0004316F" w:rsidRDefault="0004316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16F" w:rsidRDefault="0004316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Daryl Milligan was officially presented with the 2015 SCTEA Faculty Member of the Year </w:t>
      </w:r>
      <w:r w:rsidR="002C0431">
        <w:t xml:space="preserve">award </w:t>
      </w:r>
      <w:r>
        <w:t>at the SCTEA</w:t>
      </w:r>
      <w:r w:rsidR="004F4107" w:rsidRPr="004F4107">
        <w:t>’</w:t>
      </w:r>
      <w:r>
        <w:t xml:space="preserve">s </w:t>
      </w:r>
      <w:r w:rsidR="002C0431">
        <w:t>spring conference, held February 19</w:t>
      </w:r>
      <w:r w:rsidR="004F4107">
        <w:noBreakHyphen/>
      </w:r>
      <w:r w:rsidR="002C0431">
        <w:t>21, 2015</w:t>
      </w:r>
      <w:r w:rsidR="00C87855">
        <w:t>, at Myrtle Beach</w:t>
      </w:r>
      <w:r w:rsidR="002C0431">
        <w:t>; and</w:t>
      </w:r>
    </w:p>
    <w:p w:rsidR="006B406C" w:rsidRDefault="006B406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4B6" w:rsidRDefault="006B4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316F">
        <w:t>appreciative of his long dedication and excellence as an educator, the House takes great pleasure in commending Daryl Milligan on winning th</w:t>
      </w:r>
      <w:r w:rsidR="00065101">
        <w:t xml:space="preserve">is </w:t>
      </w:r>
      <w:r w:rsidR="0004316F">
        <w:t>prestigious</w:t>
      </w:r>
      <w:r w:rsidR="00065101">
        <w:t xml:space="preserve"> award.</w:t>
      </w:r>
      <w:r w:rsidR="0004316F">
        <w:t xml:space="preserve"> </w:t>
      </w:r>
      <w:r w:rsidR="005644B6">
        <w:t>Now, therefore,</w:t>
      </w: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50" w:rsidRDefault="005644B6" w:rsidP="0023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35F6D">
        <w:t xml:space="preserve"> </w:t>
      </w:r>
      <w:r w:rsidR="00735F6D">
        <w:rPr>
          <w:color w:val="000000" w:themeColor="text1"/>
        </w:rPr>
        <w:t xml:space="preserve">the members of the South Carolina House of Representatives, by this resolution, </w:t>
      </w:r>
      <w:r w:rsidR="00234850">
        <w:t>congratulate Daryl Milligan, Trident Technical College business, management, and finance instructor, on being named the 2015 South Carolina Technical Education Association Faculty Member of the Year.</w:t>
      </w: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3B7CC6">
        <w:t>t a copy of this resolution be provided</w:t>
      </w:r>
      <w:r>
        <w:t xml:space="preserve"> to</w:t>
      </w:r>
      <w:r w:rsidR="003B7CC6">
        <w:t xml:space="preserve"> Daryl Milligan.</w:t>
      </w:r>
    </w:p>
    <w:p w:rsidR="00B779D7" w:rsidRDefault="004F41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DD8" w:rsidRDefault="00A24DD8" w:rsidP="00A24DD8">
      <w:pPr>
        <w:suppressAutoHyphens/>
      </w:pPr>
    </w:p>
    <w:sectPr w:rsidR="00A24DD8" w:rsidSect="00A24D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850" w:rsidRDefault="00234850" w:rsidP="009F0C77">
      <w:r>
        <w:separator/>
      </w:r>
    </w:p>
  </w:endnote>
  <w:endnote w:type="continuationSeparator" w:id="0">
    <w:p w:rsidR="00234850" w:rsidRDefault="002348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256FF6-3D9E-4D94-B643-827888D4A8D3}"/>
    <w:embedBold r:id="rId2" w:fontKey="{83C9A00B-DEE9-433B-B74D-5264A1490E8D}"/>
  </w:font>
  <w:font w:name="Calibri">
    <w:panose1 w:val="020F0502020204030204"/>
    <w:charset w:val="00"/>
    <w:family w:val="swiss"/>
    <w:pitch w:val="variable"/>
    <w:sig w:usb0="E10002FF" w:usb1="4000ACFF" w:usb2="00000009" w:usb3="00000000" w:csb0="0000019F" w:csb1="00000000"/>
    <w:embedRegular r:id="rId3" w:fontKey="{1832EE5F-27F9-496A-883B-6E4354A17785}"/>
  </w:font>
  <w:font w:name="Segoe UI">
    <w:panose1 w:val="020B0502040204020203"/>
    <w:charset w:val="00"/>
    <w:family w:val="swiss"/>
    <w:pitch w:val="variable"/>
    <w:sig w:usb0="E10022FF" w:usb1="C000E47F" w:usb2="00000029" w:usb3="00000000" w:csb0="000001DF" w:csb1="00000000"/>
    <w:embedRegular r:id="rId4" w:fontKey="{4AEA8EEB-C217-4891-83A1-3F13C98A18E1}"/>
  </w:font>
  <w:font w:name="Cambria">
    <w:panose1 w:val="02040503050406030204"/>
    <w:charset w:val="00"/>
    <w:family w:val="roman"/>
    <w:pitch w:val="variable"/>
    <w:sig w:usb0="E00002FF" w:usb1="400004FF" w:usb2="00000000" w:usb3="00000000" w:csb0="0000019F" w:csb1="00000000"/>
    <w:embedRegular r:id="rId5" w:fontKey="{7E1A78C1-F938-4E29-9C60-8FE330645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9D7" w:rsidRPr="00A24DD8" w:rsidRDefault="00A24DD8" w:rsidP="00A24DD8">
    <w:pPr>
      <w:pStyle w:val="Footer"/>
      <w:tabs>
        <w:tab w:val="clear" w:pos="4680"/>
        <w:tab w:val="clear" w:pos="9360"/>
        <w:tab w:val="center" w:pos="2995"/>
      </w:tabs>
      <w:spacing w:before="120"/>
    </w:pPr>
    <w:r>
      <w:t>[4320]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850" w:rsidRDefault="00234850" w:rsidP="009F0C77">
      <w:r>
        <w:separator/>
      </w:r>
    </w:p>
  </w:footnote>
  <w:footnote w:type="continuationSeparator" w:id="0">
    <w:p w:rsidR="00234850" w:rsidRDefault="002348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5SA15"/>
    <w:docVar w:name="CoverBillType" w:val="r"/>
    <w:docVar w:name="docpath" w:val="L:\Council\bills\RM\1325SA15.DOCX"/>
    <w:docVar w:name="dvBillNumber" w:val="4320"/>
    <w:docVar w:name="dvBillNumberPrefix" w:val="H. "/>
    <w:docVar w:name="dvOriginalBody" w:val="House"/>
    <w:docVar w:name="dvSteno" w:val="RM"/>
    <w:docVar w:name="NameofBody" w:val="h"/>
    <w:docVar w:name="vgroup2" w:val="Council"/>
  </w:docVars>
  <w:rsids>
    <w:rsidRoot w:val="005644B6"/>
    <w:rsid w:val="00011869"/>
    <w:rsid w:val="00015CD6"/>
    <w:rsid w:val="00036DD8"/>
    <w:rsid w:val="0004316F"/>
    <w:rsid w:val="00065101"/>
    <w:rsid w:val="000E1785"/>
    <w:rsid w:val="000F40FA"/>
    <w:rsid w:val="0010776B"/>
    <w:rsid w:val="00133E66"/>
    <w:rsid w:val="001435A3"/>
    <w:rsid w:val="00146ED3"/>
    <w:rsid w:val="00151044"/>
    <w:rsid w:val="001D08F2"/>
    <w:rsid w:val="001D525B"/>
    <w:rsid w:val="001D7F4F"/>
    <w:rsid w:val="00205238"/>
    <w:rsid w:val="002321B6"/>
    <w:rsid w:val="00234850"/>
    <w:rsid w:val="00243961"/>
    <w:rsid w:val="00250967"/>
    <w:rsid w:val="002543C8"/>
    <w:rsid w:val="0025541D"/>
    <w:rsid w:val="00284AAE"/>
    <w:rsid w:val="002C0431"/>
    <w:rsid w:val="002D557E"/>
    <w:rsid w:val="002E43BF"/>
    <w:rsid w:val="002E5912"/>
    <w:rsid w:val="00301B21"/>
    <w:rsid w:val="00325348"/>
    <w:rsid w:val="0032732C"/>
    <w:rsid w:val="00336AD0"/>
    <w:rsid w:val="0037079A"/>
    <w:rsid w:val="003B7CC6"/>
    <w:rsid w:val="003C4DAB"/>
    <w:rsid w:val="003D01E8"/>
    <w:rsid w:val="003E5288"/>
    <w:rsid w:val="003F6D79"/>
    <w:rsid w:val="0041760A"/>
    <w:rsid w:val="00417C01"/>
    <w:rsid w:val="004403BD"/>
    <w:rsid w:val="00461441"/>
    <w:rsid w:val="004809EE"/>
    <w:rsid w:val="004E7D54"/>
    <w:rsid w:val="004F4107"/>
    <w:rsid w:val="005273C6"/>
    <w:rsid w:val="00530A69"/>
    <w:rsid w:val="00545593"/>
    <w:rsid w:val="005644B6"/>
    <w:rsid w:val="00577C6C"/>
    <w:rsid w:val="005C0FF7"/>
    <w:rsid w:val="005C2FE2"/>
    <w:rsid w:val="005E2BC9"/>
    <w:rsid w:val="00605102"/>
    <w:rsid w:val="006215AA"/>
    <w:rsid w:val="006913C9"/>
    <w:rsid w:val="0069470D"/>
    <w:rsid w:val="006B406C"/>
    <w:rsid w:val="006E241C"/>
    <w:rsid w:val="00734F00"/>
    <w:rsid w:val="00735F6D"/>
    <w:rsid w:val="007A70AE"/>
    <w:rsid w:val="008362E8"/>
    <w:rsid w:val="008A1768"/>
    <w:rsid w:val="008F0F33"/>
    <w:rsid w:val="008F4429"/>
    <w:rsid w:val="0091360E"/>
    <w:rsid w:val="00935A73"/>
    <w:rsid w:val="0094021A"/>
    <w:rsid w:val="009B44AF"/>
    <w:rsid w:val="009C6A0B"/>
    <w:rsid w:val="009F0C77"/>
    <w:rsid w:val="009F4DD1"/>
    <w:rsid w:val="00A24DD8"/>
    <w:rsid w:val="00A41684"/>
    <w:rsid w:val="00A64E80"/>
    <w:rsid w:val="00A72BCD"/>
    <w:rsid w:val="00A741D9"/>
    <w:rsid w:val="00A833AB"/>
    <w:rsid w:val="00A9741D"/>
    <w:rsid w:val="00AD4B17"/>
    <w:rsid w:val="00B02DDC"/>
    <w:rsid w:val="00B412D4"/>
    <w:rsid w:val="00B4262D"/>
    <w:rsid w:val="00B42BE6"/>
    <w:rsid w:val="00B779D7"/>
    <w:rsid w:val="00BB68CB"/>
    <w:rsid w:val="00BE3C22"/>
    <w:rsid w:val="00C0345E"/>
    <w:rsid w:val="00C05A05"/>
    <w:rsid w:val="00C3483A"/>
    <w:rsid w:val="00C74E9D"/>
    <w:rsid w:val="00C82FD3"/>
    <w:rsid w:val="00C87855"/>
    <w:rsid w:val="00C92819"/>
    <w:rsid w:val="00CC2F0D"/>
    <w:rsid w:val="00CC6B7B"/>
    <w:rsid w:val="00CD2089"/>
    <w:rsid w:val="00D73A67"/>
    <w:rsid w:val="00D970A9"/>
    <w:rsid w:val="00DF3845"/>
    <w:rsid w:val="00E41911"/>
    <w:rsid w:val="00E56C47"/>
    <w:rsid w:val="00E92EEF"/>
    <w:rsid w:val="00EF2368"/>
    <w:rsid w:val="00F24442"/>
    <w:rsid w:val="00F33060"/>
    <w:rsid w:val="00F50AE3"/>
    <w:rsid w:val="00F57C54"/>
    <w:rsid w:val="00F656BA"/>
    <w:rsid w:val="00F67CF1"/>
    <w:rsid w:val="00F840F0"/>
    <w:rsid w:val="00FA372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3F1259-BCC8-4CF1-9B45-7EA27DE0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D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D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1F5ED-F6CE-4BEA-A6B2-2733AD19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419</Words>
  <Characters>2333</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4320 Text of Previous Version (Jun. 3, 2015) - South Carolina Legislature Online</dc:title>
  <dc:creator>McDowell</dc:creator>
  <cp:lastModifiedBy>N Cumfer</cp:lastModifiedBy>
  <cp:revision>2</cp:revision>
  <cp:lastPrinted>2015-06-03T21:05:00Z</cp:lastPrinted>
  <dcterms:created xsi:type="dcterms:W3CDTF">2015-06-04T01:09:00Z</dcterms:created>
  <dcterms:modified xsi:type="dcterms:W3CDTF">2015-06-04T01:09:00Z</dcterms:modified>
</cp:coreProperties>
</file>