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F6F" w:rsidRDefault="00E85F6F" w:rsidP="005D5307">
      <w:pPr>
        <w:tabs>
          <w:tab w:val="right" w:pos="5933"/>
        </w:tabs>
        <w:suppressAutoHyphens/>
      </w:pPr>
      <w:r>
        <w:t>AMENDED</w:t>
      </w:r>
    </w:p>
    <w:p w:rsidR="00E85F6F" w:rsidRDefault="00E85F6F" w:rsidP="005D5307">
      <w:pPr>
        <w:tabs>
          <w:tab w:val="right" w:pos="5933"/>
        </w:tabs>
        <w:suppressAutoHyphens/>
      </w:pPr>
      <w:r>
        <w:t>June 1, 2016</w:t>
      </w:r>
    </w:p>
    <w:p w:rsidR="00E85F6F" w:rsidRDefault="00E85F6F" w:rsidP="005D5307">
      <w:pPr>
        <w:tabs>
          <w:tab w:val="right" w:pos="5933"/>
        </w:tabs>
        <w:suppressAutoHyphens/>
      </w:pPr>
    </w:p>
    <w:p w:rsidR="005D5307" w:rsidRPr="005D5307" w:rsidRDefault="005D5307" w:rsidP="005D5307">
      <w:pPr>
        <w:tabs>
          <w:tab w:val="right" w:pos="5933"/>
        </w:tabs>
        <w:suppressAutoHyphens/>
      </w:pPr>
      <w:r>
        <w:tab/>
      </w:r>
      <w:r>
        <w:rPr>
          <w:b/>
          <w:sz w:val="36"/>
        </w:rPr>
        <w:t>H. 4521</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Putnam, Burns, Loftis, Felder, Taylor, Whipper and R.L. Brown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85F6F">
        <w:t>6/1</w:t>
      </w:r>
      <w:r>
        <w:t>/16--S.</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307"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9C1BA0"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E85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E85F6F" w:rsidRDefault="00E85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 xml:space="preserve">2017 academic year, a public institution of higher learning shall maintain </w:t>
      </w:r>
      <w:r w:rsidRPr="00916FF9">
        <w:lastRenderedPageBreak/>
        <w:t xml:space="preserve">a report of actual findings of violations of the institution’s </w:t>
      </w:r>
      <w:r>
        <w:t xml:space="preserve">Conduct of Student Organizations.  </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r>
      <w:r>
        <w:t xml:space="preserve">The </w:t>
      </w:r>
      <w:r w:rsidRPr="00916FF9">
        <w:t xml:space="preserve">report of </w:t>
      </w:r>
      <w:r>
        <w:t xml:space="preserve">actual findings of violations of the Conduct of Student Organizations </w:t>
      </w:r>
      <w:r w:rsidRPr="00916FF9">
        <w:t xml:space="preserve">is required for offenses involving: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r>
      <w:r>
        <w:t xml:space="preserve">The report of actual findings of violations </w:t>
      </w:r>
      <w:r w:rsidRPr="00916FF9">
        <w:t>must contain</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a</w:t>
      </w:r>
      <w:r w:rsidRPr="00916FF9">
        <w:t>)</w:t>
      </w:r>
      <w:r w:rsidRPr="00916FF9">
        <w:tab/>
        <w:t xml:space="preserve">the name of the organization;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b</w:t>
      </w:r>
      <w:r w:rsidRPr="00916FF9">
        <w:t>)</w:t>
      </w:r>
      <w:r w:rsidRPr="00916FF9">
        <w:tab/>
        <w:t xml:space="preserve">when the organization was charged with misconduct;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c</w:t>
      </w:r>
      <w:r w:rsidRPr="00916FF9">
        <w:t>)</w:t>
      </w:r>
      <w:r w:rsidRPr="00916FF9">
        <w:tab/>
        <w:t>the dates on which the citation was issued or the event occurred;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d</w:t>
      </w:r>
      <w:r w:rsidRPr="00916FF9">
        <w:t>)</w:t>
      </w:r>
      <w:r w:rsidRPr="00916FF9">
        <w:tab/>
        <w:t>the date the investigation was initiated;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e</w:t>
      </w:r>
      <w:r w:rsidRPr="00916FF9">
        <w:t>)</w:t>
      </w:r>
      <w:r w:rsidRPr="00916FF9">
        <w:tab/>
        <w:t>a general description of the incident, the charges, findings and sanctions placed on the organization;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f</w:t>
      </w:r>
      <w:r w:rsidRPr="00916FF9">
        <w:t>)</w:t>
      </w:r>
      <w:r w:rsidRPr="00916FF9">
        <w:tab/>
        <w:t>the date on which matter was resolved</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r>
      <w:r>
        <w:t xml:space="preserve">The report </w:t>
      </w:r>
      <w:r w:rsidRPr="00916FF9">
        <w:t>must</w:t>
      </w:r>
      <w:r>
        <w:t xml:space="preserve"> </w:t>
      </w:r>
      <w:r w:rsidRPr="00916FF9">
        <w:t>include no personal identifying information of the individual</w:t>
      </w:r>
      <w:r>
        <w:t xml:space="preserve"> members and shall be subject to the requirements of the Family Education Rights and Privacy Act (FERPA), 20 U.S.C. 1232g.</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w:t>
      </w:r>
      <w:r>
        <w:t>6</w:t>
      </w:r>
      <w:r w:rsidRPr="00916FF9">
        <w:t>)</w:t>
      </w:r>
      <w:r w:rsidRPr="00916FF9">
        <w:tab/>
        <w:t>The institution shall provide reports required under this section on its</w:t>
      </w:r>
      <w:r>
        <w:t xml:space="preserve"> I</w:t>
      </w:r>
      <w:r w:rsidRPr="00916FF9">
        <w:t>nternet website in a prominent location. The webpage that contains this report must include a statement notifying the public:</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w:t>
      </w:r>
      <w:r>
        <w:t xml:space="preserve">that is not protected under the Family Education Rights and Privacy Act (FERPA), 20 USC 1232g; </w:t>
      </w:r>
      <w:r w:rsidRPr="00916FF9">
        <w:t xml:space="preserve">and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lastRenderedPageBreak/>
        <w:tab/>
      </w:r>
      <w:r w:rsidRPr="00916FF9">
        <w:tab/>
        <w:t>(8)</w:t>
      </w:r>
      <w:r w:rsidRPr="00916FF9">
        <w:tab/>
        <w:t xml:space="preserve">The institutional shall maintain reports as they are updated for seven years. Information that is seven years old may be removed from the record by the institution as it updates its records.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 xml:space="preserve">A public institution of higher learning shall submit to the Commission on Higher Education a statement within fourteen calendar days that the reports have been updated as required in subsection (A)(4). The commission shall publish on their webpage a link to the institutions’ updated reports.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F82C00" w:rsidRDefault="004A0A1A" w:rsidP="00F8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82C00"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0E4718-4C2D-456B-939F-8B5555658E21}"/>
    <w:embedBold r:id="rId2" w:fontKey="{8141A6F6-8967-4DB9-830A-D1A58CA06EAF}"/>
  </w:font>
  <w:font w:name="Calibri">
    <w:panose1 w:val="020F0502020204030204"/>
    <w:charset w:val="00"/>
    <w:family w:val="swiss"/>
    <w:pitch w:val="variable"/>
    <w:sig w:usb0="E00002FF" w:usb1="4000ACFF" w:usb2="00000001" w:usb3="00000000" w:csb0="0000019F" w:csb1="00000000"/>
    <w:embedRegular r:id="rId3" w:fontKey="{47AE79C2-B9B7-4C85-BB41-B22F38F93455}"/>
  </w:font>
  <w:font w:name="Segoe UI">
    <w:panose1 w:val="020B0502040204020203"/>
    <w:charset w:val="00"/>
    <w:family w:val="swiss"/>
    <w:pitch w:val="variable"/>
    <w:sig w:usb0="E10022FF" w:usb1="C000E47F" w:usb2="00000029" w:usb3="00000000" w:csb0="000001DF" w:csb1="00000000"/>
    <w:embedRegular r:id="rId4" w:fontKey="{A084059A-4089-408A-8AA9-080C16A56209}"/>
  </w:font>
  <w:font w:name="Helvetica">
    <w:panose1 w:val="020B0604020202030204"/>
    <w:charset w:val="00"/>
    <w:family w:val="swiss"/>
    <w:pitch w:val="variable"/>
    <w:sig w:usb0="00000007" w:usb1="00000000" w:usb2="00000000" w:usb3="00000000" w:csb0="00000093" w:csb1="00000000"/>
    <w:embedRegular r:id="rId5" w:fontKey="{B8905FAB-7BE6-4C22-A83D-39489290BEAB}"/>
  </w:font>
  <w:font w:name="Cambria">
    <w:panose1 w:val="02040503050406030204"/>
    <w:charset w:val="00"/>
    <w:family w:val="roman"/>
    <w:pitch w:val="variable"/>
    <w:sig w:usb0="E00002FF" w:usb1="400004FF" w:usb2="00000000" w:usb3="00000000" w:csb0="0000019F" w:csb1="00000000"/>
    <w:embedRegular r:id="rId6" w:fontKey="{DEB75CC5-B80F-4C2C-9680-6EABF2D18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B87BE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F82C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247EC"/>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D5307"/>
    <w:rsid w:val="005E2BC9"/>
    <w:rsid w:val="00605102"/>
    <w:rsid w:val="006215AA"/>
    <w:rsid w:val="006248D6"/>
    <w:rsid w:val="006913C9"/>
    <w:rsid w:val="0069470D"/>
    <w:rsid w:val="00716386"/>
    <w:rsid w:val="00716BEE"/>
    <w:rsid w:val="00734F00"/>
    <w:rsid w:val="007369B6"/>
    <w:rsid w:val="00754C72"/>
    <w:rsid w:val="00781383"/>
    <w:rsid w:val="007A70AE"/>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87BEB"/>
    <w:rsid w:val="00BB1DF3"/>
    <w:rsid w:val="00BE356B"/>
    <w:rsid w:val="00BE3C22"/>
    <w:rsid w:val="00C0345E"/>
    <w:rsid w:val="00C3483A"/>
    <w:rsid w:val="00C6021D"/>
    <w:rsid w:val="00C74E9D"/>
    <w:rsid w:val="00C82FD3"/>
    <w:rsid w:val="00C92819"/>
    <w:rsid w:val="00CC6B7B"/>
    <w:rsid w:val="00CD2089"/>
    <w:rsid w:val="00D50EAA"/>
    <w:rsid w:val="00D73A67"/>
    <w:rsid w:val="00D77BF1"/>
    <w:rsid w:val="00D8541A"/>
    <w:rsid w:val="00D95164"/>
    <w:rsid w:val="00D970A9"/>
    <w:rsid w:val="00DF3845"/>
    <w:rsid w:val="00E41911"/>
    <w:rsid w:val="00E53365"/>
    <w:rsid w:val="00E85F6F"/>
    <w:rsid w:val="00E929F1"/>
    <w:rsid w:val="00E92EEF"/>
    <w:rsid w:val="00EF2368"/>
    <w:rsid w:val="00F24442"/>
    <w:rsid w:val="00F50AE3"/>
    <w:rsid w:val="00F656BA"/>
    <w:rsid w:val="00F67CF1"/>
    <w:rsid w:val="00F82C00"/>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BC331-8096-40B9-B655-0F19402C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1962C9CD.dotm</Template>
  <TotalTime>0</TotalTime>
  <Pages>4</Pages>
  <Words>734</Words>
  <Characters>3892</Characters>
  <Application>Microsoft Office Word</Application>
  <DocSecurity>0</DocSecurity>
  <Lines>120</Lines>
  <Paragraphs>41</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(Jun. 1, 2016) - South Carolina Legislature Online</dc:title>
  <dc:creator>MarthaSanders</dc:creator>
  <cp:lastModifiedBy>Brent Walling</cp:lastModifiedBy>
  <cp:revision>2</cp:revision>
  <cp:lastPrinted>2016-03-16T21:54:00Z</cp:lastPrinted>
  <dcterms:created xsi:type="dcterms:W3CDTF">2016-06-01T22:34:00Z</dcterms:created>
  <dcterms:modified xsi:type="dcterms:W3CDTF">2016-06-01T22:34:00Z</dcterms:modified>
</cp:coreProperties>
</file>