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D98" w:rsidRPr="00522CE0" w:rsidRDefault="00FA1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1D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70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THE WEEK OF FEBRUARY 15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 xml:space="preserve">21, 2015 AS </w:t>
      </w:r>
      <w:r w:rsidR="00FE2805">
        <w:rPr>
          <w:rFonts w:eastAsia="Times New Roman"/>
        </w:rPr>
        <w:t>“</w:t>
      </w:r>
      <w:r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>
        <w:rPr>
          <w:rFonts w:eastAsia="Times New Roman"/>
        </w:rPr>
        <w:t xml:space="preserve"> IN SOUTH CAROLINA, TO RECOGNIZE THE IMPORTANCE OF THE CERTIFIED REGISTERED NURSE ANESTHETISTS AND THEIR ROLE IN PROVIDING QUALITY HEALTHCARE FOR THE CITIZENS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nurse anesthetists were the first professional group to provide anesthesia in the United States and are the oldest recognized group of advanced practice registered nurse specialists;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these registered nurses have completed a graduate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level educational program in a nationally accredited program of nurse anesthesia and after graduation are qualified to take the national certifying examination;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legislation passed by Congress in 1986 made nurse anesthetists the first nursing specialty to be accorded direct reimbursement rights under the Medicare program;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South Carolina, over 1,000 CRNAs practice in every setting in which anesthesia is delivered: traditional hospital surgical suites and obstetrical delivery rooms; ambulatory surgical centers; the offices of dentists, podiatrists, ophthalmologists, and plastic surgeons; </w:t>
      </w:r>
      <w:r w:rsidR="00FE2805">
        <w:rPr>
          <w:rFonts w:eastAsia="Times New Roman"/>
        </w:rPr>
        <w:t xml:space="preserve">the </w:t>
      </w:r>
      <w:r>
        <w:rPr>
          <w:rFonts w:eastAsia="Times New Roman"/>
        </w:rPr>
        <w:t>United States Military, Public Health Services, and Veterans Affairs medical facilities;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each year, CRNAs working in hospitals, ambulatory surgical centers, physician</w:t>
      </w:r>
      <w:r w:rsidR="00FE2805" w:rsidRPr="00FE2805">
        <w:rPr>
          <w:rFonts w:eastAsia="Times New Roman"/>
        </w:rPr>
        <w:t>’</w:t>
      </w:r>
      <w:r>
        <w:rPr>
          <w:rFonts w:eastAsia="Times New Roman"/>
        </w:rPr>
        <w:t>s offices, and the medical facilities of the United States Military, Veteran</w:t>
      </w:r>
      <w:r w:rsidR="00FE2805" w:rsidRPr="00FE2805">
        <w:rPr>
          <w:rFonts w:eastAsia="Times New Roman"/>
        </w:rPr>
        <w:t>’</w:t>
      </w:r>
      <w:r>
        <w:rPr>
          <w:rFonts w:eastAsia="Times New Roman"/>
        </w:rPr>
        <w:t>s Administration, and Public Health Service are the hands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on providers of more than thirty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>four million anesthetics given to patients in the United States; and</w:t>
      </w:r>
    </w:p>
    <w:p w:rsidR="00F42681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Default="00F42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period of February 15</w:t>
      </w:r>
      <w:r w:rsidR="00FE2805">
        <w:rPr>
          <w:rFonts w:eastAsia="Times New Roman"/>
        </w:rPr>
        <w:noBreakHyphen/>
      </w:r>
      <w:r>
        <w:rPr>
          <w:rFonts w:eastAsia="Times New Roman"/>
        </w:rPr>
        <w:t xml:space="preserve">21, 2015 has been designated as South Carolina </w:t>
      </w:r>
      <w:r w:rsidR="00FE2805">
        <w:rPr>
          <w:rFonts w:eastAsia="Times New Roman"/>
        </w:rPr>
        <w:t>“</w:t>
      </w:r>
      <w:r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>
        <w:rPr>
          <w:rFonts w:eastAsia="Times New Roman"/>
        </w:rPr>
        <w:t xml:space="preserve">. </w:t>
      </w:r>
      <w:r w:rsidR="00797085">
        <w:rPr>
          <w:rFonts w:eastAsia="Times New Roman"/>
        </w:rPr>
        <w:t>Now, therefore,</w:t>
      </w: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97085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085" w:rsidRPr="00522CE0" w:rsidRDefault="007970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42681">
        <w:rPr>
          <w:rFonts w:eastAsia="Times New Roman"/>
        </w:rPr>
        <w:t>the members of the Senate</w:t>
      </w:r>
      <w:r w:rsidR="00FE2805">
        <w:rPr>
          <w:rFonts w:eastAsia="Times New Roman"/>
        </w:rPr>
        <w:t xml:space="preserve">, by this resolution, recognize </w:t>
      </w:r>
      <w:r w:rsidR="00F42681">
        <w:rPr>
          <w:rFonts w:eastAsia="Times New Roman"/>
        </w:rPr>
        <w:t>the week of February 15</w:t>
      </w:r>
      <w:r w:rsidR="00FE2805">
        <w:rPr>
          <w:rFonts w:eastAsia="Times New Roman"/>
        </w:rPr>
        <w:noBreakHyphen/>
      </w:r>
      <w:r w:rsidR="00F42681">
        <w:rPr>
          <w:rFonts w:eastAsia="Times New Roman"/>
        </w:rPr>
        <w:t xml:space="preserve">21, 2015 as </w:t>
      </w:r>
      <w:r w:rsidR="00FE2805">
        <w:rPr>
          <w:rFonts w:eastAsia="Times New Roman"/>
        </w:rPr>
        <w:t>“</w:t>
      </w:r>
      <w:r w:rsidR="00F42681">
        <w:rPr>
          <w:rFonts w:eastAsia="Times New Roman"/>
        </w:rPr>
        <w:t>CRNA Week</w:t>
      </w:r>
      <w:r w:rsidR="00FE2805">
        <w:rPr>
          <w:rFonts w:eastAsia="Times New Roman"/>
        </w:rPr>
        <w:t>”</w:t>
      </w:r>
      <w:r w:rsidR="00E358D2">
        <w:rPr>
          <w:rFonts w:eastAsia="Times New Roman"/>
        </w:rPr>
        <w:t xml:space="preserve"> in South Carolina and</w:t>
      </w:r>
      <w:r w:rsidR="00F42681">
        <w:rPr>
          <w:rFonts w:eastAsia="Times New Roman"/>
        </w:rPr>
        <w:t xml:space="preserve"> recognize the importance of the Certified Registered Nurse Anesthetists and their role in providing quality healthcare for the citizens of this State</w:t>
      </w:r>
      <w:r>
        <w:rPr>
          <w:rFonts w:eastAsia="Times New Roman"/>
        </w:rPr>
        <w:t>.</w:t>
      </w:r>
    </w:p>
    <w:p w:rsidR="00846038" w:rsidRDefault="00FE280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1D98" w:rsidRDefault="00FA1D98" w:rsidP="00FA1D98">
      <w:pPr>
        <w:suppressAutoHyphens/>
        <w:jc w:val="both"/>
        <w:rPr>
          <w:rFonts w:eastAsia="Times New Roman"/>
        </w:rPr>
      </w:pPr>
    </w:p>
    <w:sectPr w:rsidR="00FA1D98" w:rsidSect="00FA1D9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805" w:rsidRDefault="00FE2805" w:rsidP="00522CE0">
      <w:r>
        <w:separator/>
      </w:r>
    </w:p>
  </w:endnote>
  <w:endnote w:type="continuationSeparator" w:id="0">
    <w:p w:rsidR="00FE2805" w:rsidRDefault="00FE28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427059-E41D-4FB2-9864-B7DB3DB9A636}"/>
    <w:embedBold r:id="rId2" w:fontKey="{4537422E-5324-4AA7-921F-616BE10A9E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DAFFC4-7FF0-4CAE-B81E-9371B80F1E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3CAD2-769A-4FB4-850D-C812A12320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038" w:rsidRPr="00FA1D98" w:rsidRDefault="00FA1D98" w:rsidP="00FA1D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805" w:rsidRDefault="00FE2805" w:rsidP="00522CE0">
      <w:r>
        <w:separator/>
      </w:r>
    </w:p>
  </w:footnote>
  <w:footnote w:type="continuationSeparator" w:id="0">
    <w:p w:rsidR="00FE2805" w:rsidRDefault="00FE28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RNA.KMM.HKL"/>
    <w:docVar w:name="CoverAttorneyInitials" w:val="KMM"/>
    <w:docVar w:name="CoverAttorneyLastName" w:val="Moffitt"/>
    <w:docVar w:name="CoverBillType" w:val="r"/>
    <w:docVar w:name="CoverSenator" w:val="HKL"/>
    <w:docVar w:name="dvBillNumber" w:val="457"/>
    <w:docVar w:name="dvBillNumberPrefix" w:val="S. "/>
    <w:docVar w:name="dvOriginalBody" w:val="Senate"/>
    <w:docVar w:name="fulldraftpath" w:val="L:\S-RES\HKL\004CRNA.KMM.HKL.DOCX"/>
    <w:docVar w:name="NameofBody" w:val="S"/>
    <w:docVar w:name="vgroup2" w:val="S-RES"/>
  </w:docVars>
  <w:rsids>
    <w:rsidRoot w:val="00797085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E291C"/>
    <w:rsid w:val="005F1745"/>
    <w:rsid w:val="006A1802"/>
    <w:rsid w:val="006C74EA"/>
    <w:rsid w:val="00720D40"/>
    <w:rsid w:val="007318D4"/>
    <w:rsid w:val="00765784"/>
    <w:rsid w:val="00797085"/>
    <w:rsid w:val="007A4390"/>
    <w:rsid w:val="007E5CB7"/>
    <w:rsid w:val="008314D2"/>
    <w:rsid w:val="0084603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7171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358D2"/>
    <w:rsid w:val="00E76AD9"/>
    <w:rsid w:val="00E91E2F"/>
    <w:rsid w:val="00EA3546"/>
    <w:rsid w:val="00EB47AE"/>
    <w:rsid w:val="00EC34E1"/>
    <w:rsid w:val="00F0234A"/>
    <w:rsid w:val="00F05CF2"/>
    <w:rsid w:val="00F42681"/>
    <w:rsid w:val="00F51241"/>
    <w:rsid w:val="00F52959"/>
    <w:rsid w:val="00F55884"/>
    <w:rsid w:val="00FA1D98"/>
    <w:rsid w:val="00FB7F01"/>
    <w:rsid w:val="00FC0D36"/>
    <w:rsid w:val="00FD617E"/>
    <w:rsid w:val="00FE280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4A36BDD-CBF3-49DD-943A-1CFB5724C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19ED33DB.dotm</Template>
  <TotalTime>0</TotalTime>
  <Pages>2</Pages>
  <Words>287</Words>
  <Characters>1700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 Text of Previous Version (Feb. 17, 2015) - South Carolina Legislature Online</dc:title>
  <dc:subject/>
  <dc:creator>%USERNAME%</dc:creator>
  <cp:keywords/>
  <dc:description/>
  <cp:lastModifiedBy>N Cumfer</cp:lastModifiedBy>
  <cp:revision>2</cp:revision>
  <dcterms:created xsi:type="dcterms:W3CDTF">2015-02-17T17:27:00Z</dcterms:created>
  <dcterms:modified xsi:type="dcterms:W3CDTF">2015-02-17T17:27:00Z</dcterms:modified>
</cp:coreProperties>
</file>