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5FB" w:rsidRDefault="007955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29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HAMMOND SCHOOL GIRLS VARSITY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751C44">
        <w:rPr>
          <w:color w:val="000000" w:themeColor="text1"/>
          <w:u w:color="000000" w:themeColor="text1"/>
        </w:rPr>
        <w:t xml:space="preserve">SOUTH CAROLINA </w:t>
      </w:r>
      <w:r>
        <w:t>INDEPENDENT SCHOOL ASSOCIATION</w:t>
      </w:r>
      <w:r w:rsidR="005D7305">
        <w:t xml:space="preserve"> CLASS 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E2F" w:rsidRDefault="001F2932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4EFF">
        <w:t>t</w:t>
      </w:r>
      <w:r w:rsidR="002A0E2F">
        <w:t xml:space="preserve">he South Carolina House of Representatives is pleased to learn that the members of the </w:t>
      </w:r>
      <w:r w:rsidR="005D7305">
        <w:t>Hammond tennis</w:t>
      </w:r>
      <w:r w:rsidR="002A0E2F">
        <w:t xml:space="preserve"> team </w:t>
      </w:r>
      <w:r w:rsidR="002A0E2F">
        <w:rPr>
          <w:color w:val="000000" w:themeColor="text1"/>
          <w:u w:color="000000" w:themeColor="text1"/>
        </w:rPr>
        <w:t xml:space="preserve">of </w:t>
      </w:r>
      <w:r w:rsidR="005D7305">
        <w:rPr>
          <w:color w:val="000000" w:themeColor="text1"/>
          <w:u w:color="000000" w:themeColor="text1"/>
        </w:rPr>
        <w:t>Richland</w:t>
      </w:r>
      <w:r w:rsidR="002A0E2F">
        <w:rPr>
          <w:color w:val="000000" w:themeColor="text1"/>
          <w:u w:color="000000" w:themeColor="text1"/>
        </w:rPr>
        <w:t xml:space="preserve"> County </w:t>
      </w:r>
      <w:r w:rsidR="002A0E2F">
        <w:t xml:space="preserve">took top honors at the </w:t>
      </w:r>
      <w:r w:rsidR="00DB565D">
        <w:rPr>
          <w:color w:val="000000" w:themeColor="text1"/>
          <w:u w:color="000000" w:themeColor="text1"/>
        </w:rPr>
        <w:t xml:space="preserve">South Carolina </w:t>
      </w:r>
      <w:r w:rsidR="00DB565D">
        <w:t xml:space="preserve">Independent School Association (SCISA) </w:t>
      </w:r>
      <w:r w:rsidR="002A0E2F">
        <w:t xml:space="preserve">state competition held at </w:t>
      </w:r>
      <w:r w:rsidR="005D7305">
        <w:t>the Palmetto Tennis Center</w:t>
      </w:r>
      <w:r w:rsidR="002A0E2F">
        <w:t xml:space="preserve"> in </w:t>
      </w:r>
      <w:r w:rsidR="005D7305">
        <w:t>Sumter</w:t>
      </w:r>
      <w:r w:rsidR="002A0E2F">
        <w:t xml:space="preserve"> on </w:t>
      </w:r>
      <w:r w:rsidR="005D7305">
        <w:t>October 24, 2015</w:t>
      </w:r>
      <w:r w:rsidR="002A0E2F">
        <w:t>; and</w:t>
      </w: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5D7305">
        <w:t>s, to the delight of their fans</w:t>
      </w:r>
      <w:r>
        <w:t xml:space="preserve">, </w:t>
      </w:r>
      <w:r w:rsidR="005D7305">
        <w:t>Hammond</w:t>
      </w:r>
      <w:r w:rsidR="005F4EFF" w:rsidRPr="005F4EFF">
        <w:t>’</w:t>
      </w:r>
      <w:r w:rsidR="005D7305">
        <w:t>s Lady Skyhawks bested Ashley Hall 5</w:t>
      </w:r>
      <w:r w:rsidR="005F4EFF">
        <w:noBreakHyphen/>
      </w:r>
      <w:r w:rsidR="005D7305">
        <w:t>4 to capture the state trophy</w:t>
      </w:r>
      <w:r w:rsidR="00DB565D">
        <w:t xml:space="preserve"> and remain undefeated in SCISA play for the season</w:t>
      </w:r>
      <w:r>
        <w:t>; and</w:t>
      </w: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305" w:rsidRDefault="005D7305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Brittney Desmond took the first singles</w:t>
      </w:r>
      <w:r w:rsidR="005F4EFF" w:rsidRPr="005F4EFF">
        <w:t>’</w:t>
      </w:r>
      <w:r>
        <w:t xml:space="preserve"> match</w:t>
      </w:r>
      <w:r w:rsidR="005F4EFF">
        <w:t xml:space="preserve"> for the Skyhawks</w:t>
      </w:r>
      <w:r>
        <w:t>, followed by singles</w:t>
      </w:r>
      <w:r w:rsidR="005F4EFF" w:rsidRPr="005F4EFF">
        <w:t>’</w:t>
      </w:r>
      <w:r>
        <w:t xml:space="preserve"> wins from </w:t>
      </w:r>
      <w:r w:rsidR="00E31926">
        <w:t xml:space="preserve">teammates </w:t>
      </w:r>
      <w:r>
        <w:t>Maggie Herring and Anne Jenkins. In doubles</w:t>
      </w:r>
      <w:r w:rsidR="005F4EFF" w:rsidRPr="005F4EFF">
        <w:t>’</w:t>
      </w:r>
      <w:r>
        <w:t xml:space="preserve"> play, Desmond and Herring posted a win for the Skyhawks, and Caroline MacGillivray and Jenkins teamed up for Hammond</w:t>
      </w:r>
      <w:r w:rsidR="005F4EFF" w:rsidRPr="005F4EFF">
        <w:t>’</w:t>
      </w:r>
      <w:r>
        <w:t>s final</w:t>
      </w:r>
      <w:r w:rsidR="00DB565D">
        <w:t xml:space="preserve"> win to clinch the title; and</w:t>
      </w:r>
    </w:p>
    <w:p w:rsidR="00DB565D" w:rsidRDefault="00DB565D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565D" w:rsidRDefault="00DB565D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4EFF">
        <w:t>Hammond stand</w:t>
      </w:r>
      <w:r w:rsidR="005F4EFF">
        <w:noBreakHyphen/>
        <w:t xml:space="preserve">outs </w:t>
      </w:r>
      <w:r>
        <w:t>Brittney Desmond, Maggie Herring</w:t>
      </w:r>
      <w:r w:rsidR="00E31926">
        <w:t>,</w:t>
      </w:r>
      <w:r>
        <w:t xml:space="preserve"> Anne Jenkins</w:t>
      </w:r>
      <w:r w:rsidR="00E31926">
        <w:t>,</w:t>
      </w:r>
      <w:r>
        <w:t xml:space="preserve"> and Caroline MacGillivray were named SCISA All</w:t>
      </w:r>
      <w:r w:rsidR="005F4EFF">
        <w:noBreakHyphen/>
      </w:r>
      <w:r>
        <w:t xml:space="preserve">Region players, while Hammond </w:t>
      </w:r>
      <w:r w:rsidR="00E31926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>
        <w:t>Marjan Lucas was named the SCISA Region Coach of the Year; and</w:t>
      </w:r>
    </w:p>
    <w:p w:rsidR="005D7305" w:rsidRDefault="005D7305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D7305">
        <w:t>speed, strength, and agility</w:t>
      </w:r>
      <w:r>
        <w:rPr>
          <w:color w:val="000000" w:themeColor="text1"/>
          <w:u w:color="000000" w:themeColor="text1"/>
        </w:rPr>
        <w:t xml:space="preserve">, Coach </w:t>
      </w:r>
      <w:r w:rsidR="005D7305">
        <w:t>Lucas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mold a championship team and teach these </w:t>
      </w:r>
      <w:r w:rsidR="00E31926">
        <w:rPr>
          <w:color w:val="000000" w:themeColor="text1"/>
          <w:u w:color="000000" w:themeColor="text1"/>
        </w:rPr>
        <w:lastRenderedPageBreak/>
        <w:t>a</w:t>
      </w:r>
      <w:r>
        <w:rPr>
          <w:color w:val="000000" w:themeColor="text1"/>
          <w:u w:color="000000" w:themeColor="text1"/>
        </w:rPr>
        <w:t xml:space="preserve">thletes lessons that will prove invaluable through life both on and off the </w:t>
      </w:r>
      <w:r w:rsidR="005D7305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932" w:rsidRDefault="002A0E2F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D7305">
        <w:rPr>
          <w:color w:val="000000" w:themeColor="text1"/>
          <w:u w:color="000000" w:themeColor="text1"/>
        </w:rPr>
        <w:t>Hammond tennis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1F2932">
        <w:t>.  Now, therefore,</w:t>
      </w:r>
    </w:p>
    <w:p w:rsidR="001F2932" w:rsidRDefault="001F2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932" w:rsidRDefault="001F2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2932" w:rsidRDefault="001F2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F" w:rsidRDefault="001F2932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0E2F">
        <w:t xml:space="preserve"> the members of the South Carolina House of Representatives, by this resolution, r</w:t>
      </w:r>
      <w:r w:rsidR="002A0E2F">
        <w:rPr>
          <w:color w:val="000000" w:themeColor="text1"/>
          <w:u w:color="000000" w:themeColor="text1"/>
        </w:rPr>
        <w:t xml:space="preserve">ecognize and honor the </w:t>
      </w:r>
      <w:r w:rsidR="002A0E2F">
        <w:t>Hammond School girls varsity tennis</w:t>
      </w:r>
      <w:r w:rsidR="002A0E2F">
        <w:rPr>
          <w:color w:val="000000" w:themeColor="text1"/>
          <w:u w:color="000000" w:themeColor="text1"/>
        </w:rPr>
        <w:t xml:space="preserve"> </w:t>
      </w:r>
      <w:r w:rsidR="002A0E2F" w:rsidRPr="00E542AE">
        <w:rPr>
          <w:color w:val="000000" w:themeColor="text1"/>
          <w:u w:color="000000" w:themeColor="text1"/>
        </w:rPr>
        <w:t>team</w:t>
      </w:r>
      <w:r w:rsidR="002A0E2F">
        <w:rPr>
          <w:color w:val="000000" w:themeColor="text1"/>
          <w:u w:color="000000" w:themeColor="text1"/>
        </w:rPr>
        <w:t>, coaches, and school officials</w:t>
      </w:r>
      <w:r w:rsidR="002A0E2F" w:rsidRPr="00E542AE">
        <w:rPr>
          <w:color w:val="000000" w:themeColor="text1"/>
          <w:u w:color="000000" w:themeColor="text1"/>
        </w:rPr>
        <w:t xml:space="preserve"> for </w:t>
      </w:r>
      <w:r w:rsidR="002A0E2F">
        <w:rPr>
          <w:color w:val="000000" w:themeColor="text1"/>
          <w:u w:color="000000" w:themeColor="text1"/>
        </w:rPr>
        <w:t>an</w:t>
      </w:r>
      <w:r w:rsidR="002A0E2F" w:rsidRPr="00E542AE">
        <w:rPr>
          <w:color w:val="000000" w:themeColor="text1"/>
          <w:u w:color="000000" w:themeColor="text1"/>
        </w:rPr>
        <w:t xml:space="preserve"> outstanding season and </w:t>
      </w:r>
      <w:r w:rsidR="002A0E2F">
        <w:rPr>
          <w:color w:val="000000" w:themeColor="text1"/>
          <w:u w:color="000000" w:themeColor="text1"/>
        </w:rPr>
        <w:t>congratulate them for winnin</w:t>
      </w:r>
      <w:r w:rsidR="002A0E2F" w:rsidRPr="00E542AE">
        <w:rPr>
          <w:color w:val="000000" w:themeColor="text1"/>
          <w:u w:color="000000" w:themeColor="text1"/>
        </w:rPr>
        <w:t xml:space="preserve">g the </w:t>
      </w:r>
      <w:r w:rsidR="002A0E2F">
        <w:rPr>
          <w:color w:val="000000" w:themeColor="text1"/>
          <w:u w:color="000000" w:themeColor="text1"/>
        </w:rPr>
        <w:t xml:space="preserve">2015 </w:t>
      </w:r>
      <w:r w:rsidR="00DB565D">
        <w:rPr>
          <w:color w:val="000000" w:themeColor="text1"/>
          <w:u w:color="000000" w:themeColor="text1"/>
        </w:rPr>
        <w:t xml:space="preserve">South Carolina </w:t>
      </w:r>
      <w:r w:rsidR="002A0E2F">
        <w:t>Independent School Association</w:t>
      </w:r>
      <w:r w:rsidR="002A0E2F">
        <w:rPr>
          <w:color w:val="000000" w:themeColor="text1"/>
          <w:u w:color="000000" w:themeColor="text1"/>
        </w:rPr>
        <w:t xml:space="preserve"> </w:t>
      </w:r>
      <w:r w:rsidR="005D7305">
        <w:rPr>
          <w:color w:val="000000" w:themeColor="text1"/>
          <w:u w:color="000000" w:themeColor="text1"/>
        </w:rPr>
        <w:t xml:space="preserve">Class AAA </w:t>
      </w:r>
      <w:r w:rsidR="002A0E2F" w:rsidRPr="00E542AE">
        <w:rPr>
          <w:color w:val="000000" w:themeColor="text1"/>
          <w:u w:color="000000" w:themeColor="text1"/>
        </w:rPr>
        <w:t xml:space="preserve">State Championship </w:t>
      </w:r>
      <w:r w:rsidR="002A0E2F">
        <w:rPr>
          <w:color w:val="000000" w:themeColor="text1"/>
          <w:u w:color="000000" w:themeColor="text1"/>
        </w:rPr>
        <w:t>t</w:t>
      </w:r>
      <w:r w:rsidR="002A0E2F" w:rsidRPr="00E542AE">
        <w:rPr>
          <w:color w:val="000000" w:themeColor="text1"/>
          <w:u w:color="000000" w:themeColor="text1"/>
        </w:rPr>
        <w:t>itle.</w:t>
      </w:r>
    </w:p>
    <w:p w:rsidR="002A0E2F" w:rsidRDefault="002A0E2F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932" w:rsidRDefault="002A0E2F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9372D">
        <w:t>Headmaster Chris Angel</w:t>
      </w:r>
      <w:r>
        <w:t xml:space="preserve"> and Coach </w:t>
      </w:r>
      <w:r w:rsidR="005D7305">
        <w:t>Marjan Lucas</w:t>
      </w:r>
      <w:r>
        <w:t>.</w:t>
      </w:r>
    </w:p>
    <w:p w:rsidR="00BA7354" w:rsidRDefault="005F4EFF" w:rsidP="00012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5FB" w:rsidRDefault="007955FB" w:rsidP="007955FB">
      <w:pPr>
        <w:suppressAutoHyphens/>
      </w:pPr>
    </w:p>
    <w:sectPr w:rsidR="007955FB" w:rsidSect="007955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EFF" w:rsidRDefault="005F4EFF" w:rsidP="009F0C77">
      <w:r>
        <w:separator/>
      </w:r>
    </w:p>
  </w:endnote>
  <w:endnote w:type="continuationSeparator" w:id="0">
    <w:p w:rsidR="005F4EFF" w:rsidRDefault="005F4E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99EA2F-63FF-4AEE-B371-25DF15BE6907}"/>
    <w:embedBold r:id="rId2" w:fontKey="{E451FA2B-7455-4A5F-84DA-EB7486962B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99FBFF-B2F3-4F85-9980-68B4A08DE8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908F7B-8B5A-4DCC-B3A8-BD10632759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35FB51-61D9-4211-B580-7A1E1A3AD8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9E1" w:rsidRPr="007955FB" w:rsidRDefault="007955FB" w:rsidP="00795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EFF" w:rsidRDefault="005F4EFF" w:rsidP="009F0C77">
      <w:r>
        <w:separator/>
      </w:r>
    </w:p>
  </w:footnote>
  <w:footnote w:type="continuationSeparator" w:id="0">
    <w:p w:rsidR="005F4EFF" w:rsidRDefault="005F4E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4SA16"/>
    <w:docVar w:name="CoverBillType" w:val="r"/>
    <w:docVar w:name="docpath" w:val="L:\Council\bills\GM\24514SA16.DOCX"/>
    <w:docVar w:name="dvBillNumber" w:val="46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2932"/>
    <w:rsid w:val="00007656"/>
    <w:rsid w:val="00011869"/>
    <w:rsid w:val="00012C75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932"/>
    <w:rsid w:val="00205238"/>
    <w:rsid w:val="002321B6"/>
    <w:rsid w:val="00250967"/>
    <w:rsid w:val="002543C8"/>
    <w:rsid w:val="0025541D"/>
    <w:rsid w:val="00284AAE"/>
    <w:rsid w:val="002A0E2F"/>
    <w:rsid w:val="002E5912"/>
    <w:rsid w:val="00301B21"/>
    <w:rsid w:val="00325348"/>
    <w:rsid w:val="0032732C"/>
    <w:rsid w:val="00336AD0"/>
    <w:rsid w:val="0037079A"/>
    <w:rsid w:val="003759E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7305"/>
    <w:rsid w:val="005E2BC9"/>
    <w:rsid w:val="005F4EFF"/>
    <w:rsid w:val="00605102"/>
    <w:rsid w:val="006215AA"/>
    <w:rsid w:val="006913C9"/>
    <w:rsid w:val="0069470D"/>
    <w:rsid w:val="00734F00"/>
    <w:rsid w:val="00751C44"/>
    <w:rsid w:val="00787AF8"/>
    <w:rsid w:val="007955F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292"/>
    <w:rsid w:val="00A9741D"/>
    <w:rsid w:val="00AD4B17"/>
    <w:rsid w:val="00B412D4"/>
    <w:rsid w:val="00BA7354"/>
    <w:rsid w:val="00BE3C22"/>
    <w:rsid w:val="00C0345E"/>
    <w:rsid w:val="00C3483A"/>
    <w:rsid w:val="00C74E9D"/>
    <w:rsid w:val="00C82FD3"/>
    <w:rsid w:val="00C92819"/>
    <w:rsid w:val="00CC6B7B"/>
    <w:rsid w:val="00CD2089"/>
    <w:rsid w:val="00D073D3"/>
    <w:rsid w:val="00D73A67"/>
    <w:rsid w:val="00D9372D"/>
    <w:rsid w:val="00D970A9"/>
    <w:rsid w:val="00DB565D"/>
    <w:rsid w:val="00DF3845"/>
    <w:rsid w:val="00E31926"/>
    <w:rsid w:val="00E41911"/>
    <w:rsid w:val="00E92EEF"/>
    <w:rsid w:val="00EC78B5"/>
    <w:rsid w:val="00EF2368"/>
    <w:rsid w:val="00F24442"/>
    <w:rsid w:val="00F50AE3"/>
    <w:rsid w:val="00F5456F"/>
    <w:rsid w:val="00F656BA"/>
    <w:rsid w:val="00F67CF1"/>
    <w:rsid w:val="00F840F0"/>
    <w:rsid w:val="00F87BF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64A97-32D7-4795-A555-BC7E77B4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9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9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B3FB8-9978-43C2-96BA-D005B4A3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367</Words>
  <Characters>1984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4652 Text of Previous Version (Jan. 13, 2016) - South Carolina Legislature Online</dc:title>
  <dc:creator>Gail Pinckney Moore</dc:creator>
  <cp:lastModifiedBy>N Cumfer</cp:lastModifiedBy>
  <cp:revision>2</cp:revision>
  <cp:lastPrinted>2016-01-12T18:30:00Z</cp:lastPrinted>
  <dcterms:created xsi:type="dcterms:W3CDTF">2016-01-13T21:08:00Z</dcterms:created>
  <dcterms:modified xsi:type="dcterms:W3CDTF">2016-01-13T21:08:00Z</dcterms:modified>
</cp:coreProperties>
</file>