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819" w:rsidRDefault="00703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7ED">
        <w:rPr>
          <w:b/>
          <w:sz w:val="30"/>
          <w:szCs w:val="30"/>
        </w:rPr>
        <w:t>HOUSE RESOLUTION</w:t>
      </w:r>
    </w:p>
    <w:p w:rsidR="00AA2988" w:rsidRDefault="00AA2988"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AA2988"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EXTEND THE PRIVILEGE OF THE FLOOR OF THE SOUTH CAROLINA HOUSE OF REPRESENTATIVES TO THE HAMMOND SCHOOL VARSITY FOOTBALL TEAM OF RICHLAND COUNTY WITH THE TEAM COACHES AND SCHOOL OFFICIALS, AT A DATE AND TIME TO BE DETERMINED BY THE SPEAKER, FOR THE PURPOSE OF BEING RECOGNIZED AND COMMENDED FOR CAPTURING THE 2015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7ED" w:rsidRDefault="002F7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7ED" w:rsidRDefault="002F7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7ED" w:rsidRDefault="002F77ED"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2988">
        <w:t xml:space="preserve"> the privilege of the floor of the South Carolina House of Representatives be extended to the Hammond School varsity football team of Richland County with the team coaches and school officials, at a date and time to be determined by the Speaker, for the purpose of being recognized and commended for capturing the 2015 South Carolina Independent School Association State Championship title.</w:t>
      </w:r>
    </w:p>
    <w:p w:rsidR="00BB179C" w:rsidRDefault="00AA2988" w:rsidP="007A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819" w:rsidRDefault="00703819" w:rsidP="00703819">
      <w:pPr>
        <w:suppressAutoHyphens/>
      </w:pPr>
    </w:p>
    <w:sectPr w:rsidR="00703819" w:rsidSect="007038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ED" w:rsidRDefault="002F77ED" w:rsidP="009F0C77">
      <w:r>
        <w:separator/>
      </w:r>
    </w:p>
  </w:endnote>
  <w:endnote w:type="continuationSeparator" w:id="0">
    <w:p w:rsidR="002F77ED" w:rsidRDefault="002F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3F4EC7-748D-4135-97A2-9DC7CE850123}"/>
    <w:embedBold r:id="rId2" w:fontKey="{72F15869-B8B7-43EF-9892-BBA0B2E4F399}"/>
  </w:font>
  <w:font w:name="Calibri">
    <w:panose1 w:val="020F0502020204030204"/>
    <w:charset w:val="00"/>
    <w:family w:val="swiss"/>
    <w:pitch w:val="variable"/>
    <w:sig w:usb0="E00002FF" w:usb1="4000ACFF" w:usb2="00000001" w:usb3="00000000" w:csb0="0000019F" w:csb1="00000000"/>
    <w:embedRegular r:id="rId3" w:fontKey="{D37F6528-761A-44AD-97D6-588D67757521}"/>
  </w:font>
  <w:font w:name="Segoe UI">
    <w:panose1 w:val="020B0502040204020203"/>
    <w:charset w:val="00"/>
    <w:family w:val="swiss"/>
    <w:pitch w:val="variable"/>
    <w:sig w:usb0="E10022FF" w:usb1="C000E47F" w:usb2="00000029" w:usb3="00000000" w:csb0="000001DF" w:csb1="00000000"/>
    <w:embedRegular r:id="rId4" w:fontKey="{1A51B720-6B36-4D3F-AA62-E2B62F8192F2}"/>
  </w:font>
  <w:font w:name="Cambria">
    <w:panose1 w:val="02040503050406030204"/>
    <w:charset w:val="00"/>
    <w:family w:val="roman"/>
    <w:pitch w:val="variable"/>
    <w:sig w:usb0="E00002FF" w:usb1="400004FF" w:usb2="00000000" w:usb3="00000000" w:csb0="0000019F" w:csb1="00000000"/>
    <w:embedRegular r:id="rId5" w:fontKey="{2EC5A7BB-61EB-4628-B2B4-5182DFB7E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BEE" w:rsidRPr="00703819" w:rsidRDefault="00703819" w:rsidP="00703819">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ED" w:rsidRDefault="002F77ED" w:rsidP="009F0C77">
      <w:r>
        <w:separator/>
      </w:r>
    </w:p>
  </w:footnote>
  <w:footnote w:type="continuationSeparator" w:id="0">
    <w:p w:rsidR="002F77ED" w:rsidRDefault="002F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7CZ16"/>
    <w:docVar w:name="CoverBillType" w:val="r"/>
    <w:docVar w:name="docpath" w:val="L:\Council\bills\GM\24517CZ16.DOCX"/>
    <w:docVar w:name="dvBillNumber" w:val="4654"/>
    <w:docVar w:name="dvBillNumberPrefix" w:val="H. "/>
    <w:docVar w:name="dvOriginalBody" w:val="House"/>
    <w:docVar w:name="dvSteno" w:val="GM"/>
    <w:docVar w:name="NameofBody" w:val="h"/>
    <w:docVar w:name="vgroup2" w:val="Council"/>
  </w:docVars>
  <w:rsids>
    <w:rsidRoot w:val="002F77E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77ED"/>
    <w:rsid w:val="00301B21"/>
    <w:rsid w:val="00325348"/>
    <w:rsid w:val="0032732C"/>
    <w:rsid w:val="00336AD0"/>
    <w:rsid w:val="00345E38"/>
    <w:rsid w:val="00365D6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FCB"/>
    <w:rsid w:val="005C2FE2"/>
    <w:rsid w:val="005E2BC9"/>
    <w:rsid w:val="00605102"/>
    <w:rsid w:val="006215AA"/>
    <w:rsid w:val="006913C9"/>
    <w:rsid w:val="0069470D"/>
    <w:rsid w:val="00703819"/>
    <w:rsid w:val="00734F00"/>
    <w:rsid w:val="0076644C"/>
    <w:rsid w:val="007A216F"/>
    <w:rsid w:val="007A70AE"/>
    <w:rsid w:val="007C329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988"/>
    <w:rsid w:val="00AC74AD"/>
    <w:rsid w:val="00AD4B17"/>
    <w:rsid w:val="00AE10E9"/>
    <w:rsid w:val="00B412D4"/>
    <w:rsid w:val="00BB179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5B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D2EA2-5701-4002-9E3C-56DFDCDD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6696-13C4-4B1A-9EF9-F25D94FAB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138</Words>
  <Characters>724</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4654 Text of Previous Version (Jan. 13, 2016) - South Carolina Legislature Online</dc:title>
  <dc:creator>Gail Pinckney Moore</dc:creator>
  <cp:lastModifiedBy>N Cumfer</cp:lastModifiedBy>
  <cp:revision>2</cp:revision>
  <cp:lastPrinted>2016-01-13T18:13:00Z</cp:lastPrinted>
  <dcterms:created xsi:type="dcterms:W3CDTF">2016-01-13T21:09:00Z</dcterms:created>
  <dcterms:modified xsi:type="dcterms:W3CDTF">2016-01-13T21:09:00Z</dcterms:modified>
</cp:coreProperties>
</file>