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8DD" w:rsidRDefault="009F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F38DD" w:rsidRDefault="009F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2016</w:t>
      </w:r>
    </w:p>
    <w:p w:rsidR="009F38DD" w:rsidRDefault="009F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8DD" w:rsidRPr="009F38DD" w:rsidRDefault="009F38DD" w:rsidP="009F38DD">
      <w:pPr>
        <w:tabs>
          <w:tab w:val="right" w:pos="5933"/>
        </w:tabs>
        <w:suppressAutoHyphens/>
      </w:pPr>
      <w:r>
        <w:tab/>
      </w:r>
      <w:r>
        <w:rPr>
          <w:b/>
          <w:sz w:val="36"/>
        </w:rPr>
        <w:t>H. 4690</w:t>
      </w:r>
    </w:p>
    <w:p w:rsidR="009F38DD" w:rsidRDefault="009F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8DD" w:rsidRDefault="009F38DD" w:rsidP="009F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84A06">
        <w:t>Rep. Anthony</w:t>
      </w:r>
    </w:p>
    <w:p w:rsidR="009F38DD" w:rsidRDefault="009F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8DD" w:rsidRDefault="009F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1/19/16--H.</w:t>
      </w:r>
    </w:p>
    <w:p w:rsidR="009F38DD" w:rsidRDefault="009F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9F38DD" w:rsidRPr="009F38DD" w:rsidRDefault="009F38DD" w:rsidP="009F3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38DD" w:rsidRDefault="009F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8DD" w:rsidRDefault="009F38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38DD" w:rsidSect="009F38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410C" w:rsidRDefault="007441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17A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3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DIRECT THE DEPARTMENT OF ADMINISTRATION TO TRANSFER TO UNION COUNTY THE EMPLOYMENT AND WORKFORCE BUILDING IN UNION COUNTY.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17AC" w:rsidRDefault="006F1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17AC" w:rsidRDefault="006F1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AC" w:rsidRDefault="006F1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A3FE4">
        <w:t>Notwithstanding Section 1</w:t>
      </w:r>
      <w:r w:rsidR="00CA3FE4">
        <w:noBreakHyphen/>
        <w:t>11</w:t>
      </w:r>
      <w:r w:rsidR="00CA3FE4">
        <w:noBreakHyphen/>
        <w:t>58 of the 1976 Code, or any other provision of law, the Department of Administration is directed to transfer ownership of the Employment and Workforce building located at 440 North Duncan Bypass, Union, South Carolina  29379, to Union County.</w:t>
      </w:r>
    </w:p>
    <w:p w:rsidR="006F17AC" w:rsidRDefault="006F1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17AC" w:rsidRDefault="006F1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A3FE4">
        <w:t>2</w:t>
      </w:r>
      <w:r>
        <w:t>.</w:t>
      </w:r>
      <w:r>
        <w:tab/>
        <w:t>This joint resolution takes effect upon approval by the Governor.</w:t>
      </w:r>
    </w:p>
    <w:p w:rsidR="00A442E0" w:rsidRDefault="00CA3FE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096D" w:rsidRDefault="0098096D" w:rsidP="0098096D">
      <w:pPr>
        <w:suppressAutoHyphens/>
      </w:pPr>
    </w:p>
    <w:sectPr w:rsidR="0098096D" w:rsidSect="009F38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7AC" w:rsidRDefault="006F17AC" w:rsidP="009F0C77">
      <w:r>
        <w:separator/>
      </w:r>
    </w:p>
  </w:endnote>
  <w:endnote w:type="continuationSeparator" w:id="0">
    <w:p w:rsidR="006F17AC" w:rsidRDefault="006F17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9BA95F-98E2-492F-97D9-17F9DDD8E6DB}"/>
    <w:embedBold r:id="rId2" w:fontKey="{E8D23AB0-54FA-4407-8FD1-C0FD3EB68559}"/>
  </w:font>
  <w:font w:name="Calibri">
    <w:panose1 w:val="020F0502020204030204"/>
    <w:charset w:val="00"/>
    <w:family w:val="swiss"/>
    <w:pitch w:val="variable"/>
    <w:sig w:usb0="E00002FF" w:usb1="4000ACFF" w:usb2="00000001" w:usb3="00000000" w:csb0="0000019F" w:csb1="00000000"/>
    <w:embedRegular r:id="rId3" w:fontKey="{BB8AA1BD-ACB8-4C41-AD69-E28E4C3AA564}"/>
  </w:font>
  <w:font w:name="Cambria">
    <w:panose1 w:val="02040503050406030204"/>
    <w:charset w:val="00"/>
    <w:family w:val="roman"/>
    <w:pitch w:val="variable"/>
    <w:sig w:usb0="E00002FF" w:usb1="400004FF" w:usb2="00000000" w:usb3="00000000" w:csb0="0000019F" w:csb1="00000000"/>
    <w:embedRegular r:id="rId4" w:fontKey="{C02952B4-68D5-4E35-958C-F291316ADF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2E0" w:rsidRPr="0074410C" w:rsidRDefault="0074410C" w:rsidP="0074410C">
    <w:pPr>
      <w:pStyle w:val="Footer"/>
      <w:tabs>
        <w:tab w:val="clear" w:pos="4680"/>
        <w:tab w:val="clear" w:pos="9360"/>
        <w:tab w:val="center" w:pos="2995"/>
      </w:tabs>
      <w:spacing w:before="120"/>
    </w:pPr>
    <w:r>
      <w:t>[4690</w:t>
    </w:r>
    <w:r w:rsidR="009F38DD">
      <w:t>-</w:t>
    </w:r>
    <w:r w:rsidR="009F38DD">
      <w:fldChar w:fldCharType="begin"/>
    </w:r>
    <w:r w:rsidR="009F38DD">
      <w:instrText xml:space="preserve"> PAGE  \* MERGEFORMAT </w:instrText>
    </w:r>
    <w:r w:rsidR="009F38DD">
      <w:fldChar w:fldCharType="separate"/>
    </w:r>
    <w:r w:rsidR="009E7DA3">
      <w:rPr>
        <w:noProof/>
      </w:rPr>
      <w:t>1</w:t>
    </w:r>
    <w:r w:rsidR="009F38DD">
      <w:fldChar w:fldCharType="end"/>
    </w:r>
    <w:r w:rsidR="009F38D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8DD" w:rsidRPr="0074410C" w:rsidRDefault="009F38DD" w:rsidP="0074410C">
    <w:pPr>
      <w:pStyle w:val="Footer"/>
      <w:tabs>
        <w:tab w:val="clear" w:pos="4680"/>
        <w:tab w:val="clear" w:pos="9360"/>
        <w:tab w:val="center" w:pos="2995"/>
      </w:tabs>
      <w:spacing w:before="120"/>
    </w:pPr>
    <w:r>
      <w:t>[4690]</w:t>
    </w:r>
    <w:r>
      <w:tab/>
    </w:r>
    <w:r>
      <w:fldChar w:fldCharType="begin"/>
    </w:r>
    <w:r>
      <w:instrText xml:space="preserve"> PAGE  \* MERGEFORMAT </w:instrText>
    </w:r>
    <w:r>
      <w:fldChar w:fldCharType="separate"/>
    </w:r>
    <w:r w:rsidR="009809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7AC" w:rsidRDefault="006F17AC" w:rsidP="009F0C77">
      <w:r>
        <w:separator/>
      </w:r>
    </w:p>
  </w:footnote>
  <w:footnote w:type="continuationSeparator" w:id="0">
    <w:p w:rsidR="006F17AC" w:rsidRDefault="006F17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4DG16"/>
    <w:docVar w:name="CoverBillType" w:val="j"/>
    <w:docVar w:name="docpath" w:val="L:\Council\bills\BBM\9424DG16.DOCX"/>
    <w:docVar w:name="dvBillNumber" w:val="4690"/>
    <w:docVar w:name="dvBillNumberPrefix" w:val="H. "/>
    <w:docVar w:name="dvOriginalBody" w:val="House"/>
    <w:docVar w:name="dvSteno" w:val="BBM"/>
    <w:docVar w:name="NameofBody" w:val="h"/>
    <w:docVar w:name="vgroup2" w:val="Council"/>
  </w:docVars>
  <w:rsids>
    <w:rsidRoot w:val="006F17A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F17AC"/>
    <w:rsid w:val="00734F00"/>
    <w:rsid w:val="0074410C"/>
    <w:rsid w:val="007A70AE"/>
    <w:rsid w:val="008362E8"/>
    <w:rsid w:val="008A1768"/>
    <w:rsid w:val="008F0F33"/>
    <w:rsid w:val="008F4429"/>
    <w:rsid w:val="0094021A"/>
    <w:rsid w:val="0098096D"/>
    <w:rsid w:val="009B44AF"/>
    <w:rsid w:val="009C6A0B"/>
    <w:rsid w:val="009E7DA3"/>
    <w:rsid w:val="009F0C77"/>
    <w:rsid w:val="009F38DD"/>
    <w:rsid w:val="009F4DD1"/>
    <w:rsid w:val="00A41684"/>
    <w:rsid w:val="00A442E0"/>
    <w:rsid w:val="00A64E80"/>
    <w:rsid w:val="00A72BCD"/>
    <w:rsid w:val="00A741D9"/>
    <w:rsid w:val="00A833AB"/>
    <w:rsid w:val="00A9741D"/>
    <w:rsid w:val="00AD4B17"/>
    <w:rsid w:val="00B412D4"/>
    <w:rsid w:val="00B75C8A"/>
    <w:rsid w:val="00BB3E17"/>
    <w:rsid w:val="00BE3C22"/>
    <w:rsid w:val="00C0345E"/>
    <w:rsid w:val="00C3483A"/>
    <w:rsid w:val="00C74E9D"/>
    <w:rsid w:val="00C82FD3"/>
    <w:rsid w:val="00C92819"/>
    <w:rsid w:val="00CA3FE4"/>
    <w:rsid w:val="00CC6B7B"/>
    <w:rsid w:val="00CD2089"/>
    <w:rsid w:val="00CF4C91"/>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D8FF3A-BF99-45E1-A0E9-D021B0F9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6749D-486B-40F9-A9FA-3B4E288A8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8D1ADC2D.dotm</Template>
  <TotalTime>0</TotalTime>
  <Pages>2</Pages>
  <Words>113</Words>
  <Characters>598</Characters>
  <Application>Microsoft Office Word</Application>
  <DocSecurity>0</DocSecurity>
  <Lines>38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4690 Text of Previous Version (Jan. 19, 2016) - South Carolina Legislature Online</dc:title>
  <dc:creator>BRENDA MELTON</dc:creator>
  <cp:lastModifiedBy>Artie Braswell</cp:lastModifiedBy>
  <cp:revision>2</cp:revision>
  <dcterms:created xsi:type="dcterms:W3CDTF">2016-01-19T21:26:00Z</dcterms:created>
  <dcterms:modified xsi:type="dcterms:W3CDTF">2016-01-19T21:26:00Z</dcterms:modified>
</cp:coreProperties>
</file>