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B34" w:rsidRDefault="00473B34" w:rsidP="00081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1CD" w:rsidRDefault="000811CD" w:rsidP="00081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1CD" w:rsidRDefault="000811CD" w:rsidP="00081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1CD" w:rsidRDefault="000811CD" w:rsidP="00081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1CD" w:rsidRDefault="000811CD" w:rsidP="00081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1CD" w:rsidRDefault="000811CD" w:rsidP="00081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1CD" w:rsidRDefault="000811CD" w:rsidP="00081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1CD" w:rsidRDefault="000811CD" w:rsidP="00081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3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468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3D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</w:t>
      </w:r>
      <w:r w:rsidR="00D63EF3">
        <w:t xml:space="preserve">SECTION </w:t>
      </w:r>
      <w:r>
        <w:t>59</w:t>
      </w:r>
      <w:r w:rsidR="008B1D31">
        <w:noBreakHyphen/>
      </w:r>
      <w:r>
        <w:t>1</w:t>
      </w:r>
      <w:r w:rsidR="008B1D31">
        <w:noBreakHyphen/>
      </w:r>
      <w:r>
        <w:t>50 SO AS TO PROVIDE FOR EDUCATIONAL GOALS FOR ALL SOUTH CAROLINA HIGH SCHOOL GRADUATES AND THE STANDARDS AND AREAS OF LEARNING BY WHICH THESE GOALS ARE MEASURED.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468B" w:rsidRDefault="00604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0468B" w:rsidRDefault="00604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468B" w:rsidRDefault="00604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53D27">
        <w:t>Article 1, Chapter 59, Title 59 of the 1976 Code is amended by adding:</w:t>
      </w:r>
    </w:p>
    <w:p w:rsidR="00953D27" w:rsidRDefault="00953D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3D27" w:rsidRDefault="00953D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8B1D31">
        <w:noBreakHyphen/>
      </w:r>
      <w:r>
        <w:t>1</w:t>
      </w:r>
      <w:r w:rsidR="008B1D31">
        <w:noBreakHyphen/>
      </w:r>
      <w:r>
        <w:t>50.</w:t>
      </w:r>
      <w:r>
        <w:tab/>
        <w:t>(A)</w:t>
      </w:r>
      <w:r>
        <w:tab/>
        <w:t>The General</w:t>
      </w:r>
      <w:r w:rsidR="002D5C72">
        <w:t xml:space="preserve"> Assembly declares that the pri</w:t>
      </w:r>
      <w:r>
        <w:t>nciples outline</w:t>
      </w:r>
      <w:r w:rsidR="00633750">
        <w:t>d</w:t>
      </w:r>
      <w:r>
        <w:t xml:space="preserve"> in the Profile of the South Carolina Graduate</w:t>
      </w:r>
      <w:r w:rsidR="00633750">
        <w:t>, published by Transform SC,</w:t>
      </w:r>
      <w:r>
        <w:t xml:space="preserve"> are th</w:t>
      </w:r>
      <w:r w:rsidR="002D5C72">
        <w:t>e standards b</w:t>
      </w:r>
      <w:r>
        <w:t>y which our State</w:t>
      </w:r>
      <w:r w:rsidR="008B1D31" w:rsidRPr="008B1D31">
        <w:t>’</w:t>
      </w:r>
      <w:r>
        <w:t>s high school graduates should be measured and are this State</w:t>
      </w:r>
      <w:r w:rsidR="008B1D31" w:rsidRPr="008B1D31">
        <w:t>’</w:t>
      </w:r>
      <w:r>
        <w:t xml:space="preserve">s achievement goals for all high school students.  The State </w:t>
      </w:r>
      <w:r w:rsidR="00633750">
        <w:t>shall</w:t>
      </w:r>
      <w:r>
        <w:t xml:space="preserve"> ensure that graduates have world class knowledge </w:t>
      </w:r>
      <w:r w:rsidR="00633750">
        <w:t xml:space="preserve">based on </w:t>
      </w:r>
      <w:r>
        <w:t xml:space="preserve">rigorous standards in </w:t>
      </w:r>
      <w:r w:rsidR="002D5C72">
        <w:t>language arts and mat</w:t>
      </w:r>
      <w:r>
        <w:t>h for college and career re</w:t>
      </w:r>
      <w:r w:rsidR="002D5C72">
        <w:t>a</w:t>
      </w:r>
      <w:r>
        <w:t xml:space="preserve">diness. Students </w:t>
      </w:r>
      <w:r w:rsidR="003703EE">
        <w:t>should</w:t>
      </w:r>
      <w:r>
        <w:t xml:space="preserve"> have the opportunity to learn one of a number of foreign languages, and have offerings in science, technology, engineering, mathematics, arts, and social sciences that afford them the knowledge needed to be successful.</w:t>
      </w:r>
    </w:p>
    <w:p w:rsidR="00953D27" w:rsidRDefault="006337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Students also must</w:t>
      </w:r>
      <w:r w:rsidR="00953D27">
        <w:t xml:space="preserve"> be offered the ability to obtain world cl</w:t>
      </w:r>
      <w:r w:rsidR="002D5C72">
        <w:t>ass skills such as</w:t>
      </w:r>
      <w:r w:rsidR="00953D27">
        <w:t>:</w:t>
      </w:r>
    </w:p>
    <w:p w:rsidR="00953D27" w:rsidRDefault="00953D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creativity and innovation;</w:t>
      </w:r>
    </w:p>
    <w:p w:rsidR="00953D27" w:rsidRDefault="00953D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critical think</w:t>
      </w:r>
      <w:r w:rsidR="002D5C72">
        <w:t>ing and problem solving;</w:t>
      </w:r>
    </w:p>
    <w:p w:rsidR="00953D27" w:rsidRDefault="00953D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collaboration and teamwork;</w:t>
      </w:r>
    </w:p>
    <w:p w:rsidR="00953D27" w:rsidRDefault="00953D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communication, inf</w:t>
      </w:r>
      <w:r w:rsidR="002D5C72">
        <w:t>ormation, media, and technology; and</w:t>
      </w:r>
    </w:p>
    <w:p w:rsidR="00953D27" w:rsidRDefault="00953D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knowing how to learn.</w:t>
      </w:r>
    </w:p>
    <w:p w:rsidR="00953D27" w:rsidRDefault="00953D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Students finally also</w:t>
      </w:r>
      <w:r w:rsidR="00633750">
        <w:t xml:space="preserve"> must </w:t>
      </w:r>
      <w:r>
        <w:t>be offered the ability to learn life and career chara</w:t>
      </w:r>
      <w:r w:rsidR="002D5C72">
        <w:t>cteristics such as</w:t>
      </w:r>
      <w:r>
        <w:t>:</w:t>
      </w:r>
    </w:p>
    <w:p w:rsidR="00953D27" w:rsidRDefault="00953D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(1)</w:t>
      </w:r>
      <w:r>
        <w:tab/>
        <w:t>integrity;</w:t>
      </w:r>
    </w:p>
    <w:p w:rsidR="00953D27" w:rsidRDefault="00953D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self</w:t>
      </w:r>
      <w:r w:rsidR="008B1D31">
        <w:noBreakHyphen/>
      </w:r>
      <w:r>
        <w:t>direction;</w:t>
      </w:r>
    </w:p>
    <w:p w:rsidR="00953D27" w:rsidRDefault="00953D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2D5C72">
        <w:t>(3)</w:t>
      </w:r>
      <w:r w:rsidR="002D5C72">
        <w:tab/>
        <w:t>global per</w:t>
      </w:r>
      <w:r>
        <w:t>spective;</w:t>
      </w:r>
    </w:p>
    <w:p w:rsidR="00953D27" w:rsidRDefault="00953D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perseverance;</w:t>
      </w:r>
    </w:p>
    <w:p w:rsidR="00953D27" w:rsidRDefault="00953D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work ethic; and</w:t>
      </w:r>
    </w:p>
    <w:p w:rsidR="00953D27" w:rsidRDefault="00953D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(6)</w:t>
      </w:r>
      <w:r>
        <w:tab/>
        <w:t>interpersonal skills.”</w:t>
      </w:r>
    </w:p>
    <w:p w:rsidR="0060468B" w:rsidRDefault="00604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468B" w:rsidRDefault="00604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53D27">
        <w:t>2</w:t>
      </w:r>
      <w:r>
        <w:t>.</w:t>
      </w:r>
      <w:r>
        <w:tab/>
        <w:t>This act takes effect upon approval by the Governor.</w:t>
      </w:r>
    </w:p>
    <w:p w:rsidR="008D09EA" w:rsidRDefault="008B1D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79A8" w:rsidRDefault="008779A8" w:rsidP="008779A8">
      <w:pPr>
        <w:suppressAutoHyphens/>
      </w:pPr>
    </w:p>
    <w:sectPr w:rsidR="008779A8" w:rsidSect="00473B3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3750" w:rsidRDefault="00633750" w:rsidP="009F0C77">
      <w:r>
        <w:separator/>
      </w:r>
    </w:p>
  </w:endnote>
  <w:endnote w:type="continuationSeparator" w:id="0">
    <w:p w:rsidR="00633750" w:rsidRDefault="006337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7ACB6AA-F84E-409C-92F6-1B2B56A158E6}"/>
    <w:embedBold r:id="rId2" w:fontKey="{6BF707B9-3CC6-4172-97FD-1B3063D901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B76B80F-E884-45A6-BAB9-6FBB383A45B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826682C-C84A-4FCF-A39B-D0992BEFB6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17815E-1AE6-443B-876F-9D2EBD99EF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9EA" w:rsidRPr="00473B34" w:rsidRDefault="00473B34" w:rsidP="00473B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779A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3750" w:rsidRDefault="00633750" w:rsidP="009F0C77">
      <w:r>
        <w:separator/>
      </w:r>
    </w:p>
  </w:footnote>
  <w:footnote w:type="continuationSeparator" w:id="0">
    <w:p w:rsidR="00633750" w:rsidRDefault="006337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68SD16"/>
    <w:docVar w:name="CoverBillType" w:val="b"/>
    <w:docVar w:name="docpath" w:val="L:\Council\bills\NL\13568SD16.DOCX"/>
    <w:docVar w:name="dvBillNumber" w:val="4783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60468B"/>
    <w:rsid w:val="00011869"/>
    <w:rsid w:val="00015CD6"/>
    <w:rsid w:val="000811CD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5C72"/>
    <w:rsid w:val="002E5912"/>
    <w:rsid w:val="00301B21"/>
    <w:rsid w:val="00325348"/>
    <w:rsid w:val="0032732C"/>
    <w:rsid w:val="00336AD0"/>
    <w:rsid w:val="003703EE"/>
    <w:rsid w:val="0037079A"/>
    <w:rsid w:val="003C4DAB"/>
    <w:rsid w:val="003D01E8"/>
    <w:rsid w:val="003E518D"/>
    <w:rsid w:val="003E5288"/>
    <w:rsid w:val="003F6D79"/>
    <w:rsid w:val="0041760A"/>
    <w:rsid w:val="00417C01"/>
    <w:rsid w:val="004403BD"/>
    <w:rsid w:val="00461441"/>
    <w:rsid w:val="00473B34"/>
    <w:rsid w:val="004809EE"/>
    <w:rsid w:val="004E7D54"/>
    <w:rsid w:val="005273C6"/>
    <w:rsid w:val="00530A69"/>
    <w:rsid w:val="00545593"/>
    <w:rsid w:val="00577C6C"/>
    <w:rsid w:val="005C2FE2"/>
    <w:rsid w:val="005E2BC9"/>
    <w:rsid w:val="0060468B"/>
    <w:rsid w:val="00605102"/>
    <w:rsid w:val="006215AA"/>
    <w:rsid w:val="00633750"/>
    <w:rsid w:val="00641CA2"/>
    <w:rsid w:val="006913C9"/>
    <w:rsid w:val="0069470D"/>
    <w:rsid w:val="006E6774"/>
    <w:rsid w:val="00734F00"/>
    <w:rsid w:val="007A70AE"/>
    <w:rsid w:val="008362E8"/>
    <w:rsid w:val="008779A8"/>
    <w:rsid w:val="008A1768"/>
    <w:rsid w:val="008B1D31"/>
    <w:rsid w:val="008D09EA"/>
    <w:rsid w:val="008F0F33"/>
    <w:rsid w:val="008F4429"/>
    <w:rsid w:val="0094021A"/>
    <w:rsid w:val="00953D2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2E75"/>
    <w:rsid w:val="00BE3C22"/>
    <w:rsid w:val="00C0345E"/>
    <w:rsid w:val="00C3483A"/>
    <w:rsid w:val="00C74E9D"/>
    <w:rsid w:val="00C82FD3"/>
    <w:rsid w:val="00C92819"/>
    <w:rsid w:val="00CC6B7B"/>
    <w:rsid w:val="00CD2089"/>
    <w:rsid w:val="00D63EF3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2DD22F-5B71-46D6-A817-AAF37C939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1D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D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850F6-2FA2-4F4B-81CF-9B9B45568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7E018895.dotm</Template>
  <TotalTime>0</TotalTime>
  <Pages>2</Pages>
  <Words>265</Words>
  <Characters>1401</Characters>
  <Application>Microsoft Office Word</Application>
  <DocSecurity>0</DocSecurity>
  <Lines>51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4783 Text of Previous Version (Feb. 3, 2016) - South Carolina Legislature Online</dc:title>
  <dc:creator>nancylee</dc:creator>
  <cp:lastModifiedBy>Angela Hopkins</cp:lastModifiedBy>
  <cp:revision>2</cp:revision>
  <cp:lastPrinted>2016-01-25T22:10:00Z</cp:lastPrinted>
  <dcterms:created xsi:type="dcterms:W3CDTF">2016-02-03T19:45:00Z</dcterms:created>
  <dcterms:modified xsi:type="dcterms:W3CDTF">2016-02-03T19:45:00Z</dcterms:modified>
</cp:coreProperties>
</file>