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F11"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04D3" w:rsidRP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Pr="002C04D3" w:rsidRDefault="002C04D3" w:rsidP="002C04D3">
      <w:pPr>
        <w:tabs>
          <w:tab w:val="right" w:pos="5933"/>
        </w:tabs>
        <w:suppressAutoHyphens/>
      </w:pPr>
      <w:r>
        <w:tab/>
      </w:r>
      <w:r>
        <w:rPr>
          <w:b/>
          <w:sz w:val="36"/>
        </w:rPr>
        <w:t>H. 4970</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2C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7269">
        <w:t>Rep. R.L. Brown</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32367D">
      <w:pPr>
        <w:tabs>
          <w:tab w:val="right" w:pos="5933"/>
        </w:tabs>
        <w:suppressAutoHyphens/>
      </w:pPr>
      <w:r>
        <w:t>S. Printed 4/27/16--H.</w:t>
      </w:r>
      <w:r w:rsidR="0032367D">
        <w:tab/>
        <w:t>[SEC 4/28/16 3:38 PM]</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2C04D3" w:rsidRPr="002C04D3" w:rsidRDefault="002C04D3" w:rsidP="002C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D3" w:rsidRDefault="002C04D3"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4D3" w:rsidSect="00305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7770" w:rsidRDefault="00757770"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F36" w:rsidRDefault="00A74F36"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12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1040 SO AS TO PROVIDE THAT THE DEPARTMENT OF TRANSPORTATION SHALL ERECT SIGNS ALONG THE STATE</w:t>
      </w:r>
      <w:r w:rsidRPr="000A279D">
        <w:t>’</w:t>
      </w:r>
      <w:r>
        <w:t>S INTERSTATE HIGHWAYS THAT INFORM MOTORISTS THAT CERTAIN VEHICLES MUST TRAVEL IN THE FARTHEST RIGHT LANE, AND TO PROVIDE A PENALTY.</w:t>
      </w:r>
      <w:bookmarkEnd w:id="1"/>
    </w:p>
    <w:p w:rsidR="0010776B" w:rsidRDefault="00A94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4B09" w:rsidRDefault="00A94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22B" w:rsidRDefault="00861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22B" w:rsidRDefault="008612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A55">
        <w:t>SECTION</w:t>
      </w:r>
      <w:r w:rsidRPr="00EC2A55">
        <w:tab/>
        <w:t>1.</w:t>
      </w:r>
      <w:r w:rsidRPr="00EC2A55">
        <w:tab/>
        <w:t>Article 7, Chapter 5, Title 56 of the 1976 Code is amended by adding:</w:t>
      </w:r>
    </w:p>
    <w:p w:rsidR="00F61203" w:rsidRPr="00EC2A55"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Pr="00EC2A55"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2A55">
        <w:t>“Section 56</w:t>
      </w:r>
      <w:r w:rsidRPr="00EC2A55">
        <w:noBreakHyphen/>
        <w:t>5</w:t>
      </w:r>
      <w:r w:rsidRPr="00EC2A55">
        <w:noBreakHyphen/>
        <w:t>1040.</w:t>
      </w:r>
      <w:r w:rsidRPr="00EC2A55">
        <w:tab/>
        <w:t>(A)</w:t>
      </w:r>
      <w:r w:rsidRPr="00EC2A55">
        <w:tab/>
        <w:t>The Department of Transportation shall periodically broadcast on variable message boards along the state’s interstate highways information messages that inform motorists traveling in slower moving vehicles that they must travel in the farthest right lane in either direction along all multilane portions of highway where appropriate.</w:t>
      </w: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A55">
        <w:tab/>
        <w:t>(B)</w:t>
      </w:r>
      <w:r w:rsidRPr="00EC2A55">
        <w:tab/>
        <w:t>A motorist who violates this provision may be fined one hundred dollars.”</w:t>
      </w:r>
      <w:r w:rsidRPr="00EC2A55">
        <w:tab/>
      </w: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SECTION</w:t>
      </w:r>
      <w:r>
        <w:tab/>
        <w:t>2</w:t>
      </w:r>
      <w:r w:rsidR="00A94B09">
        <w:t>.</w:t>
      </w:r>
      <w:r w:rsidR="00A94B09">
        <w:tab/>
        <w:t>A.</w:t>
      </w:r>
      <w:r w:rsidR="00A94B09">
        <w:tab/>
      </w:r>
      <w:r w:rsidR="00A94B09">
        <w:tab/>
      </w:r>
      <w:r w:rsidRPr="003A475A">
        <w:t>Section 56</w:t>
      </w:r>
      <w:r w:rsidRPr="003A475A">
        <w:noBreakHyphen/>
        <w:t>1</w:t>
      </w:r>
      <w:r w:rsidRPr="003A475A">
        <w:noBreakHyphen/>
        <w:t>720 of the 1976 Code is amended to read:</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t>“Section 56</w:t>
      </w:r>
      <w:r w:rsidRPr="003A475A">
        <w:noBreakHyphen/>
        <w:t>1</w:t>
      </w:r>
      <w:r w:rsidRPr="003A475A">
        <w:noBreakHyphen/>
        <w:t>720.</w:t>
      </w:r>
      <w:r w:rsidRPr="003A475A">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Pr="003A475A">
        <w:lastRenderedPageBreak/>
        <w:t>have as its basic element a graduated scale of points assigning relative values to the various violations in accordance with the following schedule:</w:t>
      </w:r>
    </w:p>
    <w:p w:rsidR="00A94B09" w:rsidRPr="003A475A"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VIOLATION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t>POINTS</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Reckless driving</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Passing stopped school bus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Hit</w:t>
      </w:r>
      <w:r w:rsidRPr="003A475A">
        <w:rPr>
          <w:u w:color="000000" w:themeColor="text1"/>
        </w:rPr>
        <w:noBreakHyphen/>
        <w:t>and</w:t>
      </w:r>
      <w:r w:rsidRPr="003A475A">
        <w:rPr>
          <w:u w:color="000000" w:themeColor="text1"/>
        </w:rPr>
        <w:noBreakHyphen/>
        <w:t>run, property damages only</w:t>
      </w:r>
      <w:r w:rsidRPr="003A475A">
        <w:rPr>
          <w:u w:color="000000" w:themeColor="text1"/>
        </w:rPr>
        <w:tab/>
      </w:r>
      <w:r w:rsidR="00A94B09">
        <w:rPr>
          <w:u w:color="000000" w:themeColor="text1"/>
        </w:rPr>
        <w:tab/>
      </w:r>
      <w:r w:rsidRPr="003A475A">
        <w:rPr>
          <w:u w:color="000000" w:themeColor="text1"/>
        </w:rPr>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Driving too fast for conditions,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or speeding:</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(1)</w:t>
      </w:r>
      <w:r w:rsidRPr="003A475A">
        <w:rPr>
          <w:u w:color="000000" w:themeColor="text1"/>
        </w:rPr>
        <w:tab/>
        <w:t xml:space="preserve">No more than 10 m.p.h. above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the posted 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ab/>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(2)</w:t>
      </w:r>
      <w:r w:rsidRPr="003A475A">
        <w:rPr>
          <w:u w:color="000000" w:themeColor="text1"/>
        </w:rPr>
        <w:tab/>
        <w:t xml:space="preserve">More than 10 m.p.h. but less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 xml:space="preserve">than 25 m.p.h. above the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posted 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(3)</w:t>
      </w:r>
      <w:r w:rsidRPr="003A475A">
        <w:rPr>
          <w:u w:color="000000" w:themeColor="text1"/>
        </w:rPr>
        <w:tab/>
        <w:t xml:space="preserve">25 m.p.h. or above the posted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6</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Disobedience of any official traffic</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control device</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Disobedience to officer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directing traffic</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Failing to yield right of way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Driving on wrong side of road</w:t>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Passing unlawfully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Turning unlawfully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Driving through or within safety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zone</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A94B09"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sidRPr="003A475A">
        <w:rPr>
          <w:u w:color="000000" w:themeColor="text1"/>
        </w:rPr>
        <w:tab/>
      </w:r>
      <w:r w:rsidRPr="003A475A">
        <w:rPr>
          <w:strike/>
          <w:u w:color="000000" w:themeColor="text1"/>
        </w:rPr>
        <w:t xml:space="preserve">Failing to give signal or giving </w:t>
      </w:r>
    </w:p>
    <w:p w:rsidR="00A94B09" w:rsidRDefault="00A94B09"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sidR="00B91D7D">
        <w:rPr>
          <w:u w:color="000000" w:themeColor="text1"/>
        </w:rPr>
        <w:tab/>
      </w:r>
      <w:r w:rsidR="00F61203" w:rsidRPr="003A475A">
        <w:rPr>
          <w:strike/>
          <w:u w:color="000000" w:themeColor="text1"/>
        </w:rPr>
        <w:t xml:space="preserve">improper signal for stopping, </w:t>
      </w:r>
    </w:p>
    <w:p w:rsidR="00B91D7D" w:rsidRDefault="00A94B09"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sidR="00B91D7D">
        <w:rPr>
          <w:u w:color="000000" w:themeColor="text1"/>
        </w:rPr>
        <w:tab/>
      </w:r>
      <w:r w:rsidR="00F61203" w:rsidRPr="003A475A">
        <w:rPr>
          <w:strike/>
          <w:u w:color="000000" w:themeColor="text1"/>
        </w:rPr>
        <w:t xml:space="preserve">turning, or suddenly decreased </w:t>
      </w:r>
    </w:p>
    <w:p w:rsidR="00F61203" w:rsidRPr="00A94B09" w:rsidRDefault="00B91D7D"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Pr>
          <w:u w:color="000000" w:themeColor="text1"/>
        </w:rPr>
        <w:tab/>
      </w:r>
      <w:r w:rsidR="00F61203" w:rsidRPr="003A475A">
        <w:rPr>
          <w:strike/>
          <w:u w:color="000000" w:themeColor="text1"/>
        </w:rPr>
        <w:t>speed</w:t>
      </w:r>
      <w:r w:rsidR="00F61203" w:rsidRPr="00B91D7D">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F61203" w:rsidRPr="003A475A">
        <w:rPr>
          <w:strike/>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Shifting lanes without safety</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precaution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Improper dangerous parking</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Following too closely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Failing to dim lights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Operating with improper lights</w:t>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Operatin</w:t>
      </w:r>
      <w:bookmarkStart w:id="5" w:name="temp"/>
      <w:bookmarkEnd w:id="5"/>
      <w:r w:rsidRPr="003A475A">
        <w:rPr>
          <w:u w:color="000000" w:themeColor="text1"/>
        </w:rPr>
        <w:t>g with improper brakes</w:t>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4</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Operating a vehicle in unsafe </w:t>
      </w:r>
    </w:p>
    <w:p w:rsidR="00F61203" w:rsidRPr="003A475A"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condition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00A94B09">
        <w:rPr>
          <w:u w:color="000000" w:themeColor="text1"/>
        </w:rPr>
        <w:tab/>
      </w:r>
      <w:r w:rsidRPr="003A475A">
        <w:rPr>
          <w:u w:color="000000" w:themeColor="text1"/>
        </w:rPr>
        <w:t>2</w:t>
      </w:r>
    </w:p>
    <w:p w:rsidR="00F61203" w:rsidRDefault="00F61203"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00A94B09">
        <w:rPr>
          <w:u w:color="000000" w:themeColor="text1"/>
        </w:rPr>
        <w:t>Driving in improper lane</w:t>
      </w:r>
      <w:r w:rsidR="00A94B09">
        <w:rPr>
          <w:u w:color="000000" w:themeColor="text1"/>
        </w:rPr>
        <w:tab/>
      </w:r>
      <w:r w:rsidR="00A94B09">
        <w:rPr>
          <w:u w:color="000000" w:themeColor="text1"/>
        </w:rPr>
        <w:tab/>
      </w:r>
      <w:r w:rsidR="00A94B09">
        <w:rPr>
          <w:u w:color="000000" w:themeColor="text1"/>
        </w:rPr>
        <w:tab/>
      </w:r>
      <w:r w:rsidR="00A94B09">
        <w:rPr>
          <w:u w:color="000000" w:themeColor="text1"/>
        </w:rPr>
        <w:tab/>
      </w:r>
      <w:r w:rsidR="00A94B09">
        <w:rPr>
          <w:u w:color="000000" w:themeColor="text1"/>
        </w:rPr>
        <w:tab/>
      </w:r>
      <w:r w:rsidRPr="003A475A">
        <w:rPr>
          <w:u w:color="000000" w:themeColor="text1"/>
        </w:rPr>
        <w:tab/>
        <w:t>2”</w:t>
      </w:r>
    </w:p>
    <w:p w:rsidR="00A94B09" w:rsidRPr="003A475A" w:rsidRDefault="00A94B09"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B.</w:t>
      </w:r>
      <w:r w:rsidRPr="003A475A">
        <w:tab/>
      </w:r>
      <w:r w:rsidR="00A94B09">
        <w:tab/>
      </w:r>
      <w:r w:rsidRPr="003A475A">
        <w:t>Section 56</w:t>
      </w:r>
      <w:r w:rsidRPr="003A475A">
        <w:noBreakHyphen/>
        <w:t>5</w:t>
      </w:r>
      <w:r w:rsidRPr="003A475A">
        <w:noBreakHyphen/>
        <w:t>2150 of the 1976 Code is amended to read:</w:t>
      </w:r>
    </w:p>
    <w:p w:rsidR="00A94B09" w:rsidRPr="003A475A"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rPr>
          <w:u w:color="000000" w:themeColor="text1"/>
        </w:rPr>
        <w:tab/>
        <w:t>“Section 56</w:t>
      </w:r>
      <w:r w:rsidRPr="003A475A">
        <w:rPr>
          <w:u w:color="000000" w:themeColor="text1"/>
        </w:rPr>
        <w:noBreakHyphen/>
        <w:t>5</w:t>
      </w:r>
      <w:r w:rsidRPr="003A475A">
        <w:rPr>
          <w:u w:color="000000" w:themeColor="text1"/>
        </w:rPr>
        <w:noBreakHyphen/>
        <w:t>2150.</w:t>
      </w:r>
      <w:r w:rsidRPr="003A475A">
        <w:rPr>
          <w:u w:color="000000" w:themeColor="text1"/>
        </w:rPr>
        <w:tab/>
      </w:r>
      <w:r w:rsidRPr="003A475A">
        <w:rPr>
          <w:strike/>
        </w:rPr>
        <w:t>(a)</w:t>
      </w:r>
      <w:r w:rsidRPr="003A475A">
        <w:rPr>
          <w:u w:val="single"/>
        </w:rPr>
        <w:t>(A)</w:t>
      </w:r>
      <w:r w:rsidRPr="003A475A">
        <w:tab/>
        <w:t>No person shall turn a vehicle or move right or left upon a roadway unless and until such movement can be made with reasonable safety nor without giving an appropriate signal as provided for in this section.</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(b)</w:t>
      </w:r>
      <w:r w:rsidRPr="003A475A">
        <w:rPr>
          <w:u w:val="single"/>
        </w:rPr>
        <w:t>(B)</w:t>
      </w:r>
      <w:r w:rsidRPr="003A475A">
        <w:tab/>
        <w:t>A signal of intention to turn or move right or left when required shall be given continuously during not less than the last one hundred feet traveled by the vehicle before turning.</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(c)</w:t>
      </w:r>
      <w:r w:rsidRPr="003A475A">
        <w:rPr>
          <w:u w:val="single"/>
        </w:rPr>
        <w:t>(C)</w:t>
      </w:r>
      <w:r w:rsidRPr="003A475A">
        <w:tab/>
        <w:t>No person shall stop or suddenly decrease the speed of a vehicle without first giving an appropriate signal in the manner provided herein to the driver of any vehicle immediately to the rear when there is opportunity to give such signal.</w:t>
      </w:r>
    </w:p>
    <w:p w:rsidR="00F61203" w:rsidRPr="003A475A"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(d)</w:t>
      </w:r>
      <w:r w:rsidRPr="003A475A">
        <w:rPr>
          <w:u w:val="single"/>
        </w:rPr>
        <w:t>(D)</w:t>
      </w:r>
      <w:r w:rsidRPr="003A475A">
        <w:tab/>
        <w:t xml:space="preserve">The signals required on vehicles by subsection </w:t>
      </w:r>
      <w:r w:rsidRPr="003A475A">
        <w:rPr>
          <w:strike/>
        </w:rPr>
        <w:t>(b)</w:t>
      </w:r>
      <w:r w:rsidRPr="003A475A">
        <w:rPr>
          <w:u w:val="single"/>
        </w:rPr>
        <w:t>(B)</w:t>
      </w:r>
      <w:r w:rsidRPr="003A475A">
        <w:t xml:space="preserve"> of Section 56</w:t>
      </w:r>
      <w:r w:rsidRPr="003A475A">
        <w:noBreakHyphen/>
        <w:t>5</w:t>
      </w:r>
      <w:r w:rsidRPr="003A475A">
        <w:noBreakHyphen/>
        <w:t>2180</w:t>
      </w:r>
      <w:r w:rsidR="0032367D">
        <w:rPr>
          <w:u w:val="single"/>
        </w:rPr>
        <w:t>,</w:t>
      </w:r>
      <w:r w:rsidRPr="003A475A">
        <w:t xml:space="preserve"> shall not be flashed on one side only on a disabled vehicle, flashed as a courtesy or ‘do pass’ signal to operators of other vehicles approaching from the rear, nor be flashed on one side only of a parked vehicle except as may be necessary for compliance with this section.</w:t>
      </w: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u w:val="single"/>
        </w:rPr>
        <w:t>(E)</w:t>
      </w:r>
      <w:r w:rsidRPr="003A475A">
        <w:tab/>
      </w:r>
      <w:r w:rsidRPr="003A475A">
        <w:rPr>
          <w:u w:val="single"/>
        </w:rPr>
        <w:t>A person who violates the provisions of this section must be fined twenty</w:t>
      </w:r>
      <w:r w:rsidRPr="003A475A">
        <w:rPr>
          <w:u w:val="single"/>
        </w:rPr>
        <w:noBreakHyphen/>
        <w:t>five dollars, all or part of which may not be suspended.  In addition no court costs, assessments, surcharges, or points may be assessed against the person or his driving record.</w:t>
      </w:r>
      <w:r w:rsidRPr="003A475A">
        <w:t>”</w:t>
      </w:r>
    </w:p>
    <w:p w:rsidR="00A94B09" w:rsidRPr="003A475A"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203"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C.</w:t>
      </w:r>
      <w:r w:rsidRPr="003A475A">
        <w:tab/>
      </w:r>
      <w:r w:rsidR="00A94B09">
        <w:tab/>
      </w:r>
      <w:r w:rsidRPr="003A475A">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4B09" w:rsidRPr="00EC2A55" w:rsidRDefault="00A94B09"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122B" w:rsidRDefault="00F61203"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A55">
        <w:t>SECTION</w:t>
      </w:r>
      <w:r w:rsidRPr="00EC2A55">
        <w:tab/>
      </w:r>
      <w:r w:rsidR="00A94B09">
        <w:t>3</w:t>
      </w:r>
      <w:r w:rsidRPr="00EC2A55">
        <w:t>.</w:t>
      </w:r>
      <w:r w:rsidRPr="00EC2A55">
        <w:tab/>
        <w:t>This act takes effect upon approval by the Governor.</w:t>
      </w:r>
    </w:p>
    <w:p w:rsidR="00AA2FC3" w:rsidRDefault="000A27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69A" w:rsidRDefault="0057269A" w:rsidP="0057269A">
      <w:pPr>
        <w:suppressAutoHyphens/>
      </w:pPr>
    </w:p>
    <w:sectPr w:rsidR="0057269A" w:rsidSect="00305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B09" w:rsidRDefault="00A94B09" w:rsidP="009F0C77">
      <w:r>
        <w:separator/>
      </w:r>
    </w:p>
  </w:endnote>
  <w:endnote w:type="continuationSeparator" w:id="0">
    <w:p w:rsidR="00A94B09" w:rsidRDefault="00A94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A82224-8D0D-413C-A825-4A6E1DF56E1F}"/>
    <w:embedBold r:id="rId2" w:fontKey="{69C42583-A4F9-4920-81D7-BB63987B21E4}"/>
  </w:font>
  <w:font w:name="Calibri">
    <w:panose1 w:val="020F0502020204030204"/>
    <w:charset w:val="00"/>
    <w:family w:val="swiss"/>
    <w:pitch w:val="variable"/>
    <w:sig w:usb0="E00002FF" w:usb1="4000ACFF" w:usb2="00000001" w:usb3="00000000" w:csb0="0000019F" w:csb1="00000000"/>
    <w:embedRegular r:id="rId3" w:fontKey="{8C3867F4-A033-4132-BE27-51BFD27FFD91}"/>
  </w:font>
  <w:font w:name="Segoe UI">
    <w:panose1 w:val="020B0502040204020203"/>
    <w:charset w:val="00"/>
    <w:family w:val="swiss"/>
    <w:pitch w:val="variable"/>
    <w:sig w:usb0="E10022FF" w:usb1="C000E47F" w:usb2="00000029" w:usb3="00000000" w:csb0="000001DF" w:csb1="00000000"/>
    <w:embedRegular r:id="rId4" w:fontKey="{B1277A1C-5DA3-471B-A4E5-4FFECF534643}"/>
  </w:font>
  <w:font w:name="Cambria">
    <w:panose1 w:val="02040503050406030204"/>
    <w:charset w:val="00"/>
    <w:family w:val="roman"/>
    <w:pitch w:val="variable"/>
    <w:sig w:usb0="E00002FF" w:usb1="400004FF" w:usb2="00000000" w:usb3="00000000" w:csb0="0000019F" w:csb1="00000000"/>
    <w:embedRegular r:id="rId5" w:fontKey="{0AD050D0-E291-4BA7-8773-49F07E81F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09" w:rsidRPr="00757770" w:rsidRDefault="00A94B09" w:rsidP="00757770">
    <w:pPr>
      <w:pStyle w:val="Footer"/>
      <w:tabs>
        <w:tab w:val="clear" w:pos="4680"/>
        <w:tab w:val="clear" w:pos="9360"/>
        <w:tab w:val="center" w:pos="2995"/>
      </w:tabs>
      <w:spacing w:before="120"/>
    </w:pPr>
    <w:r>
      <w:t>[4970-</w:t>
    </w:r>
    <w:r>
      <w:fldChar w:fldCharType="begin"/>
    </w:r>
    <w:r>
      <w:instrText xml:space="preserve"> PAGE  \* MERGEFORMAT </w:instrText>
    </w:r>
    <w:r>
      <w:fldChar w:fldCharType="separate"/>
    </w:r>
    <w:r w:rsidR="0032367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09" w:rsidRPr="00757770" w:rsidRDefault="00A94B09" w:rsidP="00757770">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sidR="005726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B09" w:rsidRDefault="00A94B09" w:rsidP="009F0C77">
      <w:r>
        <w:separator/>
      </w:r>
    </w:p>
  </w:footnote>
  <w:footnote w:type="continuationSeparator" w:id="0">
    <w:p w:rsidR="00A94B09" w:rsidRDefault="00A94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2CM16"/>
    <w:docVar w:name="CoverBillType" w:val="b"/>
    <w:docVar w:name="docpath" w:val="L:\Council\bills\GT\5072CM16.DOCX"/>
    <w:docVar w:name="dvBillNumber" w:val="4970"/>
    <w:docVar w:name="dvBillNumberPrefix" w:val="H. "/>
    <w:docVar w:name="dvOriginalBody" w:val="House"/>
    <w:docVar w:name="dvSteno" w:val="GT"/>
    <w:docVar w:name="NameofBody" w:val="h"/>
    <w:docVar w:name="vgroup2" w:val="Council"/>
  </w:docVars>
  <w:rsids>
    <w:rsidRoot w:val="0086122B"/>
    <w:rsid w:val="00011869"/>
    <w:rsid w:val="00015CD6"/>
    <w:rsid w:val="000A279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04D3"/>
    <w:rsid w:val="002E5912"/>
    <w:rsid w:val="00301B21"/>
    <w:rsid w:val="00305F11"/>
    <w:rsid w:val="0032367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A6E"/>
    <w:rsid w:val="005273C6"/>
    <w:rsid w:val="00530A69"/>
    <w:rsid w:val="00545593"/>
    <w:rsid w:val="00561D04"/>
    <w:rsid w:val="0057269A"/>
    <w:rsid w:val="00577C6C"/>
    <w:rsid w:val="005C2FE2"/>
    <w:rsid w:val="005E2BC9"/>
    <w:rsid w:val="00605102"/>
    <w:rsid w:val="006215AA"/>
    <w:rsid w:val="006913C9"/>
    <w:rsid w:val="0069470D"/>
    <w:rsid w:val="00734F00"/>
    <w:rsid w:val="00757770"/>
    <w:rsid w:val="007A70AE"/>
    <w:rsid w:val="008362E8"/>
    <w:rsid w:val="0086122B"/>
    <w:rsid w:val="008A1768"/>
    <w:rsid w:val="008F0F33"/>
    <w:rsid w:val="008F4429"/>
    <w:rsid w:val="0094021A"/>
    <w:rsid w:val="009B44AF"/>
    <w:rsid w:val="009C6A0B"/>
    <w:rsid w:val="009F0C77"/>
    <w:rsid w:val="009F4DD1"/>
    <w:rsid w:val="00A41684"/>
    <w:rsid w:val="00A64E80"/>
    <w:rsid w:val="00A72BCD"/>
    <w:rsid w:val="00A741D9"/>
    <w:rsid w:val="00A74F36"/>
    <w:rsid w:val="00A833AB"/>
    <w:rsid w:val="00A94B09"/>
    <w:rsid w:val="00A9741D"/>
    <w:rsid w:val="00AA2FC3"/>
    <w:rsid w:val="00AD4B17"/>
    <w:rsid w:val="00B412D4"/>
    <w:rsid w:val="00B91D7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120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9429B-29DA-491F-A003-6B7FC650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7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FD19F-93BC-4CAD-8DBA-581EF1B83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BF38485E.dotm</Template>
  <TotalTime>0</TotalTime>
  <Pages>4</Pages>
  <Words>798</Words>
  <Characters>4024</Characters>
  <Application>Microsoft Office Word</Application>
  <DocSecurity>0</DocSecurity>
  <Lines>139</Lines>
  <Paragraphs>63</Paragraphs>
  <ScaleCrop>false</ScaleCrop>
  <HeadingPairs>
    <vt:vector size="2" baseType="variant">
      <vt:variant>
        <vt:lpstr>Title</vt:lpstr>
      </vt:variant>
      <vt:variant>
        <vt:i4>1</vt:i4>
      </vt:variant>
    </vt:vector>
  </HeadingPairs>
  <TitlesOfParts>
    <vt:vector size="1" baseType="lpstr">
      <vt:lpstr>2015-2016 Bill 4970: Subject not yet available - South Carolina Legislature Online</vt:lpstr>
    </vt:vector>
  </TitlesOfParts>
  <Company>LPITS</Company>
  <LinksUpToDate>false</LinksUpToDate>
  <CharactersWithSpaces>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4970 Text of Previous Version (Apr. 28, 2016) - South Carolina Legislature Online</dc:title>
  <dc:creator>Gwen Thurmond</dc:creator>
  <cp:lastModifiedBy>Angela Hopkins</cp:lastModifiedBy>
  <cp:revision>2</cp:revision>
  <cp:lastPrinted>2016-04-27T18:06:00Z</cp:lastPrinted>
  <dcterms:created xsi:type="dcterms:W3CDTF">2016-04-28T19:38:00Z</dcterms:created>
  <dcterms:modified xsi:type="dcterms:W3CDTF">2016-04-28T19:38:00Z</dcterms:modified>
</cp:coreProperties>
</file>