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51" w:rsidRPr="00392E51" w:rsidRDefault="00392E51" w:rsidP="00392E5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618</w:t>
      </w: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51" w:rsidRDefault="00392E51" w:rsidP="00392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63BDD">
        <w:t>Labor, Commerce and Industry Committee</w:t>
      </w: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392E51" w:rsidRPr="00392E51" w:rsidRDefault="00392E51" w:rsidP="00392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51" w:rsidRDefault="00392E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92E51" w:rsidSect="00392E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F5B11" w:rsidRDefault="000F5B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A9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0B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MANUFACTURED HOUSING BOARD, RELATING TO FEES, DESIGNATED AS REGULATION DOCUMENT NUMBER 4508, PURSUANT TO THE PROVISIONS OF ARTICLE 1, CHAPTER 23, TITLE 1 OF THE 1976 CODE.</w:t>
      </w:r>
      <w:bookmarkEnd w:id="1"/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Manufactured Housing Board, relating to Fees, designated as Regulation Document Number 4508, and submitted to the General Assembly pursuant to the provisions of Article 1, Chapter 23, Title 1 of the 1976 Code, are approved.</w:t>
      </w: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80B63">
        <w:t>2</w:t>
      </w:r>
      <w:r>
        <w:t>.</w:t>
      </w:r>
      <w:r>
        <w:tab/>
        <w:t>This joint resolution takes effect upon approval by the Governor.</w:t>
      </w: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45A93" w:rsidRPr="0093623D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623D">
        <w:t>The South Carolina Department of Labor, Licensing and Regulation proposes to amend Regulation 79</w:t>
      </w:r>
      <w:r w:rsidRPr="0093623D">
        <w:noBreakHyphen/>
        <w:t>26 to remove the existing schedule of fees, cross</w:t>
      </w:r>
      <w:r w:rsidRPr="0093623D">
        <w:noBreakHyphen/>
        <w:t>reference the fees in their new location in Chapter 10, and include in the regulation a link to the Board’s website where the fees will also appear.</w:t>
      </w:r>
    </w:p>
    <w:p w:rsidR="00445A93" w:rsidRPr="0093623D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5A93" w:rsidRPr="0093623D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623D">
        <w:t xml:space="preserve">A Notice of Drafting was published in the </w:t>
      </w:r>
      <w:r w:rsidRPr="0093623D">
        <w:rPr>
          <w:i/>
        </w:rPr>
        <w:t>State Register</w:t>
      </w:r>
      <w:r w:rsidRPr="0093623D">
        <w:t xml:space="preserve"> on September 26, 2014.</w:t>
      </w:r>
    </w:p>
    <w:p w:rsidR="0016610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B3F31" w:rsidRDefault="009B3F31" w:rsidP="009B3F31">
      <w:pPr>
        <w:suppressAutoHyphens/>
      </w:pPr>
    </w:p>
    <w:sectPr w:rsidR="009B3F31" w:rsidSect="00392E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A93" w:rsidRDefault="00445A93" w:rsidP="009F0C77">
      <w:r>
        <w:separator/>
      </w:r>
    </w:p>
  </w:endnote>
  <w:endnote w:type="continuationSeparator" w:id="0">
    <w:p w:rsidR="00445A93" w:rsidRDefault="00445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589484-C550-449F-881E-CDA5C9D1EEE4}"/>
    <w:embedBold r:id="rId2" w:fontKey="{5C95C5FD-6493-4D8A-8E0E-B9AF211960EC}"/>
    <w:embedItalic r:id="rId3" w:fontKey="{4B7B25BC-02B9-47E5-ADBB-CA197DC36B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099E7DD-7EAC-4E1A-BF54-06FA9F72FB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30DBE37-7176-4F49-8EA0-0A13CAEBE9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2A101D-E10A-4344-84C7-B89F7C2EF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0E" w:rsidRPr="000F5B11" w:rsidRDefault="000F5B11" w:rsidP="000F5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</w:t>
    </w:r>
    <w:r w:rsidR="00392E51">
      <w:t>-</w:t>
    </w:r>
    <w:r w:rsidR="00392E51">
      <w:fldChar w:fldCharType="begin"/>
    </w:r>
    <w:r w:rsidR="00392E51">
      <w:instrText xml:space="preserve"> PAGE  \* MERGEFORMAT </w:instrText>
    </w:r>
    <w:r w:rsidR="00392E51">
      <w:fldChar w:fldCharType="separate"/>
    </w:r>
    <w:r w:rsidR="00244B1A">
      <w:rPr>
        <w:noProof/>
      </w:rPr>
      <w:t>1</w:t>
    </w:r>
    <w:r w:rsidR="00392E51">
      <w:fldChar w:fldCharType="end"/>
    </w:r>
    <w:r w:rsidR="00392E5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E51" w:rsidRPr="000F5B11" w:rsidRDefault="00392E51" w:rsidP="000F5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F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A93" w:rsidRDefault="00445A93" w:rsidP="009F0C77">
      <w:r>
        <w:separator/>
      </w:r>
    </w:p>
  </w:footnote>
  <w:footnote w:type="continuationSeparator" w:id="0">
    <w:p w:rsidR="00445A93" w:rsidRDefault="00445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5CZ15"/>
    <w:docVar w:name="CoverBillType" w:val="a"/>
    <w:docVar w:name="docpath" w:val="L:\Council\bills\DBS\31235CZ15.DOCX"/>
    <w:docVar w:name="dvBillNumber" w:val="61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45A93"/>
    <w:rsid w:val="00026C9A"/>
    <w:rsid w:val="000965A1"/>
    <w:rsid w:val="000E1785"/>
    <w:rsid w:val="000F39F2"/>
    <w:rsid w:val="000F5B11"/>
    <w:rsid w:val="001023A4"/>
    <w:rsid w:val="0010776B"/>
    <w:rsid w:val="00133E66"/>
    <w:rsid w:val="00134ACF"/>
    <w:rsid w:val="00144E15"/>
    <w:rsid w:val="0016610E"/>
    <w:rsid w:val="001A4A62"/>
    <w:rsid w:val="001A681E"/>
    <w:rsid w:val="001D08F2"/>
    <w:rsid w:val="002037CA"/>
    <w:rsid w:val="002047A2"/>
    <w:rsid w:val="002321B6"/>
    <w:rsid w:val="0023696B"/>
    <w:rsid w:val="00244B1A"/>
    <w:rsid w:val="00250967"/>
    <w:rsid w:val="002709E4"/>
    <w:rsid w:val="002759C5"/>
    <w:rsid w:val="00277DEE"/>
    <w:rsid w:val="00280D88"/>
    <w:rsid w:val="00294ABE"/>
    <w:rsid w:val="002A3EB4"/>
    <w:rsid w:val="00325348"/>
    <w:rsid w:val="00392E51"/>
    <w:rsid w:val="00393688"/>
    <w:rsid w:val="003D411E"/>
    <w:rsid w:val="003E3C1E"/>
    <w:rsid w:val="003E6148"/>
    <w:rsid w:val="00400EAA"/>
    <w:rsid w:val="0041760A"/>
    <w:rsid w:val="004203D7"/>
    <w:rsid w:val="00445A93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B3F31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0B63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1587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8D651D-596D-4B28-8EE0-07BFF75D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B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74F2C-0AED-4D32-B45B-C5FB5EBD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211</Words>
  <Characters>1103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618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2015-03-12T21:11:00Z</cp:lastPrinted>
  <dcterms:created xsi:type="dcterms:W3CDTF">2015-03-26T21:42:00Z</dcterms:created>
  <dcterms:modified xsi:type="dcterms:W3CDTF">2015-03-26T21:42:00Z</dcterms:modified>
</cp:coreProperties>
</file>