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A3" w:rsidRDefault="00A82F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82FA3" w:rsidRDefault="00A82F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2015</w:t>
      </w:r>
    </w:p>
    <w:p w:rsidR="00A82FA3" w:rsidRDefault="00A82F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A3" w:rsidRPr="00A82FA3" w:rsidRDefault="00A82FA3" w:rsidP="00A82FA3">
      <w:pPr>
        <w:tabs>
          <w:tab w:val="right" w:pos="5933"/>
        </w:tabs>
        <w:suppressAutoHyphens/>
      </w:pPr>
      <w:r>
        <w:tab/>
      </w:r>
      <w:r>
        <w:rPr>
          <w:b/>
          <w:sz w:val="36"/>
        </w:rPr>
        <w:t>S. 630</w:t>
      </w:r>
    </w:p>
    <w:p w:rsidR="00A82FA3" w:rsidRDefault="00A82F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A3" w:rsidRDefault="00A82FA3" w:rsidP="00A8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024E">
        <w:t>Education Committee</w:t>
      </w:r>
    </w:p>
    <w:p w:rsidR="00A82FA3" w:rsidRDefault="00A82F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A3" w:rsidRDefault="00A82F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3/31/15--S.</w:t>
      </w:r>
    </w:p>
    <w:p w:rsidR="00A82FA3" w:rsidRDefault="00A82F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A82FA3" w:rsidRPr="00A82FA3" w:rsidRDefault="00A82FA3" w:rsidP="00A8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2FA3" w:rsidRDefault="00A82F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A3" w:rsidRDefault="00A82F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2FA3" w:rsidSect="00A82F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7F7" w:rsidRDefault="007437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56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D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STUDENT LOAN REPAYMENT PROGRAM, DESIGNATED AS REGULATION DOCUMENT NUMBER 4534, PURSUANT TO THE PROVISIONS OF ARTICLE 1, CHAPTER 23, TITLE 1 OF THE 1976 CODE.</w:t>
      </w:r>
      <w:bookmarkEnd w:id="1"/>
    </w:p>
    <w:p w:rsidR="0000562C" w:rsidRDefault="000056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2C" w:rsidRDefault="000056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62C" w:rsidRDefault="000056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2C" w:rsidRDefault="000056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Student Loan Repayment Program, designated as Regulation Document Number 4534, and submitted to the General Assembly pursuant to the provisions of Article 1, Chapter 23, Title 1 of the 1976 Code, are approved.</w:t>
      </w:r>
    </w:p>
    <w:p w:rsidR="0000562C" w:rsidRDefault="000056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2C" w:rsidRDefault="000056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4D3C">
        <w:t>2</w:t>
      </w:r>
      <w:r>
        <w:t>.</w:t>
      </w:r>
      <w:r>
        <w:tab/>
        <w:t>This joint resolution takes effect upon approval by the Governor.</w:t>
      </w:r>
    </w:p>
    <w:p w:rsidR="0000562C" w:rsidRDefault="0000562C"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0562C" w:rsidRDefault="0000562C"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0562C" w:rsidRDefault="0000562C"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0562C" w:rsidRDefault="0000562C"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0562C" w:rsidRPr="004F64AF" w:rsidRDefault="00DD4D3C"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0562C" w:rsidRPr="004F64AF">
        <w:t>he General Assembly passed legislation, Act 40 of 2007, to close the South Carolina National Guard Student Loan Repayment Program to new participants beginning with the 2007</w:t>
      </w:r>
      <w:r w:rsidR="0000562C" w:rsidRPr="004F64AF">
        <w:noBreakHyphen/>
        <w:t>08 academic year and replaced the program with a college assistance program for South Carolina National Guard members. As of the 2013</w:t>
      </w:r>
      <w:r w:rsidR="0000562C" w:rsidRPr="004F64AF">
        <w:noBreakHyphen/>
        <w:t xml:space="preserve">14 academic year, the loan repayment program has been fully closed. As a result, the South Carolina Commission on Higher Education is repealing in its entirety the program regulation which is no longer needed.  Notice of Drafting for the proposed amendments to the regulation was published in the </w:t>
      </w:r>
      <w:r w:rsidR="0000562C" w:rsidRPr="004F64AF">
        <w:rPr>
          <w:i/>
        </w:rPr>
        <w:t>State Register</w:t>
      </w:r>
      <w:r w:rsidR="0000562C" w:rsidRPr="004F64AF">
        <w:t xml:space="preserve"> on June 27, 2014. </w:t>
      </w:r>
    </w:p>
    <w:p w:rsidR="00ED3AF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34829" w:rsidRDefault="00D34829" w:rsidP="00D34829">
      <w:pPr>
        <w:suppressAutoHyphens/>
      </w:pPr>
    </w:p>
    <w:sectPr w:rsidR="00D34829" w:rsidSect="00A82F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62C" w:rsidRDefault="0000562C" w:rsidP="009F0C77">
      <w:r>
        <w:separator/>
      </w:r>
    </w:p>
  </w:endnote>
  <w:endnote w:type="continuationSeparator" w:id="0">
    <w:p w:rsidR="0000562C" w:rsidRDefault="000056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F46AF5-36A5-4083-A72B-E79D39F2F908}"/>
    <w:embedBold r:id="rId2" w:fontKey="{CC916006-2885-4D2B-A5A0-439994B06AEA}"/>
    <w:embedItalic r:id="rId3" w:fontKey="{DAF71279-834E-43BB-BD8F-B5F112BD362C}"/>
  </w:font>
  <w:font w:name="Calibri">
    <w:panose1 w:val="020F0502020204030204"/>
    <w:charset w:val="00"/>
    <w:family w:val="swiss"/>
    <w:pitch w:val="variable"/>
    <w:sig w:usb0="E10002FF" w:usb1="4000ACFF" w:usb2="00000009" w:usb3="00000000" w:csb0="0000019F" w:csb1="00000000"/>
    <w:embedRegular r:id="rId4" w:fontKey="{49DC62DB-754C-4709-9194-99173AE7CD6C}"/>
  </w:font>
  <w:font w:name="Segoe UI">
    <w:panose1 w:val="020B0502040204020203"/>
    <w:charset w:val="00"/>
    <w:family w:val="swiss"/>
    <w:pitch w:val="variable"/>
    <w:sig w:usb0="E10022FF" w:usb1="C000E47F" w:usb2="00000029" w:usb3="00000000" w:csb0="000001DF" w:csb1="00000000"/>
    <w:embedRegular r:id="rId5" w:fontKey="{AEDBDD1A-27CD-470B-9E9E-66669F00EB50}"/>
  </w:font>
  <w:font w:name="Cambria">
    <w:panose1 w:val="02040503050406030204"/>
    <w:charset w:val="00"/>
    <w:family w:val="roman"/>
    <w:pitch w:val="variable"/>
    <w:sig w:usb0="E00002FF" w:usb1="400004FF" w:usb2="00000000" w:usb3="00000000" w:csb0="0000019F" w:csb1="00000000"/>
    <w:embedRegular r:id="rId6" w:fontKey="{ABB6BCFB-A23B-459E-A19E-EE9288A723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F3" w:rsidRPr="007437F7" w:rsidRDefault="007437F7" w:rsidP="007437F7">
    <w:pPr>
      <w:pStyle w:val="Footer"/>
      <w:tabs>
        <w:tab w:val="clear" w:pos="4680"/>
        <w:tab w:val="clear" w:pos="9360"/>
        <w:tab w:val="center" w:pos="2995"/>
      </w:tabs>
      <w:spacing w:before="120"/>
    </w:pPr>
    <w:r>
      <w:t>[630</w:t>
    </w:r>
    <w:r w:rsidR="00A82FA3">
      <w:t>-</w:t>
    </w:r>
    <w:r w:rsidR="00A82FA3">
      <w:fldChar w:fldCharType="begin"/>
    </w:r>
    <w:r w:rsidR="00A82FA3">
      <w:instrText xml:space="preserve"> PAGE  \* MERGEFORMAT </w:instrText>
    </w:r>
    <w:r w:rsidR="00A82FA3">
      <w:fldChar w:fldCharType="separate"/>
    </w:r>
    <w:r w:rsidR="00755DA8">
      <w:rPr>
        <w:noProof/>
      </w:rPr>
      <w:t>1</w:t>
    </w:r>
    <w:r w:rsidR="00A82FA3">
      <w:fldChar w:fldCharType="end"/>
    </w:r>
    <w:r w:rsidR="00A82F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FA3" w:rsidRPr="007437F7" w:rsidRDefault="00A82FA3" w:rsidP="007437F7">
    <w:pPr>
      <w:pStyle w:val="Footer"/>
      <w:tabs>
        <w:tab w:val="clear" w:pos="4680"/>
        <w:tab w:val="clear" w:pos="9360"/>
        <w:tab w:val="center" w:pos="2995"/>
      </w:tabs>
      <w:spacing w:before="120"/>
    </w:pPr>
    <w:r>
      <w:t>[630]</w:t>
    </w:r>
    <w:r>
      <w:tab/>
    </w:r>
    <w:r>
      <w:fldChar w:fldCharType="begin"/>
    </w:r>
    <w:r>
      <w:instrText xml:space="preserve"> PAGE  \* MERGEFORMAT </w:instrText>
    </w:r>
    <w:r>
      <w:fldChar w:fldCharType="separate"/>
    </w:r>
    <w:r w:rsidR="00D348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62C" w:rsidRDefault="0000562C" w:rsidP="009F0C77">
      <w:r>
        <w:separator/>
      </w:r>
    </w:p>
  </w:footnote>
  <w:footnote w:type="continuationSeparator" w:id="0">
    <w:p w:rsidR="0000562C" w:rsidRDefault="000056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4CZ15"/>
    <w:docVar w:name="CoverBillType" w:val="a"/>
    <w:docVar w:name="docpath" w:val="L:\Council\bills\DBS\31254CZ15.DOCX"/>
    <w:docVar w:name="dvBillNumber" w:val="630"/>
    <w:docVar w:name="dvBillNumberPrefix" w:val="S. "/>
    <w:docVar w:name="dvOriginalBody" w:val="Senate"/>
    <w:docVar w:name="dvSteno" w:val="DBS"/>
    <w:docVar w:name="NameofBody" w:val="s"/>
    <w:docVar w:name="vgroup2" w:val="Council"/>
  </w:docVars>
  <w:rsids>
    <w:rsidRoot w:val="0000562C"/>
    <w:rsid w:val="0000562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C7034"/>
    <w:rsid w:val="006E02F9"/>
    <w:rsid w:val="007437F7"/>
    <w:rsid w:val="00753C04"/>
    <w:rsid w:val="00755DA8"/>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6D22"/>
    <w:rsid w:val="009B397B"/>
    <w:rsid w:val="009F0C77"/>
    <w:rsid w:val="009F4DD1"/>
    <w:rsid w:val="00A64E80"/>
    <w:rsid w:val="00A741D9"/>
    <w:rsid w:val="00A82FA3"/>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4829"/>
    <w:rsid w:val="00D405E7"/>
    <w:rsid w:val="00D41D56"/>
    <w:rsid w:val="00D6260D"/>
    <w:rsid w:val="00D6662B"/>
    <w:rsid w:val="00D95E2F"/>
    <w:rsid w:val="00D970A9"/>
    <w:rsid w:val="00DB3AC0"/>
    <w:rsid w:val="00DC6813"/>
    <w:rsid w:val="00DD4D3C"/>
    <w:rsid w:val="00DE68F0"/>
    <w:rsid w:val="00DF3845"/>
    <w:rsid w:val="00DF7E17"/>
    <w:rsid w:val="00EB00A2"/>
    <w:rsid w:val="00EB1BF3"/>
    <w:rsid w:val="00ED3A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F27BCF-E4FE-437B-B3C2-AF3F0924C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4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D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25244-2D2C-42DC-865F-A28E3D0EA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D416264C.dotm</Template>
  <TotalTime>0</TotalTime>
  <Pages>3</Pages>
  <Words>249</Words>
  <Characters>1332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630 Text of Previous Version (Mar. 31, 2015) - South Carolina Legislature Online</dc:title>
  <dc:subject/>
  <dc:creator>DeirdreBrevardSmith</dc:creator>
  <cp:keywords/>
  <dc:description/>
  <cp:lastModifiedBy>Artie Braswell</cp:lastModifiedBy>
  <cp:revision>2</cp:revision>
  <cp:lastPrinted>2015-03-25T21:30:00Z</cp:lastPrinted>
  <dcterms:created xsi:type="dcterms:W3CDTF">2015-03-31T20:31:00Z</dcterms:created>
  <dcterms:modified xsi:type="dcterms:W3CDTF">2015-03-31T20:31:00Z</dcterms:modified>
</cp:coreProperties>
</file>