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66F" w:rsidRPr="0014736F" w:rsidRDefault="007D0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738C9" w:rsidRDefault="00522CE0" w:rsidP="007D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E738C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4AA2" w:rsidRPr="00E738C9">
        <w:rPr>
          <w:rFonts w:eastAsia="Times New Roman"/>
          <w:b/>
          <w:sz w:val="30"/>
          <w:szCs w:val="30"/>
        </w:rPr>
        <w:t>BILL</w:t>
      </w: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171B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4736F">
        <w:rPr>
          <w:rFonts w:eastAsia="Times New Roman"/>
        </w:rPr>
        <w:t>TO AMEND CHAPTER 9, TITLE 47 OF THE 1976 CODE, RELATING TO ANIMALS, LIVESTOCK AND POULTRY, TO PROVIDE THAT NO SWINE SHALL BE TRANSPORTED ON A PUBLIC ROAD WITHIN THIS STATE UNLESS THE SWINE HAS A</w:t>
      </w:r>
      <w:r w:rsidR="008F2137">
        <w:rPr>
          <w:rFonts w:eastAsia="Times New Roman"/>
        </w:rPr>
        <w:t>N</w:t>
      </w:r>
      <w:r w:rsidRPr="0014736F">
        <w:rPr>
          <w:rFonts w:eastAsia="Times New Roman"/>
        </w:rPr>
        <w:t xml:space="preserve"> OFFICIAL FORM OF IDENTIFICATION; TO PROVIDE THAT THE </w:t>
      </w:r>
      <w:r w:rsidR="0014736F" w:rsidRPr="0014736F">
        <w:rPr>
          <w:rFonts w:eastAsia="Times New Roman"/>
        </w:rPr>
        <w:t>DEPARTMENT OF NATURAL RESOURCES</w:t>
      </w:r>
      <w:r w:rsidRPr="0014736F">
        <w:rPr>
          <w:rFonts w:eastAsia="Times New Roman"/>
        </w:rPr>
        <w:t xml:space="preserve"> SHALL ADOPT RULES TO CHARGE A FEE FOR IDENTIFICATION; AND TO PROVIDE FOR CIVIL PENALTIES FOR FAILURE TO OBTAIN OR MISUSE OF REQUIRED IDENTIFICATION</w:t>
      </w:r>
      <w:r w:rsidR="00695E6D">
        <w:rPr>
          <w:rFonts w:eastAsia="Times New Roman"/>
        </w:rPr>
        <w:t>.</w:t>
      </w: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>Be it enacted by the General Assembly of the State of South Carolina:</w:t>
      </w:r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>SECTION</w:t>
      </w:r>
      <w:r w:rsidRPr="0014736F">
        <w:rPr>
          <w:rFonts w:eastAsia="Times New Roman"/>
        </w:rPr>
        <w:tab/>
        <w:t>1.</w:t>
      </w:r>
      <w:r w:rsidRPr="0014736F">
        <w:rPr>
          <w:rFonts w:eastAsia="Times New Roman"/>
        </w:rPr>
        <w:tab/>
      </w:r>
      <w:r w:rsidR="00204DF7" w:rsidRPr="0014736F">
        <w:rPr>
          <w:rFonts w:eastAsia="Times New Roman"/>
        </w:rPr>
        <w:t>Chapter 9, Title 47 of the 1976 Code is amended by adding:</w:t>
      </w:r>
    </w:p>
    <w:p w:rsidR="00204DF7" w:rsidRPr="0014736F" w:rsidRDefault="00204D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DF7" w:rsidRPr="0014736F" w:rsidRDefault="00B52B3A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ab/>
        <w:t>“Section 47</w:t>
      </w:r>
      <w:r w:rsidR="008F2137">
        <w:rPr>
          <w:rFonts w:eastAsia="Times New Roman"/>
        </w:rPr>
        <w:noBreakHyphen/>
      </w:r>
      <w:r w:rsidRPr="0014736F">
        <w:rPr>
          <w:rFonts w:eastAsia="Times New Roman"/>
        </w:rPr>
        <w:t>9</w:t>
      </w:r>
      <w:r w:rsidR="008F2137">
        <w:rPr>
          <w:rFonts w:eastAsia="Times New Roman"/>
        </w:rPr>
        <w:noBreakHyphen/>
      </w:r>
      <w:r w:rsidRPr="0014736F">
        <w:rPr>
          <w:rFonts w:eastAsia="Times New Roman"/>
        </w:rPr>
        <w:t>51</w:t>
      </w:r>
      <w:r w:rsidR="00204DF7" w:rsidRPr="0014736F">
        <w:rPr>
          <w:rFonts w:eastAsia="Times New Roman"/>
        </w:rPr>
        <w:t>.</w:t>
      </w:r>
      <w:r w:rsidR="00204DF7" w:rsidRPr="0014736F">
        <w:rPr>
          <w:rFonts w:eastAsia="Times New Roman"/>
        </w:rPr>
        <w:tab/>
        <w:t>(A)</w:t>
      </w:r>
      <w:r w:rsidR="00204DF7" w:rsidRPr="0014736F">
        <w:rPr>
          <w:rFonts w:eastAsia="Times New Roman"/>
        </w:rPr>
        <w:tab/>
      </w:r>
      <w:r w:rsidR="00FE6F18" w:rsidRPr="0014736F">
        <w:rPr>
          <w:rFonts w:eastAsia="Times New Roman"/>
        </w:rPr>
        <w:t>No live swine shall be transported on a public road within the State unless the swine has an official form of identification approved by the State Veterinarian for this purpose.</w:t>
      </w:r>
    </w:p>
    <w:p w:rsidR="00FE6F18" w:rsidRPr="0014736F" w:rsidRDefault="00FE6F18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rFonts w:eastAsia="Times New Roman"/>
        </w:rPr>
        <w:tab/>
        <w:t>(B)</w:t>
      </w:r>
      <w:r w:rsidRPr="0014736F">
        <w:rPr>
          <w:rFonts w:eastAsia="Times New Roman"/>
        </w:rPr>
        <w:tab/>
      </w:r>
      <w:r w:rsidRPr="0014736F">
        <w:rPr>
          <w:u w:color="000000" w:themeColor="text1"/>
        </w:rPr>
        <w:t>Any live swine that is transported on a public road within this State without identification as required by this section is presumed to be a feral swine and is also subject to regulation by the</w:t>
      </w:r>
    </w:p>
    <w:p w:rsidR="00FE6F18" w:rsidRPr="0014736F" w:rsidRDefault="007B16AD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>D</w:t>
      </w:r>
      <w:r w:rsidR="008F2137">
        <w:rPr>
          <w:u w:color="000000" w:themeColor="text1"/>
        </w:rPr>
        <w:t xml:space="preserve">epartment of Natural Resources </w:t>
      </w:r>
      <w:r w:rsidR="00FE6F18" w:rsidRPr="0014736F">
        <w:rPr>
          <w:u w:color="000000" w:themeColor="text1"/>
        </w:rPr>
        <w:t>under Section 50</w:t>
      </w:r>
      <w:r w:rsidR="008F2137">
        <w:rPr>
          <w:u w:color="000000" w:themeColor="text1"/>
        </w:rPr>
        <w:noBreakHyphen/>
      </w:r>
      <w:r w:rsidR="00FE6F18" w:rsidRPr="0014736F">
        <w:rPr>
          <w:u w:color="000000" w:themeColor="text1"/>
        </w:rPr>
        <w:t>16</w:t>
      </w:r>
      <w:r w:rsidR="008F2137">
        <w:rPr>
          <w:u w:color="000000" w:themeColor="text1"/>
        </w:rPr>
        <w:noBreakHyphen/>
      </w:r>
      <w:r w:rsidR="00FE6F18" w:rsidRPr="0014736F">
        <w:rPr>
          <w:u w:color="000000" w:themeColor="text1"/>
        </w:rPr>
        <w:t xml:space="preserve">25. Any person transporting a swine without identification is subject to a civil penalty pursuant to </w:t>
      </w:r>
      <w:r w:rsidR="00171B98" w:rsidRPr="0014736F">
        <w:rPr>
          <w:u w:color="000000" w:themeColor="text1"/>
        </w:rPr>
        <w:t>Section 47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52</w:t>
      </w:r>
      <w:r w:rsidR="00FE6F18" w:rsidRPr="0014736F">
        <w:rPr>
          <w:u w:color="000000" w:themeColor="text1"/>
        </w:rPr>
        <w:t>.</w:t>
      </w:r>
    </w:p>
    <w:p w:rsidR="00FE6F18" w:rsidRPr="0014736F" w:rsidRDefault="00FE6F18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(C)</w:t>
      </w:r>
      <w:r w:rsidRPr="0014736F">
        <w:rPr>
          <w:u w:color="000000" w:themeColor="text1"/>
        </w:rPr>
        <w:tab/>
        <w:t>Swine that do not leave the premises of the swine owner are not subject to the identification requirement under this section.</w:t>
      </w:r>
    </w:p>
    <w:p w:rsidR="00FE6F18" w:rsidRPr="0014736F" w:rsidRDefault="00FE6F18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(D)</w:t>
      </w:r>
      <w:r w:rsidRPr="0014736F">
        <w:rPr>
          <w:u w:color="000000" w:themeColor="text1"/>
        </w:rPr>
        <w:tab/>
        <w:t xml:space="preserve">The </w:t>
      </w:r>
      <w:r w:rsidR="0014736F" w:rsidRPr="0014736F">
        <w:rPr>
          <w:u w:color="000000" w:themeColor="text1"/>
        </w:rPr>
        <w:t>Department of Natural Resources</w:t>
      </w:r>
      <w:r w:rsidRPr="0014736F">
        <w:rPr>
          <w:u w:color="000000" w:themeColor="text1"/>
        </w:rPr>
        <w:t xml:space="preserve"> shall adopt rules to charge any swine owner a fee for the identification required under this section. The fee may not exceed the actual cost to the </w:t>
      </w:r>
      <w:r w:rsidR="0014736F" w:rsidRPr="0014736F">
        <w:rPr>
          <w:u w:color="000000" w:themeColor="text1"/>
        </w:rPr>
        <w:t>State Veterinarian</w:t>
      </w:r>
      <w:r w:rsidRPr="0014736F">
        <w:rPr>
          <w:u w:color="000000" w:themeColor="text1"/>
        </w:rPr>
        <w:t xml:space="preserve"> for the identification </w:t>
      </w:r>
      <w:r w:rsidR="0014736F" w:rsidRPr="0014736F">
        <w:rPr>
          <w:u w:color="000000" w:themeColor="text1"/>
        </w:rPr>
        <w:t>used</w:t>
      </w:r>
      <w:r w:rsidRPr="0014736F">
        <w:rPr>
          <w:u w:color="000000" w:themeColor="text1"/>
        </w:rPr>
        <w:t xml:space="preserve"> by the State Veterinarian and </w:t>
      </w:r>
      <w:r w:rsidRPr="0014736F">
        <w:rPr>
          <w:u w:color="000000" w:themeColor="text1"/>
        </w:rPr>
        <w:lastRenderedPageBreak/>
        <w:t xml:space="preserve">any direct administrative costs associated with providing the identification to swine owners. The </w:t>
      </w:r>
      <w:r w:rsidR="0014736F" w:rsidRPr="0014736F">
        <w:rPr>
          <w:u w:color="000000" w:themeColor="text1"/>
        </w:rPr>
        <w:t>Department of Natural Resources</w:t>
      </w:r>
      <w:r w:rsidRPr="0014736F">
        <w:rPr>
          <w:u w:color="000000" w:themeColor="text1"/>
        </w:rPr>
        <w:t xml:space="preserve"> shall adopt any other r</w:t>
      </w:r>
      <w:r w:rsidR="00171B98" w:rsidRPr="0014736F">
        <w:rPr>
          <w:u w:color="000000" w:themeColor="text1"/>
        </w:rPr>
        <w:t>ules necessary to implement this section and Section 47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52.</w:t>
      </w:r>
    </w:p>
    <w:p w:rsidR="00B52B3A" w:rsidRPr="0014736F" w:rsidRDefault="00B52B3A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235B21" w:rsidRPr="0014736F" w:rsidRDefault="00B52B3A" w:rsidP="00B5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Section 47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52.</w:t>
      </w:r>
      <w:r w:rsidRPr="0014736F">
        <w:rPr>
          <w:u w:color="000000" w:themeColor="text1"/>
        </w:rPr>
        <w:tab/>
      </w:r>
      <w:r w:rsidR="00235B21" w:rsidRPr="0014736F">
        <w:rPr>
          <w:u w:color="000000" w:themeColor="text1"/>
        </w:rPr>
        <w:t>(A)</w:t>
      </w:r>
      <w:r w:rsidR="00235B21" w:rsidRPr="0014736F">
        <w:rPr>
          <w:u w:color="000000" w:themeColor="text1"/>
        </w:rPr>
        <w:tab/>
      </w:r>
      <w:r w:rsidRPr="0014736F">
        <w:rPr>
          <w:u w:color="000000" w:themeColor="text1"/>
        </w:rPr>
        <w:t>Any person who fails to obtain identification as required pursuant to Section 47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51 shall be subject to a civil penalty of up to five thousand dollars for each violation. Each swine that has no identification is a separate violation.</w:t>
      </w:r>
    </w:p>
    <w:p w:rsidR="00B52B3A" w:rsidRPr="0014736F" w:rsidRDefault="00235B21" w:rsidP="00235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(B)</w:t>
      </w:r>
      <w:r w:rsidRPr="0014736F">
        <w:rPr>
          <w:u w:color="000000" w:themeColor="text1"/>
        </w:rPr>
        <w:tab/>
      </w:r>
      <w:r w:rsidR="00B52B3A" w:rsidRPr="0014736F">
        <w:rPr>
          <w:u w:color="000000" w:themeColor="text1"/>
        </w:rPr>
        <w:t>Any person who misuses the identification required pursuant to Section 47</w:t>
      </w:r>
      <w:r w:rsidR="008F2137">
        <w:rPr>
          <w:u w:color="000000" w:themeColor="text1"/>
        </w:rPr>
        <w:noBreakHyphen/>
      </w:r>
      <w:r w:rsidR="00B52B3A"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="00B52B3A" w:rsidRPr="0014736F">
        <w:rPr>
          <w:u w:color="000000" w:themeColor="text1"/>
        </w:rPr>
        <w:t xml:space="preserve">51 shall be subject to a civil penalty of one thousand dollars for each occurrence. </w:t>
      </w:r>
      <w:r w:rsidR="00B52B3A" w:rsidRPr="000422F6">
        <w:rPr>
          <w:u w:color="000000" w:themeColor="text1"/>
        </w:rPr>
        <w:t>A person misuses identification</w:t>
      </w:r>
      <w:r w:rsidRPr="000422F6">
        <w:rPr>
          <w:u w:color="000000" w:themeColor="text1"/>
        </w:rPr>
        <w:t xml:space="preserve"> </w:t>
      </w:r>
      <w:r w:rsidR="00B52B3A" w:rsidRPr="000422F6">
        <w:rPr>
          <w:u w:color="000000" w:themeColor="text1"/>
        </w:rPr>
        <w:t xml:space="preserve">by knowingly providing it to </w:t>
      </w:r>
      <w:r w:rsidRPr="000422F6">
        <w:rPr>
          <w:u w:color="000000" w:themeColor="text1"/>
        </w:rPr>
        <w:t>a person other</w:t>
      </w:r>
      <w:r w:rsidR="00B52B3A" w:rsidRPr="000422F6">
        <w:rPr>
          <w:u w:color="000000" w:themeColor="text1"/>
        </w:rPr>
        <w:t xml:space="preserve"> than the owner of the swine or by</w:t>
      </w:r>
      <w:r w:rsidRPr="000422F6">
        <w:rPr>
          <w:u w:color="000000" w:themeColor="text1"/>
        </w:rPr>
        <w:t xml:space="preserve"> </w:t>
      </w:r>
      <w:r w:rsidR="00B52B3A" w:rsidRPr="000422F6">
        <w:rPr>
          <w:u w:color="000000" w:themeColor="text1"/>
        </w:rPr>
        <w:t xml:space="preserve">engaging in other activity that is in violation of this </w:t>
      </w:r>
      <w:r w:rsidR="00983509" w:rsidRPr="000422F6">
        <w:rPr>
          <w:u w:color="000000" w:themeColor="text1"/>
        </w:rPr>
        <w:t>section</w:t>
      </w:r>
      <w:r w:rsidRPr="000422F6">
        <w:rPr>
          <w:u w:color="000000" w:themeColor="text1"/>
        </w:rPr>
        <w:t>.</w:t>
      </w:r>
      <w:r w:rsidR="00171B98" w:rsidRPr="000422F6">
        <w:rPr>
          <w:u w:color="000000" w:themeColor="text1"/>
        </w:rPr>
        <w:t>”</w:t>
      </w:r>
    </w:p>
    <w:p w:rsidR="00235B21" w:rsidRPr="0014736F" w:rsidRDefault="00235B21" w:rsidP="00235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>SECTION</w:t>
      </w:r>
      <w:r w:rsidRPr="0014736F">
        <w:rPr>
          <w:rFonts w:eastAsia="Times New Roman"/>
        </w:rPr>
        <w:tab/>
      </w:r>
      <w:r w:rsidR="00235B21" w:rsidRPr="0014736F">
        <w:rPr>
          <w:rFonts w:eastAsia="Times New Roman"/>
        </w:rPr>
        <w:t>2</w:t>
      </w:r>
      <w:r w:rsidRPr="0014736F">
        <w:rPr>
          <w:rFonts w:eastAsia="Times New Roman"/>
        </w:rPr>
        <w:t>.</w:t>
      </w:r>
      <w:r w:rsidRPr="0014736F">
        <w:rPr>
          <w:rFonts w:eastAsia="Times New Roman"/>
        </w:rPr>
        <w:tab/>
        <w:t>This act takes effect upon approval by the Governor.</w:t>
      </w:r>
    </w:p>
    <w:p w:rsidR="00F97A62" w:rsidRDefault="008F21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4736F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D066F" w:rsidRDefault="007D066F" w:rsidP="007D066F">
      <w:pPr>
        <w:suppressAutoHyphens/>
        <w:jc w:val="both"/>
        <w:rPr>
          <w:rFonts w:eastAsia="Times New Roman"/>
        </w:rPr>
      </w:pPr>
    </w:p>
    <w:sectPr w:rsidR="007D066F" w:rsidSect="007D06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6AD" w:rsidRDefault="007B16AD" w:rsidP="00522CE0">
      <w:r>
        <w:separator/>
      </w:r>
    </w:p>
  </w:endnote>
  <w:endnote w:type="continuationSeparator" w:id="0">
    <w:p w:rsidR="007B16AD" w:rsidRDefault="007B16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713317-24F6-4831-95BE-14FCA4857ADC}"/>
    <w:embedBold r:id="rId2" w:fontKey="{9FEBE267-F938-4925-8473-2EB2D04A61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4FA0B6-33AB-4712-89CD-C9D62DB8EA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B5945F-513A-4D84-B6F8-082E6D07D1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58F0E4-C434-413C-8BCE-3682E4B290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A62" w:rsidRPr="007D066F" w:rsidRDefault="007D066F" w:rsidP="007D06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6AD" w:rsidRDefault="007B16AD" w:rsidP="00522CE0">
      <w:r>
        <w:separator/>
      </w:r>
    </w:p>
  </w:footnote>
  <w:footnote w:type="continuationSeparator" w:id="0">
    <w:p w:rsidR="007B16AD" w:rsidRDefault="007B16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SWIN.LS.DBV"/>
    <w:docVar w:name="CoverAttorneyInitials" w:val="LS"/>
    <w:docVar w:name="CoverAttorneyLastName" w:val="Simpson"/>
    <w:docVar w:name="CoverBillType" w:val="b"/>
    <w:docVar w:name="CoverSenator" w:val="DBV"/>
    <w:docVar w:name="dvBillNumber" w:val="846"/>
    <w:docVar w:name="dvBillNumberPrefix" w:val="S. "/>
    <w:docVar w:name="dvOriginalBody" w:val="Senate"/>
    <w:docVar w:name="fulldraftpath" w:val="L:\S-RES\DBV\009SWIN.LS.DBV.DOCX"/>
    <w:docVar w:name="NameofBody" w:val="S"/>
    <w:docVar w:name="vgroup2" w:val="S-RES"/>
  </w:docVars>
  <w:rsids>
    <w:rsidRoot w:val="00B74AA2"/>
    <w:rsid w:val="000422F6"/>
    <w:rsid w:val="00042AC1"/>
    <w:rsid w:val="00046516"/>
    <w:rsid w:val="00071E5B"/>
    <w:rsid w:val="0007601D"/>
    <w:rsid w:val="000B0720"/>
    <w:rsid w:val="000B5EAF"/>
    <w:rsid w:val="001315B2"/>
    <w:rsid w:val="0014736F"/>
    <w:rsid w:val="00170561"/>
    <w:rsid w:val="00171B98"/>
    <w:rsid w:val="00186AC9"/>
    <w:rsid w:val="00197DF1"/>
    <w:rsid w:val="001B3DD9"/>
    <w:rsid w:val="001B7E5D"/>
    <w:rsid w:val="001D3BAC"/>
    <w:rsid w:val="00204DF7"/>
    <w:rsid w:val="00216025"/>
    <w:rsid w:val="00235B21"/>
    <w:rsid w:val="00245C4E"/>
    <w:rsid w:val="002C1321"/>
    <w:rsid w:val="002C2031"/>
    <w:rsid w:val="002C5896"/>
    <w:rsid w:val="002D3BED"/>
    <w:rsid w:val="002E70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95E6D"/>
    <w:rsid w:val="006A1802"/>
    <w:rsid w:val="006C74EA"/>
    <w:rsid w:val="00720D40"/>
    <w:rsid w:val="007318D4"/>
    <w:rsid w:val="00765784"/>
    <w:rsid w:val="007A4390"/>
    <w:rsid w:val="007B16AD"/>
    <w:rsid w:val="007D066F"/>
    <w:rsid w:val="007E5CB7"/>
    <w:rsid w:val="0081411A"/>
    <w:rsid w:val="008314D2"/>
    <w:rsid w:val="008B2F42"/>
    <w:rsid w:val="008C3697"/>
    <w:rsid w:val="008E185F"/>
    <w:rsid w:val="008F023B"/>
    <w:rsid w:val="008F2137"/>
    <w:rsid w:val="00904E16"/>
    <w:rsid w:val="009162B3"/>
    <w:rsid w:val="009236C0"/>
    <w:rsid w:val="00927C62"/>
    <w:rsid w:val="00933647"/>
    <w:rsid w:val="00965055"/>
    <w:rsid w:val="0098350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2B3A"/>
    <w:rsid w:val="00B5790D"/>
    <w:rsid w:val="00B74AA2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38C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7A62"/>
    <w:rsid w:val="00FB7F01"/>
    <w:rsid w:val="00FC0D36"/>
    <w:rsid w:val="00FE6467"/>
    <w:rsid w:val="00FE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6065739-5BD4-49BE-B0F5-13AABD221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402</Words>
  <Characters>2026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846 Text of Previous Version (Jun. 2, 2015) - South Carolina Legislature Online</dc:title>
  <dc:subject/>
  <dc:creator>LeslieSimpson</dc:creator>
  <cp:keywords/>
  <dc:description/>
  <cp:lastModifiedBy>N Cumfer</cp:lastModifiedBy>
  <cp:revision>2</cp:revision>
  <cp:lastPrinted>2015-06-02T14:03:00Z</cp:lastPrinted>
  <dcterms:created xsi:type="dcterms:W3CDTF">2015-06-02T16:53:00Z</dcterms:created>
  <dcterms:modified xsi:type="dcterms:W3CDTF">2015-06-02T16:53:00Z</dcterms:modified>
</cp:coreProperties>
</file>