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668" w:rsidRDefault="008C4668" w:rsidP="008C4668">
      <w:pPr>
        <w:widowControl w:val="0"/>
        <w:jc w:val="center"/>
      </w:pPr>
      <w:r w:rsidRPr="008C4668">
        <w:rPr>
          <w:b/>
        </w:rPr>
        <w:t>South Carolina General Assembly</w:t>
      </w:r>
    </w:p>
    <w:p w:rsidR="008C4668" w:rsidRDefault="008C4668" w:rsidP="008C4668">
      <w:pPr>
        <w:widowControl w:val="0"/>
        <w:jc w:val="center"/>
      </w:pPr>
      <w:r>
        <w:t>122nd Session, 2017-2018</w:t>
      </w:r>
    </w:p>
    <w:p w:rsidR="008C4668" w:rsidRDefault="008C4668" w:rsidP="008C4668">
      <w:pPr>
        <w:widowControl w:val="0"/>
      </w:pPr>
    </w:p>
    <w:p w:rsidR="008C4668" w:rsidRDefault="008C4668" w:rsidP="008C4668">
      <w:pPr>
        <w:widowControl w:val="0"/>
        <w:rPr>
          <w:b/>
        </w:rPr>
      </w:pPr>
      <w:r w:rsidRPr="008C4668">
        <w:rPr>
          <w:b/>
        </w:rPr>
        <w:t>S.</w:t>
      </w:r>
      <w:r>
        <w:rPr>
          <w:b/>
        </w:rPr>
        <w:t xml:space="preserve"> </w:t>
      </w:r>
      <w:r w:rsidRPr="008C4668">
        <w:rPr>
          <w:b/>
        </w:rPr>
        <w:t>1125</w:t>
      </w:r>
    </w:p>
    <w:p w:rsidR="008C4668" w:rsidRDefault="008C4668" w:rsidP="008C4668">
      <w:pPr>
        <w:widowControl w:val="0"/>
        <w:rPr>
          <w:b/>
        </w:rPr>
      </w:pPr>
    </w:p>
    <w:p w:rsidR="008C4668" w:rsidRDefault="008C4668" w:rsidP="008C4668">
      <w:pPr>
        <w:widowControl w:val="0"/>
      </w:pPr>
      <w:r w:rsidRPr="008C4668">
        <w:rPr>
          <w:b/>
        </w:rPr>
        <w:t>STATUS INFORMATION</w:t>
      </w:r>
    </w:p>
    <w:p w:rsidR="008C4668" w:rsidRDefault="008C4668" w:rsidP="008C4668">
      <w:pPr>
        <w:widowControl w:val="0"/>
      </w:pPr>
    </w:p>
    <w:p w:rsidR="008C4668" w:rsidRDefault="008C4668" w:rsidP="008C4668">
      <w:pPr>
        <w:widowControl w:val="0"/>
      </w:pPr>
      <w:r>
        <w:t>General Bill</w:t>
      </w:r>
    </w:p>
    <w:p w:rsidR="008C4668" w:rsidRDefault="008C4668" w:rsidP="008C4668">
      <w:pPr>
        <w:widowControl w:val="0"/>
      </w:pPr>
      <w:r>
        <w:t>Sponsors: Senator Corbin</w:t>
      </w:r>
    </w:p>
    <w:p w:rsidR="008C4668" w:rsidRDefault="008C4668" w:rsidP="008C4668">
      <w:pPr>
        <w:widowControl w:val="0"/>
      </w:pPr>
      <w:r>
        <w:t>Document Path: l:\s-res\tdc\023gove.dmr.tdc.docx</w:t>
      </w:r>
    </w:p>
    <w:p w:rsidR="008C4668" w:rsidRDefault="008C4668" w:rsidP="008C4668">
      <w:pPr>
        <w:widowControl w:val="0"/>
      </w:pPr>
    </w:p>
    <w:p w:rsidR="008C4668" w:rsidRDefault="008C4668" w:rsidP="008C4668">
      <w:pPr>
        <w:widowControl w:val="0"/>
      </w:pPr>
      <w:r>
        <w:t>Introduced in the Senate on March 15, 2018</w:t>
      </w:r>
    </w:p>
    <w:p w:rsidR="008C4668" w:rsidRDefault="008C4668" w:rsidP="008C4668">
      <w:pPr>
        <w:widowControl w:val="0"/>
      </w:pPr>
      <w:r>
        <w:t xml:space="preserve">Currently residing in the Senate Committee on </w:t>
      </w:r>
      <w:r w:rsidRPr="008C4668">
        <w:rPr>
          <w:b/>
        </w:rPr>
        <w:t>Judiciary</w:t>
      </w:r>
    </w:p>
    <w:p w:rsidR="008C4668" w:rsidRDefault="008C4668" w:rsidP="008C4668">
      <w:pPr>
        <w:widowControl w:val="0"/>
      </w:pPr>
    </w:p>
    <w:p w:rsidR="008C4668" w:rsidRDefault="008C4668" w:rsidP="008C4668">
      <w:pPr>
        <w:widowControl w:val="0"/>
      </w:pPr>
      <w:r>
        <w:t xml:space="preserve">Summary: </w:t>
      </w:r>
      <w:r w:rsidR="00262A81">
        <w:t>Legislative delegation appointed governing groups</w:t>
      </w:r>
    </w:p>
    <w:p w:rsidR="008C4668" w:rsidRDefault="008C4668" w:rsidP="008C4668">
      <w:pPr>
        <w:widowControl w:val="0"/>
      </w:pPr>
    </w:p>
    <w:p w:rsidR="008C4668" w:rsidRDefault="008C4668" w:rsidP="008C4668">
      <w:pPr>
        <w:widowControl w:val="0"/>
      </w:pPr>
    </w:p>
    <w:p w:rsidR="008C4668" w:rsidRDefault="008C4668" w:rsidP="008C466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C4668">
        <w:rPr>
          <w:b/>
        </w:rPr>
        <w:t>HISTORY OF LEGISLATIVE ACTIONS</w:t>
      </w:r>
    </w:p>
    <w:p w:rsidR="008C4668" w:rsidRDefault="008C4668" w:rsidP="008C466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C4668" w:rsidRPr="008C4668" w:rsidRDefault="008C4668" w:rsidP="008C466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C4668">
        <w:rPr>
          <w:u w:val="single"/>
        </w:rPr>
        <w:tab/>
        <w:t>Date</w:t>
      </w:r>
      <w:r w:rsidRPr="008C4668">
        <w:rPr>
          <w:u w:val="single"/>
        </w:rPr>
        <w:tab/>
        <w:t>Body</w:t>
      </w:r>
      <w:r w:rsidRPr="008C4668">
        <w:rPr>
          <w:u w:val="single"/>
        </w:rPr>
        <w:tab/>
        <w:t>Action Description with journal page number</w:t>
      </w:r>
      <w:r w:rsidRPr="008C4668">
        <w:rPr>
          <w:u w:val="single"/>
        </w:rPr>
        <w:tab/>
      </w:r>
    </w:p>
    <w:p w:rsidR="006F6FDE" w:rsidRDefault="006F6FDE" w:rsidP="006F6F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3/15/2018</w:t>
      </w:r>
      <w:r>
        <w:tab/>
        <w:t>Senate</w:t>
      </w:r>
      <w:r>
        <w:tab/>
      </w:r>
      <w:r w:rsidRPr="00197726">
        <w:t>Introduced and read first time (</w:t>
      </w:r>
      <w:hyperlink r:id="rId6" w:history="1">
        <w:r w:rsidRPr="00197726">
          <w:rPr>
            <w:rStyle w:val="Hyperlink"/>
          </w:rPr>
          <w:t>Senate Journal</w:t>
        </w:r>
        <w:r w:rsidRPr="00197726">
          <w:rPr>
            <w:rStyle w:val="Hyperlink"/>
          </w:rPr>
          <w:noBreakHyphen/>
          <w:t>page 6</w:t>
        </w:r>
      </w:hyperlink>
      <w:r w:rsidRPr="00197726">
        <w:t>)</w:t>
      </w:r>
    </w:p>
    <w:p w:rsidR="006F6FDE" w:rsidRDefault="006F6FDE" w:rsidP="006F6F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3/15/2018</w:t>
      </w:r>
      <w:r>
        <w:tab/>
        <w:t>Senate</w:t>
      </w:r>
      <w:r>
        <w:tab/>
      </w:r>
      <w:r w:rsidRPr="00197726">
        <w:t>Ref</w:t>
      </w:r>
      <w:r>
        <w:t xml:space="preserve">erred to Committee on </w:t>
      </w:r>
      <w:r w:rsidRPr="00197726">
        <w:rPr>
          <w:b/>
        </w:rPr>
        <w:t>Judiciary</w:t>
      </w:r>
      <w:r>
        <w:t xml:space="preserve"> </w:t>
      </w:r>
      <w:r w:rsidRPr="00197726">
        <w:t>(</w:t>
      </w:r>
      <w:hyperlink r:id="rId7" w:history="1">
        <w:r w:rsidRPr="00197726">
          <w:rPr>
            <w:rStyle w:val="Hyperlink"/>
          </w:rPr>
          <w:t>Senate Journal</w:t>
        </w:r>
        <w:r w:rsidRPr="00197726">
          <w:rPr>
            <w:rStyle w:val="Hyperlink"/>
          </w:rPr>
          <w:noBreakHyphen/>
          <w:t>page 6</w:t>
        </w:r>
      </w:hyperlink>
      <w:r w:rsidRPr="00197726">
        <w:t>)</w:t>
      </w:r>
    </w:p>
    <w:p w:rsidR="006F6FDE" w:rsidRDefault="006F6FDE" w:rsidP="006F6F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C4668" w:rsidRDefault="008C4668" w:rsidP="008C46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8C4668">
          <w:rPr>
            <w:rStyle w:val="Hyperlink"/>
          </w:rPr>
          <w:t>legislative information</w:t>
        </w:r>
      </w:hyperlink>
      <w:r>
        <w:t xml:space="preserve"> at the website</w:t>
      </w:r>
    </w:p>
    <w:p w:rsidR="008C4668" w:rsidRDefault="008C4668" w:rsidP="008C46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C4668" w:rsidRPr="008C4668" w:rsidRDefault="008C4668" w:rsidP="008C46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C4668" w:rsidRDefault="008C4668" w:rsidP="008C4668">
      <w:pPr>
        <w:widowControl w:val="0"/>
      </w:pPr>
      <w:r w:rsidRPr="008C4668">
        <w:rPr>
          <w:b/>
        </w:rPr>
        <w:t>VERSIONS OF THIS BILL</w:t>
      </w:r>
    </w:p>
    <w:p w:rsidR="008C4668" w:rsidRDefault="008C4668" w:rsidP="008C4668">
      <w:pPr>
        <w:widowControl w:val="0"/>
      </w:pPr>
    </w:p>
    <w:p w:rsidR="008C4668" w:rsidRDefault="000E7290" w:rsidP="008C4668">
      <w:pPr>
        <w:widowControl w:val="0"/>
      </w:pPr>
      <w:hyperlink r:id="rId9" w:history="1">
        <w:r w:rsidR="008C4668">
          <w:rPr>
            <w:rStyle w:val="Hyperlink"/>
          </w:rPr>
          <w:t>3/15/2018</w:t>
        </w:r>
      </w:hyperlink>
    </w:p>
    <w:p w:rsidR="008C4668" w:rsidRDefault="008C4668" w:rsidP="008C4668"/>
    <w:p w:rsidR="008C4668" w:rsidRDefault="008C4668" w:rsidP="008C4668">
      <w:pPr>
        <w:sectPr w:rsidR="008C4668" w:rsidSect="008C46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1BB3" w:rsidRPr="00522CE0" w:rsidRDefault="00DC1B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C1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808E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B4C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1, TITLE 2 OF THE 1976 CODE, RELATING TO THE GENERAL ASSEMBLY, GENERALLY, BY ADDING SECTION 2-1-260, TO PROVIDE THAT </w:t>
      </w:r>
      <w:r>
        <w:t>A</w:t>
      </w:r>
      <w:r w:rsidRPr="00B51E39">
        <w:t xml:space="preserve"> GOVERNMENT AGENCY, BODY, COMMISSION, COMMITTEE, OR COUNCIL </w:t>
      </w:r>
      <w:r w:rsidR="00A66607">
        <w:t>FOR WHICH ITS</w:t>
      </w:r>
      <w:r w:rsidRPr="00B51E39">
        <w:t xml:space="preserve"> GOVERNING BOARD IS APPOINTED BY A LEGISLATIVE DELEGATION OF THIS STATE MAY NOT ASSIGN, </w:t>
      </w:r>
      <w:r>
        <w:t>CONVEY, DEVOLVE, ENTRUST</w:t>
      </w:r>
      <w:r w:rsidR="00A66607">
        <w:t>,</w:t>
      </w:r>
      <w:r>
        <w:t xml:space="preserve"> </w:t>
      </w:r>
      <w:r w:rsidRPr="00B51E39">
        <w:t>OR T</w:t>
      </w:r>
      <w:r>
        <w:t>RANSFER TO ANOTHER BOARD OR ENTITY</w:t>
      </w:r>
      <w:r w:rsidRPr="00B51E39">
        <w:t xml:space="preserve"> THE BOARD</w:t>
      </w:r>
      <w:r w:rsidRPr="00A203FF">
        <w:t>’</w:t>
      </w:r>
      <w:r w:rsidRPr="00B51E39">
        <w:t xml:space="preserve">S </w:t>
      </w:r>
      <w:r>
        <w:t xml:space="preserve">GOVERNANCE AUTHORITY, </w:t>
      </w:r>
      <w:r w:rsidRPr="00B51E39">
        <w:t>DUTIES, FUNCTIONS</w:t>
      </w:r>
      <w:r>
        <w:t>,</w:t>
      </w:r>
      <w:r w:rsidRPr="00B51E39">
        <w:t xml:space="preserve"> RESPONSIBILITIES, OR OPERATION</w:t>
      </w:r>
      <w:r>
        <w:t>AL OVERSIGHT WITHOUT A PRIOR AFFIRMATIVE ACT OF THE GENERAL ASSEMBLY, AND TO PROVIDE PENALTIES</w:t>
      </w:r>
      <w:r w:rsidRPr="00D66508"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808E6" w:rsidRDefault="003808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808E6" w:rsidRDefault="003808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4C5A" w:rsidRPr="001B4C5A" w:rsidRDefault="003808E6" w:rsidP="001B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B4C5A" w:rsidRPr="001B4C5A">
        <w:rPr>
          <w:rFonts w:eastAsia="Times New Roman"/>
          <w:color w:val="000000" w:themeColor="text1"/>
          <w:szCs w:val="20"/>
          <w:u w:color="000000" w:themeColor="text1"/>
        </w:rPr>
        <w:t>Chapter 1, Title 2 of the 1976 Code is amended by adding:</w:t>
      </w:r>
    </w:p>
    <w:p w:rsidR="001B4C5A" w:rsidRPr="001B4C5A" w:rsidRDefault="001B4C5A" w:rsidP="001B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1B4C5A" w:rsidRPr="001B4C5A" w:rsidRDefault="001B4C5A" w:rsidP="001B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 w:rsidRPr="001B4C5A">
        <w:rPr>
          <w:rFonts w:eastAsia="Times New Roman"/>
          <w:color w:val="000000" w:themeColor="text1"/>
          <w:szCs w:val="20"/>
          <w:u w:color="000000" w:themeColor="text1"/>
        </w:rPr>
        <w:tab/>
        <w:t>“Section 2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noBreakHyphen/>
        <w:t>1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noBreakHyphen/>
        <w:t>260.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ab/>
        <w:t>(A)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ab/>
        <w:t xml:space="preserve">Notwithstanding another provision of law, a government agency, body, commission, committee, or council </w:t>
      </w:r>
      <w:r w:rsidR="00A66607">
        <w:rPr>
          <w:rFonts w:eastAsia="Times New Roman"/>
          <w:color w:val="000000" w:themeColor="text1"/>
          <w:szCs w:val="20"/>
          <w:u w:color="000000" w:themeColor="text1"/>
        </w:rPr>
        <w:t>for which its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 xml:space="preserve"> governing board is appointed by a legislative delegation of this State may not assign, convey, devolve, entrust, or transfer to another board or entity the board’s governance authority, duties, functions, responsibilities, or operational oversight without a prior affirmative act of the General Assembly.</w:t>
      </w:r>
    </w:p>
    <w:p w:rsidR="001B4C5A" w:rsidRPr="001B4C5A" w:rsidRDefault="001B4C5A" w:rsidP="00A66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 w:rsidRPr="001B4C5A">
        <w:rPr>
          <w:rFonts w:eastAsia="Times New Roman"/>
          <w:color w:val="000000" w:themeColor="text1"/>
          <w:szCs w:val="20"/>
          <w:u w:color="000000" w:themeColor="text1"/>
        </w:rPr>
        <w:tab/>
        <w:t>(B)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ab/>
        <w:t xml:space="preserve">A member of a governing board described in subsection (A) </w:t>
      </w:r>
      <w:r w:rsidR="00A66607" w:rsidRPr="001B4C5A">
        <w:rPr>
          <w:rFonts w:eastAsia="Times New Roman"/>
          <w:color w:val="000000" w:themeColor="text1"/>
          <w:szCs w:val="20"/>
          <w:u w:color="000000" w:themeColor="text1"/>
        </w:rPr>
        <w:t>must be dismissed from office, with the resulting vacancy filled in the manner of the original appointment and</w:t>
      </w:r>
      <w:r w:rsidR="00A66607"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="00A66607" w:rsidRPr="001B4C5A">
        <w:rPr>
          <w:rFonts w:eastAsia="Times New Roman"/>
          <w:color w:val="000000" w:themeColor="text1"/>
          <w:szCs w:val="20"/>
          <w:u w:color="000000" w:themeColor="text1"/>
        </w:rPr>
        <w:t>is permanently disqualified from holding public office in this State</w:t>
      </w:r>
      <w:r w:rsidR="00A66607">
        <w:rPr>
          <w:rFonts w:eastAsia="Times New Roman"/>
          <w:color w:val="000000" w:themeColor="text1"/>
          <w:szCs w:val="20"/>
          <w:u w:color="000000" w:themeColor="text1"/>
        </w:rPr>
        <w:t xml:space="preserve"> if he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 xml:space="preserve"> casts an affirmative vote</w:t>
      </w:r>
      <w:r w:rsidR="00A66607">
        <w:rPr>
          <w:rFonts w:eastAsia="Times New Roman"/>
          <w:color w:val="000000" w:themeColor="text1"/>
          <w:szCs w:val="20"/>
          <w:u w:color="000000" w:themeColor="text1"/>
        </w:rPr>
        <w:t xml:space="preserve"> to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>:</w:t>
      </w:r>
    </w:p>
    <w:p w:rsidR="001B4C5A" w:rsidRPr="001B4C5A" w:rsidRDefault="001B4C5A" w:rsidP="001B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 w:rsidRPr="001B4C5A">
        <w:rPr>
          <w:rFonts w:eastAsia="Times New Roman"/>
          <w:color w:val="000000" w:themeColor="text1"/>
          <w:szCs w:val="20"/>
          <w:u w:color="000000" w:themeColor="text1"/>
        </w:rPr>
        <w:lastRenderedPageBreak/>
        <w:tab/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ab/>
        <w:t>(1)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ab/>
        <w:t>assign, convey, devolve, entrust, or transfer to another board or entity the board’s governance authority, duties, functions, responsibilities, or operational oversight without a prior affirmative act</w:t>
      </w:r>
      <w:r w:rsidR="003A3514">
        <w:rPr>
          <w:rFonts w:eastAsia="Times New Roman"/>
          <w:color w:val="000000" w:themeColor="text1"/>
          <w:szCs w:val="20"/>
          <w:u w:color="000000" w:themeColor="text1"/>
        </w:rPr>
        <w:t xml:space="preserve"> of the General Assembly; or</w:t>
      </w:r>
    </w:p>
    <w:p w:rsidR="003808E6" w:rsidRDefault="001B4C5A" w:rsidP="00A66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1B4C5A"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ab/>
        <w:t>(2)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ab/>
        <w:t>approve or ratify the assignment, conveyance, devolution, entrustment</w:t>
      </w:r>
      <w:r w:rsidR="00A66607">
        <w:rPr>
          <w:rFonts w:eastAsia="Times New Roman"/>
          <w:color w:val="000000" w:themeColor="text1"/>
          <w:szCs w:val="20"/>
          <w:u w:color="000000" w:themeColor="text1"/>
        </w:rPr>
        <w:t>,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 xml:space="preserve"> or transfer to another board or entity the board’s governance authority, duties, functions, responsibilities, or operational oversight without a prior affirmative act of the General Assembly</w:t>
      </w:r>
      <w:r w:rsidR="00A66607">
        <w:rPr>
          <w:rFonts w:eastAsia="Times New Roman"/>
          <w:color w:val="000000" w:themeColor="text1"/>
          <w:szCs w:val="20"/>
          <w:u w:color="000000" w:themeColor="text1"/>
        </w:rPr>
        <w:t>.</w:t>
      </w:r>
      <w:r w:rsidR="003A3514"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="00A66607">
        <w:rPr>
          <w:rFonts w:eastAsia="Times New Roman"/>
          <w:color w:val="000000" w:themeColor="text1"/>
          <w:szCs w:val="20"/>
          <w:u w:color="000000" w:themeColor="text1"/>
        </w:rPr>
        <w:t xml:space="preserve">A person who violates the provisions of </w:t>
      </w:r>
      <w:r w:rsidR="003A3514">
        <w:rPr>
          <w:rFonts w:eastAsia="Times New Roman"/>
          <w:color w:val="000000" w:themeColor="text1"/>
          <w:szCs w:val="20"/>
          <w:u w:color="000000" w:themeColor="text1"/>
        </w:rPr>
        <w:t xml:space="preserve">this </w:t>
      </w:r>
      <w:r w:rsidR="00A66607">
        <w:rPr>
          <w:rFonts w:eastAsia="Times New Roman"/>
          <w:color w:val="000000" w:themeColor="text1"/>
          <w:szCs w:val="20"/>
          <w:u w:color="000000" w:themeColor="text1"/>
        </w:rPr>
        <w:t xml:space="preserve">item 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 xml:space="preserve">is </w:t>
      </w:r>
      <w:r w:rsidR="003A3514">
        <w:rPr>
          <w:rFonts w:eastAsia="Times New Roman"/>
          <w:color w:val="000000" w:themeColor="text1"/>
          <w:szCs w:val="20"/>
          <w:u w:color="000000" w:themeColor="text1"/>
        </w:rPr>
        <w:t xml:space="preserve">also 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>guilty of a misdemeanor and, upon conviction, must be punished by a fine of not more than one thousand dollars or by imprisonment for not more than one year, or both.”</w:t>
      </w:r>
    </w:p>
    <w:p w:rsidR="003808E6" w:rsidRDefault="003808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08E6" w:rsidRPr="00522CE0" w:rsidRDefault="003808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B4C5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F176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C4668" w:rsidRDefault="008C4668" w:rsidP="008C4668">
      <w:pPr>
        <w:suppressAutoHyphens/>
        <w:jc w:val="both"/>
        <w:rPr>
          <w:rFonts w:eastAsia="Times New Roman"/>
        </w:rPr>
      </w:pPr>
    </w:p>
    <w:sectPr w:rsidR="008C4668" w:rsidSect="008C466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8E6" w:rsidRDefault="003808E6" w:rsidP="00522CE0">
      <w:r>
        <w:separator/>
      </w:r>
    </w:p>
  </w:endnote>
  <w:endnote w:type="continuationSeparator" w:id="0">
    <w:p w:rsidR="003808E6" w:rsidRDefault="003808E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85FBBB4-7FE6-4648-83A8-F2A1B77643B5}"/>
    <w:embedBold r:id="rId2" w:fontKey="{98D697A1-4BAD-4FFE-9C9B-2DB33B2118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6CFA85-F02F-4D69-8C26-8BC95A319065}"/>
    <w:embedBold r:id="rId4" w:fontKey="{C9AF5C5A-374A-430C-8C14-C3C43498436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E9EA26A-596E-4860-AE55-BE76D2B82B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BFBE422-BA9F-4D13-B934-20CFB25255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668" w:rsidRPr="00DC1BB3" w:rsidRDefault="008C4668" w:rsidP="00DC1B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2A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8E6" w:rsidRDefault="003808E6" w:rsidP="00522CE0">
      <w:r>
        <w:separator/>
      </w:r>
    </w:p>
  </w:footnote>
  <w:footnote w:type="continuationSeparator" w:id="0">
    <w:p w:rsidR="003808E6" w:rsidRDefault="003808E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GOVE.DMR.TDC"/>
    <w:docVar w:name="CoverAttorneyInitials" w:val="DMR"/>
    <w:docVar w:name="CoverAttorneyLastName" w:val="Daina Riley"/>
    <w:docVar w:name="CoverBillType" w:val="b"/>
    <w:docVar w:name="CoverSenator" w:val="TDC"/>
    <w:docVar w:name="dvBillNumber" w:val="1125"/>
    <w:docVar w:name="dvBillNumberPrefix" w:val="S. "/>
    <w:docVar w:name="dvOriginalBody" w:val="Senate"/>
    <w:docVar w:name="fulldraftpath" w:val="L:\S-RES\TDC\023GOVE.DMR.TDC.DOCX"/>
    <w:docVar w:name="NameofBody" w:val="S"/>
    <w:docVar w:name="vgroup2" w:val="S-RES"/>
  </w:docVars>
  <w:rsids>
    <w:rsidRoot w:val="003808E6"/>
    <w:rsid w:val="00042AC1"/>
    <w:rsid w:val="00046516"/>
    <w:rsid w:val="00072458"/>
    <w:rsid w:val="0007601D"/>
    <w:rsid w:val="00080E45"/>
    <w:rsid w:val="000B0720"/>
    <w:rsid w:val="000B5EAF"/>
    <w:rsid w:val="001315B2"/>
    <w:rsid w:val="00170561"/>
    <w:rsid w:val="00186AC9"/>
    <w:rsid w:val="00197DF1"/>
    <w:rsid w:val="001B3DD9"/>
    <w:rsid w:val="001B4C5A"/>
    <w:rsid w:val="001B7E5D"/>
    <w:rsid w:val="001D3BAC"/>
    <w:rsid w:val="00216025"/>
    <w:rsid w:val="00245C4E"/>
    <w:rsid w:val="00262A81"/>
    <w:rsid w:val="002C1321"/>
    <w:rsid w:val="002C2031"/>
    <w:rsid w:val="002C5896"/>
    <w:rsid w:val="002D3BED"/>
    <w:rsid w:val="00307C2B"/>
    <w:rsid w:val="00315D04"/>
    <w:rsid w:val="003808E6"/>
    <w:rsid w:val="00383247"/>
    <w:rsid w:val="003A3514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6FDE"/>
    <w:rsid w:val="00720D40"/>
    <w:rsid w:val="007318D4"/>
    <w:rsid w:val="00765784"/>
    <w:rsid w:val="007A4390"/>
    <w:rsid w:val="007E5CB7"/>
    <w:rsid w:val="008314D2"/>
    <w:rsid w:val="00870F6F"/>
    <w:rsid w:val="0089324B"/>
    <w:rsid w:val="008B2F42"/>
    <w:rsid w:val="008C3697"/>
    <w:rsid w:val="008C4668"/>
    <w:rsid w:val="008E185F"/>
    <w:rsid w:val="008F023B"/>
    <w:rsid w:val="00904E16"/>
    <w:rsid w:val="00915AD4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6607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1B63"/>
    <w:rsid w:val="00D35486"/>
    <w:rsid w:val="00D53E29"/>
    <w:rsid w:val="00D86943"/>
    <w:rsid w:val="00DA3C6B"/>
    <w:rsid w:val="00DA47B9"/>
    <w:rsid w:val="00DC1BB3"/>
    <w:rsid w:val="00DE5635"/>
    <w:rsid w:val="00E058D3"/>
    <w:rsid w:val="00E12CA0"/>
    <w:rsid w:val="00E2236D"/>
    <w:rsid w:val="00E43D31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0D64"/>
    <w:rsid w:val="00FB7F01"/>
    <w:rsid w:val="00FC0D36"/>
    <w:rsid w:val="00FC3A2B"/>
    <w:rsid w:val="00FE6467"/>
    <w:rsid w:val="00FF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96BA2683-5C86-404F-8760-4BB3C854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66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60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C46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25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3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3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1125_2018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7FA104E7.dotm</Template>
  <TotalTime>0</TotalTime>
  <Pages>3</Pages>
  <Words>426</Words>
  <Characters>2433</Characters>
  <Application>Microsoft Office Word</Application>
  <DocSecurity>0</DocSecurity>
  <Lines>88</Lines>
  <Paragraphs>27</Paragraphs>
  <ScaleCrop>false</ScaleCrop>
  <Company> </Company>
  <LinksUpToDate>false</LinksUpToDate>
  <CharactersWithSpaces>2840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1125: Legislative delegation appointed governing groups - South Carolina Legislature Online</dc:title>
  <dc:subject/>
  <dc:creator>%USERNAME%</dc:creator>
  <cp:keywords/>
  <dc:description/>
  <cp:lastModifiedBy>S Volk</cp:lastModifiedBy>
  <cp:revision>2</cp:revision>
  <cp:lastPrinted>2018-03-14T17:47:00Z</cp:lastPrinted>
  <dcterms:created xsi:type="dcterms:W3CDTF">2018-03-16T19:47:00Z</dcterms:created>
  <dcterms:modified xsi:type="dcterms:W3CDTF">2018-03-16T19:47:00Z</dcterms:modified>
</cp:coreProperties>
</file>