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3857" w:rsidRDefault="008D3857" w:rsidP="008D3857">
      <w:pPr>
        <w:widowControl w:val="0"/>
        <w:jc w:val="center"/>
      </w:pPr>
      <w:r w:rsidRPr="008D3857">
        <w:rPr>
          <w:b/>
        </w:rPr>
        <w:t>South Carolina General Assembly</w:t>
      </w:r>
    </w:p>
    <w:p w:rsidR="008D3857" w:rsidRDefault="008D3857" w:rsidP="008D3857">
      <w:pPr>
        <w:widowControl w:val="0"/>
        <w:jc w:val="center"/>
      </w:pPr>
      <w:r>
        <w:t>122nd Session, 2017-2018</w:t>
      </w:r>
    </w:p>
    <w:p w:rsidR="008D3857" w:rsidRDefault="008D3857" w:rsidP="008D3857">
      <w:pPr>
        <w:widowControl w:val="0"/>
        <w:jc w:val="left"/>
      </w:pPr>
    </w:p>
    <w:p w:rsidR="008D3857" w:rsidRDefault="008D3857" w:rsidP="008D3857">
      <w:pPr>
        <w:widowControl w:val="0"/>
        <w:jc w:val="left"/>
        <w:rPr>
          <w:b/>
        </w:rPr>
      </w:pPr>
      <w:r w:rsidRPr="008D3857">
        <w:rPr>
          <w:b/>
        </w:rPr>
        <w:t>S.</w:t>
      </w:r>
      <w:r>
        <w:rPr>
          <w:b/>
        </w:rPr>
        <w:t xml:space="preserve"> </w:t>
      </w:r>
      <w:r w:rsidRPr="008D3857">
        <w:rPr>
          <w:b/>
        </w:rPr>
        <w:t>282</w:t>
      </w:r>
    </w:p>
    <w:p w:rsidR="008D3857" w:rsidRDefault="008D3857" w:rsidP="008D3857">
      <w:pPr>
        <w:widowControl w:val="0"/>
        <w:jc w:val="left"/>
        <w:rPr>
          <w:b/>
        </w:rPr>
      </w:pPr>
    </w:p>
    <w:p w:rsidR="008D3857" w:rsidRDefault="008D3857" w:rsidP="008D3857">
      <w:pPr>
        <w:widowControl w:val="0"/>
        <w:jc w:val="left"/>
      </w:pPr>
      <w:r w:rsidRPr="008D3857">
        <w:rPr>
          <w:b/>
        </w:rPr>
        <w:t>STATUS INFORMATION</w:t>
      </w:r>
    </w:p>
    <w:p w:rsidR="008D3857" w:rsidRDefault="008D3857" w:rsidP="008D3857">
      <w:pPr>
        <w:widowControl w:val="0"/>
        <w:jc w:val="left"/>
      </w:pPr>
    </w:p>
    <w:p w:rsidR="008D3857" w:rsidRDefault="008D3857" w:rsidP="008D3857">
      <w:pPr>
        <w:widowControl w:val="0"/>
        <w:jc w:val="left"/>
      </w:pPr>
      <w:r>
        <w:t>Senate Resolution</w:t>
      </w:r>
    </w:p>
    <w:p w:rsidR="008D3857" w:rsidRDefault="008D3857" w:rsidP="008D3857">
      <w:pPr>
        <w:widowControl w:val="0"/>
        <w:jc w:val="left"/>
      </w:pPr>
      <w:r>
        <w:t>Sponsors: Senator Allen</w:t>
      </w:r>
    </w:p>
    <w:p w:rsidR="008D3857" w:rsidRDefault="008D3857" w:rsidP="008D3857">
      <w:pPr>
        <w:widowControl w:val="0"/>
        <w:jc w:val="left"/>
      </w:pPr>
      <w:r>
        <w:t>Document Path: l:\council\bills\rt\17008vr17.docx</w:t>
      </w:r>
    </w:p>
    <w:p w:rsidR="008D3857" w:rsidRDefault="008D3857" w:rsidP="008D3857">
      <w:pPr>
        <w:widowControl w:val="0"/>
        <w:jc w:val="left"/>
      </w:pPr>
    </w:p>
    <w:p w:rsidR="008D3857" w:rsidRDefault="008D3857" w:rsidP="008D3857">
      <w:pPr>
        <w:widowControl w:val="0"/>
        <w:jc w:val="left"/>
      </w:pPr>
      <w:r>
        <w:t>Introduced in the Senate on January 24, 2017</w:t>
      </w:r>
    </w:p>
    <w:p w:rsidR="008D3857" w:rsidRDefault="008D3857" w:rsidP="008D3857">
      <w:pPr>
        <w:widowControl w:val="0"/>
        <w:jc w:val="left"/>
      </w:pPr>
      <w:r>
        <w:t>Adopted by the Senate on January 24, 2017</w:t>
      </w:r>
    </w:p>
    <w:p w:rsidR="008D3857" w:rsidRDefault="008D3857" w:rsidP="008D3857">
      <w:pPr>
        <w:widowControl w:val="0"/>
        <w:jc w:val="left"/>
      </w:pPr>
    </w:p>
    <w:p w:rsidR="008D3857" w:rsidRDefault="008D3857" w:rsidP="008D3857">
      <w:pPr>
        <w:widowControl w:val="0"/>
        <w:jc w:val="left"/>
      </w:pPr>
      <w:r>
        <w:t xml:space="preserve">Summary: </w:t>
      </w:r>
      <w:r w:rsidR="006E77D4">
        <w:t>Harold Lee Newsome</w:t>
      </w:r>
    </w:p>
    <w:p w:rsidR="008D3857" w:rsidRDefault="008D3857" w:rsidP="008D3857">
      <w:pPr>
        <w:widowControl w:val="0"/>
        <w:jc w:val="left"/>
      </w:pPr>
    </w:p>
    <w:p w:rsidR="008D3857" w:rsidRDefault="008D3857" w:rsidP="008D3857">
      <w:pPr>
        <w:widowControl w:val="0"/>
        <w:jc w:val="left"/>
      </w:pPr>
    </w:p>
    <w:p w:rsidR="008D3857" w:rsidRDefault="008D3857" w:rsidP="008D38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3857">
        <w:rPr>
          <w:b/>
        </w:rPr>
        <w:t>HISTORY OF LEGISLATIVE ACTIONS</w:t>
      </w:r>
    </w:p>
    <w:p w:rsidR="008D3857" w:rsidRDefault="008D3857" w:rsidP="008D38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D3857" w:rsidRPr="008D3857" w:rsidRDefault="008D3857" w:rsidP="008D38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3857">
        <w:rPr>
          <w:u w:val="single"/>
        </w:rPr>
        <w:tab/>
        <w:t>Date</w:t>
      </w:r>
      <w:r w:rsidRPr="008D3857">
        <w:rPr>
          <w:u w:val="single"/>
        </w:rPr>
        <w:tab/>
        <w:t>Body</w:t>
      </w:r>
      <w:r w:rsidRPr="008D3857">
        <w:rPr>
          <w:u w:val="single"/>
        </w:rPr>
        <w:tab/>
        <w:t>Action Description with journal page number</w:t>
      </w:r>
      <w:r w:rsidRPr="008D3857">
        <w:rPr>
          <w:u w:val="single"/>
        </w:rPr>
        <w:tab/>
      </w:r>
    </w:p>
    <w:p w:rsidR="00881FDD" w:rsidRDefault="00881FDD" w:rsidP="00881F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1/24/2017</w:t>
      </w:r>
      <w:r>
        <w:tab/>
        <w:t>Senate</w:t>
      </w:r>
      <w:r>
        <w:tab/>
      </w:r>
      <w:r w:rsidRPr="003F0D5F">
        <w:t>Introduced and adopted (</w:t>
      </w:r>
      <w:hyperlink r:id="rId7" w:history="1">
        <w:r w:rsidRPr="003F0D5F">
          <w:rPr>
            <w:rStyle w:val="Hyperlink"/>
          </w:rPr>
          <w:t>Senate Journal</w:t>
        </w:r>
        <w:r w:rsidRPr="003F0D5F">
          <w:rPr>
            <w:rStyle w:val="Hyperlink"/>
          </w:rPr>
          <w:noBreakHyphen/>
          <w:t>page 14</w:t>
        </w:r>
      </w:hyperlink>
      <w:r w:rsidRPr="003F0D5F">
        <w:t>)</w:t>
      </w:r>
    </w:p>
    <w:p w:rsidR="00881FDD" w:rsidRDefault="00881FDD" w:rsidP="00881F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3857" w:rsidRDefault="008D3857" w:rsidP="008D38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D3857">
          <w:rPr>
            <w:rStyle w:val="Hyperlink"/>
          </w:rPr>
          <w:t>legislative information</w:t>
        </w:r>
      </w:hyperlink>
      <w:r>
        <w:t xml:space="preserve"> at the website</w:t>
      </w:r>
    </w:p>
    <w:p w:rsidR="008D3857" w:rsidRDefault="008D3857" w:rsidP="008D38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3857" w:rsidRPr="008D3857" w:rsidRDefault="008D3857" w:rsidP="008D38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3857" w:rsidRDefault="008D3857" w:rsidP="008D3857">
      <w:r w:rsidRPr="008D3857">
        <w:rPr>
          <w:b/>
        </w:rPr>
        <w:t>VERSIONS OF THIS BILL</w:t>
      </w:r>
    </w:p>
    <w:p w:rsidR="008D3857" w:rsidRDefault="008D3857" w:rsidP="008D3857"/>
    <w:p w:rsidR="008D3857" w:rsidRDefault="001743E7" w:rsidP="008D3857">
      <w:hyperlink r:id="rId9" w:history="1">
        <w:r w:rsidR="008D3857">
          <w:rPr>
            <w:rStyle w:val="Hyperlink"/>
          </w:rPr>
          <w:t>1/24/2017</w:t>
        </w:r>
      </w:hyperlink>
    </w:p>
    <w:p w:rsidR="008D3857" w:rsidRDefault="008D3857" w:rsidP="008D3857"/>
    <w:p w:rsidR="008D3857" w:rsidRDefault="008D3857" w:rsidP="008D3857">
      <w:pPr>
        <w:sectPr w:rsidR="008D3857" w:rsidSect="008D385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01700" w:rsidRDefault="00E017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01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D3E9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9311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SENATE UPON THE DEATH OF H</w:t>
      </w:r>
      <w:r w:rsidR="00636B29">
        <w:t>AROLD LEE NEWSOME OF GREENVILLE</w:t>
      </w:r>
      <w:r>
        <w:t xml:space="preserve"> AND TO EXTEND THE DEEPEST SYMPATHY TO HIS FAMILY AND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93116" w:rsidRDefault="00CD3E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93116">
        <w:t>the members of the South Carolina Senate were deeply saddened to learn of the death of Harold Newsome on December 19, 2016; and</w:t>
      </w:r>
    </w:p>
    <w:p w:rsidR="00093116" w:rsidRDefault="000931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116" w:rsidRDefault="000931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September 23, 1927, in Greenville to the late Yancy and Lillie Sullivan Newsome, </w:t>
      </w:r>
      <w:r w:rsidR="000F0CBC">
        <w:t xml:space="preserve">the </w:t>
      </w:r>
      <w:r w:rsidR="00636B29">
        <w:t xml:space="preserve">young </w:t>
      </w:r>
      <w:r>
        <w:t>Harold was educated in the Greenville public school system</w:t>
      </w:r>
      <w:r w:rsidR="00382457">
        <w:t xml:space="preserve">, graduating </w:t>
      </w:r>
      <w:r>
        <w:t>from Sterling High School in 1944; and</w:t>
      </w:r>
    </w:p>
    <w:p w:rsidR="00093116" w:rsidRDefault="000931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116" w:rsidRDefault="000931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36B29">
        <w:t>he</w:t>
      </w:r>
      <w:r>
        <w:t xml:space="preserve"> went on to attend Morehouse College in Atlanta, Georgia</w:t>
      </w:r>
      <w:r w:rsidR="00636B29">
        <w:t>, before being</w:t>
      </w:r>
      <w:r>
        <w:t xml:space="preserve"> called to serve in the United States</w:t>
      </w:r>
      <w:r w:rsidR="00256DDC">
        <w:t xml:space="preserve"> Army during the Korean War. U</w:t>
      </w:r>
      <w:r>
        <w:t xml:space="preserve">pon returning </w:t>
      </w:r>
      <w:r w:rsidR="00256DDC">
        <w:t>home</w:t>
      </w:r>
      <w:r>
        <w:t xml:space="preserve">, </w:t>
      </w:r>
      <w:r w:rsidR="00636B29">
        <w:t>he</w:t>
      </w:r>
      <w:r>
        <w:t xml:space="preserve"> completed his education at South Carolina State College</w:t>
      </w:r>
      <w:r w:rsidR="00636B29">
        <w:t>,</w:t>
      </w:r>
      <w:r>
        <w:t xml:space="preserve"> where he received a </w:t>
      </w:r>
      <w:r w:rsidR="00636B29">
        <w:t>bachelor of s</w:t>
      </w:r>
      <w:r>
        <w:t>cience in business</w:t>
      </w:r>
      <w:r w:rsidR="00636B29">
        <w:t xml:space="preserve"> administration</w:t>
      </w:r>
      <w:r>
        <w:t xml:space="preserve"> and later a master</w:t>
      </w:r>
      <w:r w:rsidR="00580C10" w:rsidRPr="00580C10">
        <w:t>’</w:t>
      </w:r>
      <w:r>
        <w:t>s degree; and</w:t>
      </w:r>
    </w:p>
    <w:p w:rsidR="00093116" w:rsidRDefault="000931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116" w:rsidRDefault="000931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1952, Harold </w:t>
      </w:r>
      <w:r w:rsidR="00382457">
        <w:t xml:space="preserve">Newsome </w:t>
      </w:r>
      <w:r>
        <w:t xml:space="preserve">married the love of his life, Rosa Stevens. They enjoyed an astounding </w:t>
      </w:r>
      <w:r w:rsidR="00636B29">
        <w:t>sixty</w:t>
      </w:r>
      <w:r w:rsidR="00580C10">
        <w:noBreakHyphen/>
      </w:r>
      <w:r w:rsidR="00636B29">
        <w:t>four</w:t>
      </w:r>
      <w:r>
        <w:t xml:space="preserve"> years </w:t>
      </w:r>
      <w:r w:rsidR="00256DDC">
        <w:t>of marriage</w:t>
      </w:r>
      <w:r w:rsidR="00636B29">
        <w:t>, some of</w:t>
      </w:r>
      <w:r w:rsidR="00256DDC">
        <w:t xml:space="preserve"> </w:t>
      </w:r>
      <w:r w:rsidR="006970B0">
        <w:t xml:space="preserve">which they spent travelling around the world to Europe, South America, Asia, China, Africa, Australia, the Caribbean Islands, Mexico, and Canada, in addition to many states throughout the </w:t>
      </w:r>
      <w:r w:rsidR="00636B29">
        <w:t>USA</w:t>
      </w:r>
      <w:r w:rsidR="006970B0">
        <w:t>; and</w:t>
      </w:r>
    </w:p>
    <w:p w:rsidR="006970B0" w:rsidRDefault="006970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70B0" w:rsidRDefault="006970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82457">
        <w:t xml:space="preserve">Harold Newsome began </w:t>
      </w:r>
      <w:r>
        <w:t>an illustrious career in education at Sterling High</w:t>
      </w:r>
      <w:r w:rsidR="00636B29">
        <w:t xml:space="preserve">, where he taught many subjects. </w:t>
      </w:r>
      <w:r w:rsidR="00382457">
        <w:t xml:space="preserve">After later serving </w:t>
      </w:r>
      <w:r w:rsidR="00636B29">
        <w:lastRenderedPageBreak/>
        <w:t>as assistant principal at Hillcrest and Mauldin high schools</w:t>
      </w:r>
      <w:r>
        <w:t>, he retire</w:t>
      </w:r>
      <w:r w:rsidR="00636B29">
        <w:t>d</w:t>
      </w:r>
      <w:r>
        <w:t xml:space="preserve"> in 1987; and</w:t>
      </w:r>
    </w:p>
    <w:p w:rsidR="006970B0" w:rsidRDefault="006970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70B0" w:rsidRDefault="006970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F0CBC">
        <w:t xml:space="preserve">he </w:t>
      </w:r>
      <w:r w:rsidR="00382457">
        <w:t>was a respected m</w:t>
      </w:r>
      <w:r w:rsidR="000F0CBC">
        <w:t>ember of the</w:t>
      </w:r>
      <w:r>
        <w:t xml:space="preserve"> Omega Psi Phi fraternity, </w:t>
      </w:r>
      <w:r w:rsidR="00636B29">
        <w:t>NEA</w:t>
      </w:r>
      <w:r>
        <w:t xml:space="preserve">, and </w:t>
      </w:r>
      <w:r w:rsidR="00636B29">
        <w:t>SCTA</w:t>
      </w:r>
      <w:r>
        <w:t xml:space="preserve">; and </w:t>
      </w:r>
    </w:p>
    <w:p w:rsidR="006970B0" w:rsidRDefault="006970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3E90" w:rsidRDefault="006970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Harold </w:t>
      </w:r>
      <w:r w:rsidR="00382457">
        <w:t xml:space="preserve">Newsome </w:t>
      </w:r>
      <w:r>
        <w:t>is survived by</w:t>
      </w:r>
      <w:r w:rsidR="00636B29">
        <w:t xml:space="preserve"> his beloved</w:t>
      </w:r>
      <w:r>
        <w:t xml:space="preserve"> wife</w:t>
      </w:r>
      <w:r w:rsidR="00636B29">
        <w:t>,</w:t>
      </w:r>
      <w:r>
        <w:t xml:space="preserve"> Rosa Stevens Newsome, </w:t>
      </w:r>
      <w:r w:rsidR="00636B29">
        <w:t>numerous family members</w:t>
      </w:r>
      <w:r>
        <w:t xml:space="preserve">, and many friends. </w:t>
      </w:r>
      <w:r w:rsidR="00636B29">
        <w:t xml:space="preserve">He will be missed. </w:t>
      </w:r>
      <w:r w:rsidR="00CD3E90">
        <w:t>Now, therefore,</w:t>
      </w:r>
    </w:p>
    <w:p w:rsidR="00CD3E90" w:rsidRDefault="00CD3E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3E90" w:rsidRDefault="00CD3E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D3E90" w:rsidRDefault="00CD3E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3E90" w:rsidRDefault="00CD3E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6970B0">
        <w:t>the members of the South Carolina Senate, by this resolution, express their pro</w:t>
      </w:r>
      <w:r w:rsidR="00997245">
        <w:t>found sorrow upon the death of H</w:t>
      </w:r>
      <w:r w:rsidR="006970B0">
        <w:t xml:space="preserve">arold </w:t>
      </w:r>
      <w:r w:rsidR="00997245">
        <w:t>Lee N</w:t>
      </w:r>
      <w:r w:rsidR="006970B0">
        <w:t xml:space="preserve">ewsome of </w:t>
      </w:r>
      <w:r w:rsidR="00997245">
        <w:t>G</w:t>
      </w:r>
      <w:r w:rsidR="006970B0">
        <w:t>r</w:t>
      </w:r>
      <w:r w:rsidR="00636B29">
        <w:t>eenville</w:t>
      </w:r>
      <w:r w:rsidR="00997245">
        <w:t xml:space="preserve"> and</w:t>
      </w:r>
      <w:r w:rsidR="006970B0">
        <w:t xml:space="preserve"> extend the deepest sympathy to his family and friends.</w:t>
      </w:r>
    </w:p>
    <w:p w:rsidR="00CD3E90" w:rsidRDefault="00CD3E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3E90" w:rsidRDefault="00CD3E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997245">
        <w:t>Rosa Stevens Newsome</w:t>
      </w:r>
      <w:r>
        <w:t>.</w:t>
      </w:r>
    </w:p>
    <w:p w:rsidR="000B50BE" w:rsidRDefault="00580C1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3857" w:rsidRDefault="008D3857" w:rsidP="008D3857">
      <w:pPr>
        <w:suppressAutoHyphens/>
      </w:pPr>
    </w:p>
    <w:sectPr w:rsidR="008D3857" w:rsidSect="008D385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70B0" w:rsidRDefault="006970B0" w:rsidP="009F0C77">
      <w:r>
        <w:separator/>
      </w:r>
    </w:p>
  </w:endnote>
  <w:endnote w:type="continuationSeparator" w:id="0">
    <w:p w:rsidR="006970B0" w:rsidRDefault="006970B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98A2A88-7BB7-4A56-BC3F-BB7555F8451B}"/>
    <w:embedBold r:id="rId2" w:fontKey="{43901520-9628-436B-AD25-0197C2874F0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0534EA5-5818-4492-89BA-7C25C291F06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4963F13-2CBD-4CAE-B708-907BE7FDE5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A1FADF6-5708-47EB-97FB-F156CB1453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857" w:rsidRPr="00E01700" w:rsidRDefault="008D3857" w:rsidP="00E017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E77D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70B0" w:rsidRDefault="006970B0" w:rsidP="009F0C77">
      <w:r>
        <w:separator/>
      </w:r>
    </w:p>
  </w:footnote>
  <w:footnote w:type="continuationSeparator" w:id="0">
    <w:p w:rsidR="006970B0" w:rsidRDefault="006970B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008VR17"/>
    <w:docVar w:name="CoverBillType" w:val="r"/>
    <w:docVar w:name="DocPath" w:val="L:\Council\bills\RT\17008VR17.DOCX"/>
    <w:docVar w:name="dvBillNumber" w:val="282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CD3E90"/>
    <w:rsid w:val="000263D9"/>
    <w:rsid w:val="00026C9A"/>
    <w:rsid w:val="00093116"/>
    <w:rsid w:val="000965A1"/>
    <w:rsid w:val="000B50BE"/>
    <w:rsid w:val="000C487D"/>
    <w:rsid w:val="000E1785"/>
    <w:rsid w:val="000F0CBC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56DDC"/>
    <w:rsid w:val="002759C5"/>
    <w:rsid w:val="00277DEE"/>
    <w:rsid w:val="00280D88"/>
    <w:rsid w:val="00294ABE"/>
    <w:rsid w:val="002A3EB4"/>
    <w:rsid w:val="00325348"/>
    <w:rsid w:val="003725CD"/>
    <w:rsid w:val="00382457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0C10"/>
    <w:rsid w:val="0058501B"/>
    <w:rsid w:val="005B5568"/>
    <w:rsid w:val="005C5AC4"/>
    <w:rsid w:val="0061228A"/>
    <w:rsid w:val="006215AA"/>
    <w:rsid w:val="006340D9"/>
    <w:rsid w:val="00636B29"/>
    <w:rsid w:val="00643B8E"/>
    <w:rsid w:val="00653ECC"/>
    <w:rsid w:val="00665EBC"/>
    <w:rsid w:val="00680479"/>
    <w:rsid w:val="0069470D"/>
    <w:rsid w:val="006970B0"/>
    <w:rsid w:val="006A476C"/>
    <w:rsid w:val="006C6A93"/>
    <w:rsid w:val="006E02F9"/>
    <w:rsid w:val="006E77D4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81FDD"/>
    <w:rsid w:val="008D3857"/>
    <w:rsid w:val="008F4429"/>
    <w:rsid w:val="00932670"/>
    <w:rsid w:val="009352BB"/>
    <w:rsid w:val="00990668"/>
    <w:rsid w:val="00997245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D3E90"/>
    <w:rsid w:val="00CF4447"/>
    <w:rsid w:val="00D22AAB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01700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23CB0F-1B8D-4F4B-A3B4-E845C7DCE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0C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CB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D38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8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12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282_201701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04B357-337A-4A45-8BB8-6CE31A271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450D5FAA.dotm</Template>
  <TotalTime>0</TotalTime>
  <Pages>3</Pages>
  <Words>404</Words>
  <Characters>2155</Characters>
  <Application>Microsoft Office Word</Application>
  <DocSecurity>0</DocSecurity>
  <Lines>91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282: Harold Lee Newsome - South Carolina Legislature Online</dc:title>
  <dc:subject/>
  <dc:creator>Rebecca Turner</dc:creator>
  <cp:keywords/>
  <dc:description/>
  <cp:lastModifiedBy>S Volk</cp:lastModifiedBy>
  <cp:revision>2</cp:revision>
  <cp:lastPrinted>2017-01-12T20:31:00Z</cp:lastPrinted>
  <dcterms:created xsi:type="dcterms:W3CDTF">2017-01-30T15:49:00Z</dcterms:created>
  <dcterms:modified xsi:type="dcterms:W3CDTF">2017-01-30T15:49:00Z</dcterms:modified>
</cp:coreProperties>
</file>