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35F" w:rsidRDefault="0078035F" w:rsidP="0078035F">
      <w:pPr>
        <w:widowControl w:val="0"/>
        <w:jc w:val="center"/>
      </w:pPr>
      <w:r w:rsidRPr="0078035F">
        <w:rPr>
          <w:b/>
        </w:rPr>
        <w:t>South Carolina General Assembly</w:t>
      </w:r>
    </w:p>
    <w:p w:rsidR="0078035F" w:rsidRDefault="0078035F" w:rsidP="0078035F">
      <w:pPr>
        <w:widowControl w:val="0"/>
        <w:jc w:val="center"/>
      </w:pPr>
      <w:r>
        <w:t>122nd Session, 2017-2018</w:t>
      </w:r>
    </w:p>
    <w:p w:rsidR="0078035F" w:rsidRDefault="0078035F" w:rsidP="0078035F">
      <w:pPr>
        <w:widowControl w:val="0"/>
        <w:jc w:val="left"/>
      </w:pPr>
    </w:p>
    <w:p w:rsidR="0078035F" w:rsidRDefault="0078035F" w:rsidP="0078035F">
      <w:pPr>
        <w:widowControl w:val="0"/>
        <w:jc w:val="left"/>
        <w:rPr>
          <w:b/>
        </w:rPr>
      </w:pPr>
      <w:r w:rsidRPr="0078035F">
        <w:rPr>
          <w:b/>
        </w:rPr>
        <w:t>H. 3006</w:t>
      </w:r>
    </w:p>
    <w:p w:rsidR="0078035F" w:rsidRDefault="0078035F" w:rsidP="0078035F">
      <w:pPr>
        <w:widowControl w:val="0"/>
        <w:jc w:val="left"/>
        <w:rPr>
          <w:b/>
        </w:rPr>
      </w:pPr>
    </w:p>
    <w:p w:rsidR="0078035F" w:rsidRDefault="0078035F" w:rsidP="0078035F">
      <w:pPr>
        <w:widowControl w:val="0"/>
        <w:jc w:val="left"/>
      </w:pPr>
      <w:r w:rsidRPr="0078035F">
        <w:rPr>
          <w:b/>
        </w:rPr>
        <w:t>STATUS INFORMATION</w:t>
      </w:r>
    </w:p>
    <w:p w:rsidR="0078035F" w:rsidRDefault="0078035F" w:rsidP="0078035F">
      <w:pPr>
        <w:widowControl w:val="0"/>
        <w:jc w:val="left"/>
      </w:pPr>
    </w:p>
    <w:p w:rsidR="0078035F" w:rsidRDefault="0078035F" w:rsidP="0078035F">
      <w:pPr>
        <w:widowControl w:val="0"/>
        <w:jc w:val="left"/>
      </w:pPr>
      <w:r>
        <w:t>General Bill</w:t>
      </w:r>
    </w:p>
    <w:p w:rsidR="0078035F" w:rsidRDefault="0078035F" w:rsidP="0078035F">
      <w:pPr>
        <w:widowControl w:val="0"/>
        <w:jc w:val="left"/>
      </w:pPr>
      <w:r>
        <w:t>Sponsors: Rep. Gilliard</w:t>
      </w:r>
    </w:p>
    <w:p w:rsidR="0078035F" w:rsidRDefault="0078035F" w:rsidP="0078035F">
      <w:pPr>
        <w:widowControl w:val="0"/>
        <w:jc w:val="left"/>
      </w:pPr>
      <w:r>
        <w:t>Document Path: l:\council\bills\nbd\11011cz17.docx</w:t>
      </w:r>
    </w:p>
    <w:p w:rsidR="0078035F" w:rsidRDefault="0078035F" w:rsidP="0078035F">
      <w:pPr>
        <w:widowControl w:val="0"/>
        <w:jc w:val="left"/>
      </w:pPr>
    </w:p>
    <w:p w:rsidR="00737C25" w:rsidRDefault="00737C25" w:rsidP="0078035F">
      <w:pPr>
        <w:widowControl w:val="0"/>
        <w:jc w:val="left"/>
      </w:pPr>
      <w:r>
        <w:t>Introduced in the House on January 10, 2017</w:t>
      </w:r>
    </w:p>
    <w:p w:rsidR="00737C25" w:rsidRPr="00737C25" w:rsidRDefault="00737C25" w:rsidP="0078035F">
      <w:pPr>
        <w:widowControl w:val="0"/>
        <w:jc w:val="left"/>
      </w:pPr>
      <w:r>
        <w:t xml:space="preserve">Currently residing in the House Committee on </w:t>
      </w:r>
      <w:r w:rsidRPr="00737C25">
        <w:rPr>
          <w:b/>
        </w:rPr>
        <w:t>Judiciary</w:t>
      </w:r>
    </w:p>
    <w:p w:rsidR="00737C25" w:rsidRDefault="00737C25" w:rsidP="0078035F">
      <w:pPr>
        <w:widowControl w:val="0"/>
        <w:jc w:val="left"/>
      </w:pPr>
    </w:p>
    <w:p w:rsidR="0078035F" w:rsidRDefault="0078035F" w:rsidP="0078035F">
      <w:pPr>
        <w:widowControl w:val="0"/>
        <w:jc w:val="left"/>
      </w:pPr>
      <w:r>
        <w:t xml:space="preserve">Summary: </w:t>
      </w:r>
      <w:r w:rsidR="00F64DCF">
        <w:t>Metal detectors</w:t>
      </w:r>
    </w:p>
    <w:p w:rsidR="0078035F" w:rsidRDefault="0078035F" w:rsidP="0078035F">
      <w:pPr>
        <w:widowControl w:val="0"/>
        <w:jc w:val="left"/>
      </w:pPr>
    </w:p>
    <w:p w:rsidR="0078035F" w:rsidRDefault="0078035F" w:rsidP="0078035F">
      <w:pPr>
        <w:widowControl w:val="0"/>
        <w:jc w:val="left"/>
      </w:pPr>
    </w:p>
    <w:p w:rsidR="0078035F" w:rsidRDefault="0078035F" w:rsidP="007803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035F">
        <w:rPr>
          <w:b/>
        </w:rPr>
        <w:t>HISTORY OF LEGISLATIVE ACTIONS</w:t>
      </w:r>
    </w:p>
    <w:p w:rsidR="0078035F" w:rsidRDefault="0078035F" w:rsidP="007803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8035F" w:rsidRPr="0078035F" w:rsidRDefault="0078035F" w:rsidP="007803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035F">
        <w:rPr>
          <w:u w:val="single"/>
        </w:rPr>
        <w:tab/>
        <w:t>Date</w:t>
      </w:r>
      <w:r w:rsidRPr="0078035F">
        <w:rPr>
          <w:u w:val="single"/>
        </w:rPr>
        <w:tab/>
        <w:t>Body</w:t>
      </w:r>
      <w:r w:rsidRPr="0078035F">
        <w:rPr>
          <w:u w:val="single"/>
        </w:rPr>
        <w:tab/>
        <w:t>Action Description with journal page number</w:t>
      </w:r>
      <w:r w:rsidRPr="0078035F">
        <w:rPr>
          <w:u w:val="single"/>
        </w:rPr>
        <w:tab/>
      </w:r>
    </w:p>
    <w:p w:rsidR="00F93893" w:rsidRDefault="00F93893" w:rsidP="00F938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4F14F2">
        <w:t>Prefiled</w:t>
      </w:r>
    </w:p>
    <w:p w:rsidR="00F93893" w:rsidRDefault="00F93893" w:rsidP="00F938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4F14F2">
        <w:t xml:space="preserve">Referred to Committee on </w:t>
      </w:r>
      <w:r w:rsidRPr="004F14F2">
        <w:rPr>
          <w:b/>
        </w:rPr>
        <w:t>Judiciary</w:t>
      </w:r>
    </w:p>
    <w:p w:rsidR="00F93893" w:rsidRDefault="00F93893" w:rsidP="00F938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4F14F2">
        <w:t>Introduced and read first time (</w:t>
      </w:r>
      <w:hyperlink r:id="rId7" w:history="1">
        <w:r w:rsidRPr="004F14F2">
          <w:rPr>
            <w:rStyle w:val="Hyperlink"/>
          </w:rPr>
          <w:t>House Journal</w:t>
        </w:r>
        <w:r w:rsidRPr="004F14F2">
          <w:rPr>
            <w:rStyle w:val="Hyperlink"/>
          </w:rPr>
          <w:noBreakHyphen/>
          <w:t>page 39</w:t>
        </w:r>
      </w:hyperlink>
      <w:r w:rsidRPr="004F14F2">
        <w:t>)</w:t>
      </w:r>
    </w:p>
    <w:p w:rsidR="00F93893" w:rsidRDefault="00F93893" w:rsidP="00F938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4F14F2">
        <w:t>Ref</w:t>
      </w:r>
      <w:r>
        <w:t xml:space="preserve">erred to Committee on </w:t>
      </w:r>
      <w:r w:rsidRPr="004F14F2">
        <w:rPr>
          <w:b/>
        </w:rPr>
        <w:t>Judiciary</w:t>
      </w:r>
      <w:r>
        <w:t xml:space="preserve"> </w:t>
      </w:r>
      <w:r w:rsidRPr="004F14F2">
        <w:t>(</w:t>
      </w:r>
      <w:hyperlink r:id="rId8" w:history="1">
        <w:r w:rsidRPr="004F14F2">
          <w:rPr>
            <w:rStyle w:val="Hyperlink"/>
          </w:rPr>
          <w:t>House Journal</w:t>
        </w:r>
        <w:r w:rsidRPr="004F14F2">
          <w:rPr>
            <w:rStyle w:val="Hyperlink"/>
          </w:rPr>
          <w:noBreakHyphen/>
          <w:t>page 39</w:t>
        </w:r>
      </w:hyperlink>
      <w:r w:rsidRPr="004F14F2">
        <w:t>)</w:t>
      </w:r>
    </w:p>
    <w:p w:rsidR="00F93893" w:rsidRDefault="00F93893" w:rsidP="00F938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035F" w:rsidRDefault="0078035F" w:rsidP="007803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8035F">
          <w:rPr>
            <w:rStyle w:val="Hyperlink"/>
          </w:rPr>
          <w:t>legislative information</w:t>
        </w:r>
      </w:hyperlink>
      <w:r>
        <w:t xml:space="preserve"> at the website</w:t>
      </w:r>
    </w:p>
    <w:p w:rsidR="0078035F" w:rsidRDefault="0078035F" w:rsidP="007803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035F" w:rsidRPr="0078035F" w:rsidRDefault="0078035F" w:rsidP="007803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035F" w:rsidRDefault="0078035F" w:rsidP="0078035F">
      <w:pPr>
        <w:widowControl w:val="0"/>
        <w:jc w:val="left"/>
      </w:pPr>
      <w:r w:rsidRPr="0078035F">
        <w:rPr>
          <w:b/>
        </w:rPr>
        <w:t>VERSIONS OF THIS BILL</w:t>
      </w:r>
    </w:p>
    <w:p w:rsidR="0078035F" w:rsidRDefault="0078035F" w:rsidP="0078035F">
      <w:pPr>
        <w:widowControl w:val="0"/>
        <w:jc w:val="left"/>
      </w:pPr>
    </w:p>
    <w:p w:rsidR="0078035F" w:rsidRDefault="00866E3D" w:rsidP="0078035F">
      <w:pPr>
        <w:widowControl w:val="0"/>
        <w:jc w:val="left"/>
      </w:pPr>
      <w:hyperlink r:id="rId10" w:history="1">
        <w:r w:rsidR="0078035F">
          <w:rPr>
            <w:rStyle w:val="Hyperlink"/>
          </w:rPr>
          <w:t>12/15/2016</w:t>
        </w:r>
      </w:hyperlink>
    </w:p>
    <w:p w:rsidR="0078035F" w:rsidRDefault="0078035F" w:rsidP="0078035F"/>
    <w:p w:rsidR="0078035F" w:rsidRDefault="0078035F" w:rsidP="0078035F">
      <w:pPr>
        <w:sectPr w:rsidR="0078035F" w:rsidSect="0078035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7058D" w:rsidRDefault="000705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05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D277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954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A7329">
        <w:rPr>
          <w:color w:val="000000" w:themeColor="text1"/>
          <w:u w:color="000000" w:themeColor="text1"/>
        </w:rPr>
        <w:t>TO AMEND THE CODE OF LAWS OF SOUTH CAROLINA, 1976, BY ADDING A</w:t>
      </w:r>
      <w:r>
        <w:rPr>
          <w:color w:val="000000" w:themeColor="text1"/>
          <w:u w:color="000000" w:themeColor="text1"/>
        </w:rPr>
        <w:t>RTICLE 1 TO CHAPTER 3, TITLE 52</w:t>
      </w:r>
      <w:r w:rsidRPr="00AA7329">
        <w:rPr>
          <w:color w:val="000000" w:themeColor="text1"/>
          <w:u w:color="000000" w:themeColor="text1"/>
        </w:rPr>
        <w:t xml:space="preserve"> SO AS TO REQUIRE MOTION PICTURE THEATERS, SPORTING ARENAS, AND CONCERT VENUES TO INSTALL AND OPERATE METAL DETECTORS.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2772" w:rsidRDefault="007D27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D2772" w:rsidRDefault="007D27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5402" w:rsidRDefault="00F95402" w:rsidP="00F95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 xml:space="preserve">Chapter 3, Title 52 of the 1976 Code is amended by adding: </w:t>
      </w:r>
    </w:p>
    <w:p w:rsidR="00F95402" w:rsidRDefault="00F95402" w:rsidP="00F95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1</w:t>
      </w:r>
    </w:p>
    <w:p w:rsidR="00F95402" w:rsidRDefault="00F95402" w:rsidP="00F95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General Provisions</w:t>
      </w:r>
    </w:p>
    <w:p w:rsidR="00F95402" w:rsidRDefault="00F95402" w:rsidP="00F95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5402" w:rsidRDefault="00F95402" w:rsidP="00F95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52</w:t>
      </w:r>
      <w:r w:rsidR="00883889">
        <w:noBreakHyphen/>
      </w:r>
      <w:r>
        <w:t>3</w:t>
      </w:r>
      <w:r w:rsidR="00883889">
        <w:noBreakHyphen/>
      </w:r>
      <w:r>
        <w:t>10.</w:t>
      </w:r>
      <w:r>
        <w:tab/>
        <w:t>A movie theater operating in this State must install a walk</w:t>
      </w:r>
      <w:r w:rsidR="00883889">
        <w:noBreakHyphen/>
      </w:r>
      <w:r>
        <w:t xml:space="preserve">through metal detector for use during operating hours. </w:t>
      </w:r>
    </w:p>
    <w:p w:rsidR="00F95402" w:rsidRDefault="00F95402" w:rsidP="00F95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5402" w:rsidRDefault="00F95402" w:rsidP="00F95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52</w:t>
      </w:r>
      <w:r w:rsidR="00883889">
        <w:noBreakHyphen/>
      </w:r>
      <w:r>
        <w:t>3</w:t>
      </w:r>
      <w:r w:rsidR="00883889">
        <w:noBreakHyphen/>
      </w:r>
      <w:r>
        <w:t>20.</w:t>
      </w:r>
      <w:r>
        <w:tab/>
        <w:t>All collegiate and noncollegiate sporting arenas in this State must utilize a metal detector wand or install a walk</w:t>
      </w:r>
      <w:r w:rsidR="00883889">
        <w:noBreakHyphen/>
      </w:r>
      <w:r>
        <w:t xml:space="preserve">through metal detector for use during sporting events.  </w:t>
      </w:r>
    </w:p>
    <w:p w:rsidR="00F95402" w:rsidRDefault="00F95402" w:rsidP="00F95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5402" w:rsidRDefault="00F95402" w:rsidP="00F95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52</w:t>
      </w:r>
      <w:r w:rsidR="00883889">
        <w:noBreakHyphen/>
      </w:r>
      <w:r>
        <w:t>3</w:t>
      </w:r>
      <w:r w:rsidR="00883889">
        <w:noBreakHyphen/>
      </w:r>
      <w:r>
        <w:t>30.</w:t>
      </w:r>
      <w:r>
        <w:tab/>
        <w:t>A concert venue in this State must utilize a metal detector wand or install a walk</w:t>
      </w:r>
      <w:r w:rsidR="00883889">
        <w:noBreakHyphen/>
      </w:r>
      <w:r>
        <w:t>through metal detector for use during an event occurring within the venue.”</w:t>
      </w:r>
    </w:p>
    <w:p w:rsidR="00F95402" w:rsidRDefault="00F95402" w:rsidP="00F95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7D2772" w:rsidRDefault="00F95402" w:rsidP="00F95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AA7329">
        <w:rPr>
          <w:color w:val="000000" w:themeColor="text1"/>
          <w:u w:color="000000" w:themeColor="text1"/>
        </w:rPr>
        <w:t>This act takes effect upon approval by the Governor.</w:t>
      </w:r>
    </w:p>
    <w:p w:rsidR="00881438" w:rsidRDefault="0088388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035F" w:rsidRDefault="0078035F" w:rsidP="0078035F">
      <w:pPr>
        <w:suppressAutoHyphens/>
      </w:pPr>
    </w:p>
    <w:sectPr w:rsidR="0078035F" w:rsidSect="0078035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2772" w:rsidRDefault="007D2772" w:rsidP="009F0C77">
      <w:r>
        <w:separator/>
      </w:r>
    </w:p>
  </w:endnote>
  <w:endnote w:type="continuationSeparator" w:id="0">
    <w:p w:rsidR="007D2772" w:rsidRDefault="007D27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811BFB-3FF6-4071-8731-309DE1C6E446}"/>
    <w:embedBold r:id="rId2" w:fontKey="{9976D87C-BFD8-41F9-9060-AAD0A8EEFC6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B236295-09D3-4331-84AF-DB6881A886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5566442-8B62-4A36-9033-4DC294DBB7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035F" w:rsidRPr="0007058D" w:rsidRDefault="0078035F" w:rsidP="000705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9389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2772" w:rsidRDefault="007D2772" w:rsidP="009F0C77">
      <w:r>
        <w:separator/>
      </w:r>
    </w:p>
  </w:footnote>
  <w:footnote w:type="continuationSeparator" w:id="0">
    <w:p w:rsidR="007D2772" w:rsidRDefault="007D27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11CZ17"/>
    <w:docVar w:name="CoverBillType" w:val="b"/>
    <w:docVar w:name="docpath" w:val="L:\Council\bills\NBD\11011CZ17.DOCX"/>
    <w:docVar w:name="dvBillNumber" w:val="300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7D2772"/>
    <w:rsid w:val="00005497"/>
    <w:rsid w:val="00011869"/>
    <w:rsid w:val="00015CD6"/>
    <w:rsid w:val="0007058D"/>
    <w:rsid w:val="000C53CD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7924"/>
    <w:rsid w:val="006913C9"/>
    <w:rsid w:val="0069470D"/>
    <w:rsid w:val="00734F00"/>
    <w:rsid w:val="00737C25"/>
    <w:rsid w:val="0078035F"/>
    <w:rsid w:val="007A70AE"/>
    <w:rsid w:val="007D2772"/>
    <w:rsid w:val="008362E8"/>
    <w:rsid w:val="00881438"/>
    <w:rsid w:val="00883889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4DCF"/>
    <w:rsid w:val="00F656BA"/>
    <w:rsid w:val="00F67CF1"/>
    <w:rsid w:val="00F840F0"/>
    <w:rsid w:val="00F93893"/>
    <w:rsid w:val="00F95402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5C029A-4531-4FC3-ADF4-170DE66FF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803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006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06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01CE84-6881-4B41-9681-3266A030B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57E414F9.dotm</Template>
  <TotalTime>0</TotalTime>
  <Pages>2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3006: Metal detectors - South Carolina Legislature Online</dc:title>
  <dc:creator>%USERNAME%</dc:creator>
  <cp:lastModifiedBy>S Volk</cp:lastModifiedBy>
  <cp:revision>2</cp:revision>
  <cp:lastPrinted>2016-11-17T14:28:00Z</cp:lastPrinted>
  <dcterms:created xsi:type="dcterms:W3CDTF">2017-01-11T16:21:00Z</dcterms:created>
  <dcterms:modified xsi:type="dcterms:W3CDTF">2017-01-11T16:21:00Z</dcterms:modified>
</cp:coreProperties>
</file>