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D43" w:rsidRDefault="003B1D43" w:rsidP="003B1D43">
      <w:pPr>
        <w:widowControl w:val="0"/>
        <w:jc w:val="center"/>
      </w:pPr>
      <w:r w:rsidRPr="003B1D43">
        <w:rPr>
          <w:b/>
        </w:rPr>
        <w:t>South Carolina General Assembly</w:t>
      </w:r>
    </w:p>
    <w:p w:rsidR="003B1D43" w:rsidRDefault="003B1D43" w:rsidP="003B1D43">
      <w:pPr>
        <w:widowControl w:val="0"/>
        <w:jc w:val="center"/>
      </w:pPr>
      <w:r>
        <w:t>122nd Session, 2017-2018</w:t>
      </w:r>
    </w:p>
    <w:p w:rsidR="003B1D43" w:rsidRDefault="003B1D43" w:rsidP="003B1D43">
      <w:pPr>
        <w:widowControl w:val="0"/>
        <w:jc w:val="left"/>
      </w:pPr>
    </w:p>
    <w:p w:rsidR="003B1D43" w:rsidRDefault="003B1D43" w:rsidP="003B1D43">
      <w:pPr>
        <w:widowControl w:val="0"/>
        <w:jc w:val="left"/>
        <w:rPr>
          <w:b/>
        </w:rPr>
      </w:pPr>
      <w:r w:rsidRPr="003B1D43">
        <w:rPr>
          <w:b/>
        </w:rPr>
        <w:t>H. 3091</w:t>
      </w:r>
    </w:p>
    <w:p w:rsidR="003B1D43" w:rsidRDefault="003B1D43" w:rsidP="003B1D43">
      <w:pPr>
        <w:widowControl w:val="0"/>
        <w:jc w:val="left"/>
        <w:rPr>
          <w:b/>
        </w:rPr>
      </w:pPr>
    </w:p>
    <w:p w:rsidR="003B1D43" w:rsidRDefault="003B1D43" w:rsidP="003B1D43">
      <w:pPr>
        <w:widowControl w:val="0"/>
        <w:jc w:val="left"/>
      </w:pPr>
      <w:r w:rsidRPr="003B1D43">
        <w:rPr>
          <w:b/>
        </w:rPr>
        <w:t>STATUS INFORMATION</w:t>
      </w:r>
    </w:p>
    <w:p w:rsidR="003B1D43" w:rsidRDefault="003B1D43" w:rsidP="003B1D43">
      <w:pPr>
        <w:widowControl w:val="0"/>
        <w:jc w:val="left"/>
      </w:pPr>
    </w:p>
    <w:p w:rsidR="003B1D43" w:rsidRDefault="003B1D43" w:rsidP="003B1D43">
      <w:pPr>
        <w:widowControl w:val="0"/>
        <w:jc w:val="left"/>
      </w:pPr>
      <w:r>
        <w:t>General Bill</w:t>
      </w:r>
    </w:p>
    <w:p w:rsidR="003B1D43" w:rsidRDefault="003B1D43" w:rsidP="003B1D43">
      <w:pPr>
        <w:widowControl w:val="0"/>
        <w:jc w:val="left"/>
      </w:pPr>
      <w:r>
        <w:t>Sponsors: Rep. King</w:t>
      </w:r>
    </w:p>
    <w:p w:rsidR="003B1D43" w:rsidRDefault="003B1D43" w:rsidP="003B1D43">
      <w:pPr>
        <w:widowControl w:val="0"/>
        <w:jc w:val="left"/>
      </w:pPr>
      <w:r>
        <w:t>Document Path: l:\council\bills\bbm\9496dg17.docx</w:t>
      </w:r>
    </w:p>
    <w:p w:rsidR="003B1D43" w:rsidRDefault="003B1D43" w:rsidP="003B1D43">
      <w:pPr>
        <w:widowControl w:val="0"/>
        <w:jc w:val="left"/>
      </w:pPr>
    </w:p>
    <w:p w:rsidR="001C76E2" w:rsidRDefault="001C76E2" w:rsidP="003B1D43">
      <w:pPr>
        <w:widowControl w:val="0"/>
        <w:jc w:val="left"/>
      </w:pPr>
      <w:r>
        <w:t>Introduced in the House on January 10, 2017</w:t>
      </w:r>
    </w:p>
    <w:p w:rsidR="001C76E2" w:rsidRPr="001C76E2" w:rsidRDefault="001C76E2" w:rsidP="003B1D43">
      <w:pPr>
        <w:widowControl w:val="0"/>
        <w:jc w:val="left"/>
      </w:pPr>
      <w:r>
        <w:t xml:space="preserve">Currently residing in the House Committee on </w:t>
      </w:r>
      <w:r w:rsidRPr="001C76E2">
        <w:rPr>
          <w:b/>
        </w:rPr>
        <w:t>Ways and Means</w:t>
      </w:r>
    </w:p>
    <w:p w:rsidR="001C76E2" w:rsidRDefault="001C76E2" w:rsidP="003B1D43">
      <w:pPr>
        <w:widowControl w:val="0"/>
        <w:jc w:val="left"/>
      </w:pPr>
    </w:p>
    <w:p w:rsidR="003B1D43" w:rsidRDefault="003B1D43" w:rsidP="003B1D43">
      <w:pPr>
        <w:widowControl w:val="0"/>
        <w:jc w:val="left"/>
      </w:pPr>
      <w:r>
        <w:t xml:space="preserve">Summary: </w:t>
      </w:r>
      <w:r w:rsidR="00884D1E">
        <w:t>Property taxes</w:t>
      </w:r>
    </w:p>
    <w:p w:rsidR="003B1D43" w:rsidRDefault="003B1D43" w:rsidP="003B1D43">
      <w:pPr>
        <w:widowControl w:val="0"/>
        <w:jc w:val="left"/>
      </w:pPr>
    </w:p>
    <w:p w:rsidR="003B1D43" w:rsidRDefault="003B1D43" w:rsidP="003B1D43">
      <w:pPr>
        <w:widowControl w:val="0"/>
        <w:jc w:val="left"/>
      </w:pPr>
    </w:p>
    <w:p w:rsidR="003B1D43" w:rsidRDefault="003B1D43" w:rsidP="003B1D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1D43">
        <w:rPr>
          <w:b/>
        </w:rPr>
        <w:t>HISTORY OF LEGISLATIVE ACTIONS</w:t>
      </w:r>
    </w:p>
    <w:p w:rsidR="003B1D43" w:rsidRDefault="003B1D43" w:rsidP="003B1D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1D43" w:rsidRPr="003B1D43" w:rsidRDefault="003B1D43" w:rsidP="003B1D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1D43">
        <w:rPr>
          <w:u w:val="single"/>
        </w:rPr>
        <w:tab/>
        <w:t>Date</w:t>
      </w:r>
      <w:r w:rsidRPr="003B1D43">
        <w:rPr>
          <w:u w:val="single"/>
        </w:rPr>
        <w:tab/>
        <w:t>Body</w:t>
      </w:r>
      <w:r w:rsidRPr="003B1D43">
        <w:rPr>
          <w:u w:val="single"/>
        </w:rPr>
        <w:tab/>
        <w:t>Action Description with journal page number</w:t>
      </w:r>
      <w:r w:rsidRPr="003B1D43">
        <w:rPr>
          <w:u w:val="single"/>
        </w:rPr>
        <w:tab/>
      </w:r>
    </w:p>
    <w:p w:rsidR="005F6581" w:rsidRDefault="005F6581" w:rsidP="005F65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7C3C99">
        <w:t>Prefiled</w:t>
      </w:r>
    </w:p>
    <w:p w:rsidR="005F6581" w:rsidRDefault="005F6581" w:rsidP="005F65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7C3C99">
        <w:t xml:space="preserve">Referred to Committee on </w:t>
      </w:r>
      <w:r w:rsidRPr="007C3C99">
        <w:rPr>
          <w:b/>
        </w:rPr>
        <w:t>Ways and Means</w:t>
      </w:r>
    </w:p>
    <w:p w:rsidR="005F6581" w:rsidRDefault="005F6581" w:rsidP="005F65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7C3C99">
        <w:t>Introduced and read first time (</w:t>
      </w:r>
      <w:hyperlink r:id="rId7" w:history="1">
        <w:r w:rsidRPr="007C3C99">
          <w:rPr>
            <w:rStyle w:val="Hyperlink"/>
          </w:rPr>
          <w:t>House Journal</w:t>
        </w:r>
        <w:r w:rsidRPr="007C3C99">
          <w:rPr>
            <w:rStyle w:val="Hyperlink"/>
          </w:rPr>
          <w:noBreakHyphen/>
          <w:t>page 70</w:t>
        </w:r>
      </w:hyperlink>
      <w:r w:rsidRPr="007C3C99">
        <w:t>)</w:t>
      </w:r>
    </w:p>
    <w:p w:rsidR="005F6581" w:rsidRDefault="005F6581" w:rsidP="005F65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7C3C99">
        <w:t>Referred</w:t>
      </w:r>
      <w:r>
        <w:t xml:space="preserve"> to Committee on </w:t>
      </w:r>
      <w:r w:rsidRPr="007C3C99">
        <w:rPr>
          <w:b/>
        </w:rPr>
        <w:t>Ways and Means</w:t>
      </w:r>
      <w:r>
        <w:t xml:space="preserve"> </w:t>
      </w:r>
      <w:r w:rsidRPr="007C3C99">
        <w:t>(</w:t>
      </w:r>
      <w:hyperlink r:id="rId8" w:history="1">
        <w:r w:rsidRPr="007C3C99">
          <w:rPr>
            <w:rStyle w:val="Hyperlink"/>
          </w:rPr>
          <w:t>House Journal</w:t>
        </w:r>
        <w:r w:rsidRPr="007C3C99">
          <w:rPr>
            <w:rStyle w:val="Hyperlink"/>
          </w:rPr>
          <w:noBreakHyphen/>
          <w:t>page 70</w:t>
        </w:r>
      </w:hyperlink>
      <w:r w:rsidRPr="007C3C99">
        <w:t>)</w:t>
      </w:r>
    </w:p>
    <w:p w:rsidR="005F6581" w:rsidRDefault="005F6581" w:rsidP="005F65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D43" w:rsidRDefault="003B1D43" w:rsidP="003B1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B1D43">
          <w:rPr>
            <w:rStyle w:val="Hyperlink"/>
          </w:rPr>
          <w:t>legislative information</w:t>
        </w:r>
      </w:hyperlink>
      <w:r>
        <w:t xml:space="preserve"> at the website</w:t>
      </w:r>
    </w:p>
    <w:p w:rsidR="003B1D43" w:rsidRDefault="003B1D43" w:rsidP="003B1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D43" w:rsidRPr="003B1D43" w:rsidRDefault="003B1D43" w:rsidP="003B1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D43" w:rsidRDefault="003B1D43" w:rsidP="003B1D43">
      <w:pPr>
        <w:widowControl w:val="0"/>
        <w:jc w:val="left"/>
      </w:pPr>
      <w:r w:rsidRPr="003B1D43">
        <w:rPr>
          <w:b/>
        </w:rPr>
        <w:t>VERSIONS OF THIS BILL</w:t>
      </w:r>
    </w:p>
    <w:p w:rsidR="003B1D43" w:rsidRDefault="003B1D43" w:rsidP="003B1D43">
      <w:pPr>
        <w:widowControl w:val="0"/>
        <w:jc w:val="left"/>
      </w:pPr>
    </w:p>
    <w:p w:rsidR="003B1D43" w:rsidRDefault="00F83D89" w:rsidP="003B1D43">
      <w:pPr>
        <w:widowControl w:val="0"/>
        <w:jc w:val="left"/>
      </w:pPr>
      <w:hyperlink r:id="rId10" w:history="1">
        <w:r w:rsidR="003B1D43">
          <w:rPr>
            <w:rStyle w:val="Hyperlink"/>
          </w:rPr>
          <w:t>12/15/2016</w:t>
        </w:r>
      </w:hyperlink>
    </w:p>
    <w:p w:rsidR="003B1D43" w:rsidRDefault="003B1D43" w:rsidP="003B1D43"/>
    <w:p w:rsidR="003B1D43" w:rsidRDefault="003B1D43" w:rsidP="003B1D43">
      <w:pPr>
        <w:sectPr w:rsidR="003B1D43" w:rsidSect="003B1D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6BD9" w:rsidRDefault="00096BD9" w:rsidP="00FC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D3D" w:rsidRDefault="00FC3D3D" w:rsidP="00FC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D3D" w:rsidRDefault="00FC3D3D" w:rsidP="00FC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D3D" w:rsidRDefault="00FC3D3D" w:rsidP="00FC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D3D" w:rsidRDefault="00FC3D3D" w:rsidP="00FC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D3D" w:rsidRDefault="00FC3D3D" w:rsidP="00FC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D3D" w:rsidRDefault="00FC3D3D" w:rsidP="00FC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6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4AF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B0C1A" w:rsidRDefault="00FB0C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 w:rsidRPr="007914A5">
        <w:rPr>
          <w:color w:val="000000" w:themeColor="text1"/>
          <w:u w:color="000000" w:themeColor="text1"/>
        </w:rPr>
        <w:t>TO AMEND THE CODE OF LAWS OF SOUTH CAROLINA, 1976, BY ADDING SECTION 12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 SO AS TO PROHIBIT A COUNTY TREASURER FROM REFUSING TO ACCEPT FULL PAYMENT OF PROPERTY TAXES ON A MOTOR VEHICLE OR REFUSING TO ISSUE A TAX RECEIPT ON A MOTOR VEHICLE SOLELY BECAUSE THE TAXPAYER IS DELINQUENT ON ANOTHER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4AFE" w:rsidRDefault="00734A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4AFE" w:rsidRDefault="00734A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C1A" w:rsidRPr="007914A5" w:rsidRDefault="00734AFE" w:rsidP="00FB0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B0C1A" w:rsidRPr="007914A5">
        <w:rPr>
          <w:color w:val="000000" w:themeColor="text1"/>
          <w:u w:color="000000" w:themeColor="text1"/>
        </w:rPr>
        <w:t>Chapter 45, Title 12 of the 1976 Code is amended by adding:</w:t>
      </w:r>
    </w:p>
    <w:p w:rsidR="00FB0C1A" w:rsidRPr="007914A5" w:rsidRDefault="00FB0C1A" w:rsidP="00FB0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C1A" w:rsidRPr="007914A5" w:rsidRDefault="00FB0C1A" w:rsidP="00FB0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14A5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440.</w:t>
      </w:r>
      <w:r w:rsidRPr="007914A5">
        <w:rPr>
          <w:color w:val="000000" w:themeColor="text1"/>
          <w:u w:color="000000" w:themeColor="text1"/>
        </w:rPr>
        <w:tab/>
        <w:t>Notwithstanding any other provision of law, a county treasurer may not refuse to accept full payment of property taxes on a motor vehicle or refuse to issue a tax receipt, upon full payment, to a taxpayer on a motor vehicle solely because the taxpayer is delinquent on another property.”</w:t>
      </w:r>
    </w:p>
    <w:p w:rsidR="00734AFE" w:rsidRDefault="00734A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AFE" w:rsidRDefault="00734A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0C1A">
        <w:t>2</w:t>
      </w:r>
      <w:r>
        <w:t>.</w:t>
      </w:r>
      <w:r>
        <w:tab/>
        <w:t>This act takes effect upon approval by the Governor.</w:t>
      </w:r>
    </w:p>
    <w:p w:rsidR="00400EBE" w:rsidRDefault="00FB0C1A" w:rsidP="00013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1D43" w:rsidRDefault="003B1D43" w:rsidP="003B1D43">
      <w:pPr>
        <w:suppressAutoHyphens/>
      </w:pPr>
    </w:p>
    <w:sectPr w:rsidR="003B1D43" w:rsidSect="003B1D4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AFE" w:rsidRDefault="00734AFE" w:rsidP="009F0C77">
      <w:r>
        <w:separator/>
      </w:r>
    </w:p>
  </w:endnote>
  <w:endnote w:type="continuationSeparator" w:id="0">
    <w:p w:rsidR="00734AFE" w:rsidRDefault="00734A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920F9D-D14E-4940-B59D-C35C31E61E76}"/>
    <w:embedBold r:id="rId2" w:fontKey="{230D9338-AE1D-4383-9D09-8C31E56123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634FF7-0045-40A0-9176-3B0EBDDD6D0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6C66F9-C3A4-431D-9182-C111369020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B5E262-42DB-4AC8-B2A9-8EE026BC66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D43" w:rsidRPr="00096BD9" w:rsidRDefault="003B1D43" w:rsidP="00096B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65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AFE" w:rsidRDefault="00734AFE" w:rsidP="009F0C77">
      <w:r>
        <w:separator/>
      </w:r>
    </w:p>
  </w:footnote>
  <w:footnote w:type="continuationSeparator" w:id="0">
    <w:p w:rsidR="00734AFE" w:rsidRDefault="00734A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96DG17"/>
    <w:docVar w:name="CoverBillType" w:val="b"/>
    <w:docVar w:name="docpath" w:val="L:\Council\bills\BBM\9496DG17.DOCX"/>
    <w:docVar w:name="dvBillNumber" w:val="309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734AFE"/>
    <w:rsid w:val="00011869"/>
    <w:rsid w:val="00013C0B"/>
    <w:rsid w:val="00015CD6"/>
    <w:rsid w:val="00096BD9"/>
    <w:rsid w:val="000E1785"/>
    <w:rsid w:val="000F40FA"/>
    <w:rsid w:val="000F5219"/>
    <w:rsid w:val="0010776B"/>
    <w:rsid w:val="00133E66"/>
    <w:rsid w:val="001435A3"/>
    <w:rsid w:val="00146ED3"/>
    <w:rsid w:val="00151044"/>
    <w:rsid w:val="001C76E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1D43"/>
    <w:rsid w:val="003C4DAB"/>
    <w:rsid w:val="003D01E8"/>
    <w:rsid w:val="003E5288"/>
    <w:rsid w:val="003F6D79"/>
    <w:rsid w:val="00400EB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6581"/>
    <w:rsid w:val="00605102"/>
    <w:rsid w:val="006215AA"/>
    <w:rsid w:val="00624A83"/>
    <w:rsid w:val="006913C9"/>
    <w:rsid w:val="0069470D"/>
    <w:rsid w:val="00734AFE"/>
    <w:rsid w:val="00734F00"/>
    <w:rsid w:val="007A70AE"/>
    <w:rsid w:val="008362E8"/>
    <w:rsid w:val="00884D1E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798E"/>
    <w:rsid w:val="00D73A67"/>
    <w:rsid w:val="00D970A9"/>
    <w:rsid w:val="00DF3845"/>
    <w:rsid w:val="00E41911"/>
    <w:rsid w:val="00E92EEF"/>
    <w:rsid w:val="00EA1452"/>
    <w:rsid w:val="00EF2368"/>
    <w:rsid w:val="00F24442"/>
    <w:rsid w:val="00F50AE3"/>
    <w:rsid w:val="00F656BA"/>
    <w:rsid w:val="00F67CF1"/>
    <w:rsid w:val="00F840F0"/>
    <w:rsid w:val="00FB0C1A"/>
    <w:rsid w:val="00FB0D0D"/>
    <w:rsid w:val="00FB43B4"/>
    <w:rsid w:val="00FC3D3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B1DB59-D1B6-4AE9-A773-305797004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0C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C1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1D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91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9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5AD1B-D532-4C48-97EE-5B67D3D4E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3091: Property taxes - South Carolina Legislature Online</dc:title>
  <dc:creator>BRENDA MELTON</dc:creator>
  <cp:lastModifiedBy>S Volk</cp:lastModifiedBy>
  <cp:revision>2</cp:revision>
  <cp:lastPrinted>2016-11-16T20:10:00Z</cp:lastPrinted>
  <dcterms:created xsi:type="dcterms:W3CDTF">2017-01-11T17:17:00Z</dcterms:created>
  <dcterms:modified xsi:type="dcterms:W3CDTF">2017-01-11T17:17:00Z</dcterms:modified>
</cp:coreProperties>
</file>