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EF3" w:rsidRDefault="00F20EF3" w:rsidP="00F20EF3">
      <w:pPr>
        <w:widowControl w:val="0"/>
        <w:jc w:val="center"/>
      </w:pPr>
      <w:r w:rsidRPr="00F20EF3">
        <w:rPr>
          <w:b/>
        </w:rPr>
        <w:t>South Carolina General Assembly</w:t>
      </w:r>
    </w:p>
    <w:p w:rsidR="00F20EF3" w:rsidRDefault="00F20EF3" w:rsidP="00F20EF3">
      <w:pPr>
        <w:widowControl w:val="0"/>
        <w:jc w:val="center"/>
      </w:pPr>
      <w:r>
        <w:t>122nd Session, 2017-2018</w:t>
      </w:r>
    </w:p>
    <w:p w:rsidR="00F20EF3" w:rsidRDefault="00F20EF3" w:rsidP="00F20EF3">
      <w:pPr>
        <w:widowControl w:val="0"/>
        <w:jc w:val="left"/>
      </w:pPr>
    </w:p>
    <w:p w:rsidR="00F20EF3" w:rsidRDefault="00F20EF3" w:rsidP="00F20EF3">
      <w:pPr>
        <w:widowControl w:val="0"/>
        <w:jc w:val="left"/>
        <w:rPr>
          <w:b/>
        </w:rPr>
      </w:pPr>
      <w:r w:rsidRPr="00F20EF3">
        <w:rPr>
          <w:b/>
        </w:rPr>
        <w:t>H. 3241</w:t>
      </w:r>
    </w:p>
    <w:p w:rsidR="00F20EF3" w:rsidRDefault="00F20EF3" w:rsidP="00F20EF3">
      <w:pPr>
        <w:widowControl w:val="0"/>
        <w:jc w:val="left"/>
        <w:rPr>
          <w:b/>
        </w:rPr>
      </w:pPr>
    </w:p>
    <w:p w:rsidR="00F20EF3" w:rsidRDefault="00F20EF3" w:rsidP="00F20EF3">
      <w:pPr>
        <w:widowControl w:val="0"/>
        <w:jc w:val="left"/>
      </w:pPr>
      <w:r w:rsidRPr="00F20EF3">
        <w:rPr>
          <w:b/>
        </w:rPr>
        <w:t>STATUS INFORMATION</w:t>
      </w:r>
    </w:p>
    <w:p w:rsidR="00F20EF3" w:rsidRDefault="00F20EF3" w:rsidP="00F20EF3">
      <w:pPr>
        <w:widowControl w:val="0"/>
        <w:jc w:val="left"/>
      </w:pPr>
    </w:p>
    <w:p w:rsidR="00F20EF3" w:rsidRDefault="00F20EF3" w:rsidP="00F20EF3">
      <w:pPr>
        <w:widowControl w:val="0"/>
        <w:jc w:val="left"/>
      </w:pPr>
      <w:r>
        <w:t>General Bill</w:t>
      </w:r>
    </w:p>
    <w:p w:rsidR="00F20EF3" w:rsidRDefault="00F20EF3" w:rsidP="00F20EF3">
      <w:pPr>
        <w:widowControl w:val="0"/>
        <w:jc w:val="left"/>
      </w:pPr>
      <w:r>
        <w:t>Sponsors: Rep. Clyburn</w:t>
      </w:r>
    </w:p>
    <w:p w:rsidR="00F20EF3" w:rsidRDefault="00F20EF3" w:rsidP="00F20EF3">
      <w:pPr>
        <w:widowControl w:val="0"/>
        <w:jc w:val="left"/>
      </w:pPr>
      <w:r>
        <w:t>Document Path: l:\council\bills\gt\5210cm17.docx</w:t>
      </w:r>
    </w:p>
    <w:p w:rsidR="009C0A92" w:rsidRDefault="006F5B2A" w:rsidP="00F20EF3">
      <w:pPr>
        <w:widowControl w:val="0"/>
        <w:jc w:val="left"/>
      </w:pPr>
      <w:r>
        <w:t>Companion/Similar bill(s): 964, 4855, 5161</w:t>
      </w:r>
    </w:p>
    <w:p w:rsidR="00F20EF3" w:rsidRDefault="00F20EF3" w:rsidP="00F20EF3">
      <w:pPr>
        <w:widowControl w:val="0"/>
        <w:jc w:val="left"/>
      </w:pPr>
    </w:p>
    <w:p w:rsidR="003448B1" w:rsidRDefault="003448B1" w:rsidP="00F20EF3">
      <w:pPr>
        <w:widowControl w:val="0"/>
        <w:jc w:val="left"/>
      </w:pPr>
      <w:r>
        <w:t>Introduced in the House on January 10, 2017</w:t>
      </w:r>
    </w:p>
    <w:p w:rsidR="003448B1" w:rsidRPr="003448B1" w:rsidRDefault="003448B1" w:rsidP="00F20EF3">
      <w:pPr>
        <w:widowControl w:val="0"/>
        <w:jc w:val="left"/>
      </w:pPr>
      <w:r>
        <w:t xml:space="preserve">Currently residing in the House Committee on </w:t>
      </w:r>
      <w:r w:rsidRPr="003448B1">
        <w:rPr>
          <w:b/>
        </w:rPr>
        <w:t>Education and Public Works</w:t>
      </w:r>
    </w:p>
    <w:p w:rsidR="003448B1" w:rsidRDefault="003448B1" w:rsidP="00F20EF3">
      <w:pPr>
        <w:widowControl w:val="0"/>
        <w:jc w:val="left"/>
      </w:pPr>
    </w:p>
    <w:p w:rsidR="00F20EF3" w:rsidRDefault="00F20EF3" w:rsidP="00F20EF3">
      <w:pPr>
        <w:widowControl w:val="0"/>
        <w:jc w:val="left"/>
      </w:pPr>
      <w:r>
        <w:t xml:space="preserve">Summary: </w:t>
      </w:r>
      <w:r w:rsidR="0058498A">
        <w:t>Motor vehicle violations</w:t>
      </w:r>
    </w:p>
    <w:p w:rsidR="00F20EF3" w:rsidRDefault="00F20EF3" w:rsidP="00F20EF3">
      <w:pPr>
        <w:widowControl w:val="0"/>
        <w:jc w:val="left"/>
      </w:pPr>
    </w:p>
    <w:p w:rsidR="00F20EF3" w:rsidRDefault="00F20EF3" w:rsidP="00F20EF3">
      <w:pPr>
        <w:widowControl w:val="0"/>
        <w:jc w:val="left"/>
      </w:pPr>
    </w:p>
    <w:p w:rsidR="00F20EF3" w:rsidRDefault="00F20EF3" w:rsidP="00F20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EF3">
        <w:rPr>
          <w:b/>
        </w:rPr>
        <w:t>HISTORY OF LEGISLATIVE ACTIONS</w:t>
      </w:r>
    </w:p>
    <w:p w:rsidR="00F20EF3" w:rsidRDefault="00F20EF3" w:rsidP="00F20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0EF3" w:rsidRPr="00F20EF3" w:rsidRDefault="00F20EF3" w:rsidP="00F20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EF3">
        <w:rPr>
          <w:u w:val="single"/>
        </w:rPr>
        <w:tab/>
        <w:t>Date</w:t>
      </w:r>
      <w:r w:rsidRPr="00F20EF3">
        <w:rPr>
          <w:u w:val="single"/>
        </w:rPr>
        <w:tab/>
        <w:t>Body</w:t>
      </w:r>
      <w:r w:rsidRPr="00F20EF3">
        <w:rPr>
          <w:u w:val="single"/>
        </w:rPr>
        <w:tab/>
        <w:t>Action Description with journal page number</w:t>
      </w:r>
      <w:r w:rsidRPr="00F20EF3">
        <w:rPr>
          <w:u w:val="single"/>
        </w:rPr>
        <w:tab/>
      </w:r>
    </w:p>
    <w:p w:rsidR="002260C5" w:rsidRDefault="002260C5" w:rsidP="00226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A354D">
        <w:t>Prefiled</w:t>
      </w:r>
    </w:p>
    <w:p w:rsidR="002260C5" w:rsidRDefault="002260C5" w:rsidP="00226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A354D">
        <w:t xml:space="preserve">Referred to Committee on </w:t>
      </w:r>
      <w:r w:rsidRPr="00AA354D">
        <w:rPr>
          <w:b/>
        </w:rPr>
        <w:t>Education and Public Works</w:t>
      </w:r>
    </w:p>
    <w:p w:rsidR="002260C5" w:rsidRDefault="002260C5" w:rsidP="00226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A354D">
        <w:t>Introduced and read first time (</w:t>
      </w:r>
      <w:hyperlink r:id="rId7" w:history="1">
        <w:r w:rsidRPr="00AA354D">
          <w:rPr>
            <w:rStyle w:val="Hyperlink"/>
          </w:rPr>
          <w:t>House Journal</w:t>
        </w:r>
        <w:r w:rsidRPr="00AA354D">
          <w:rPr>
            <w:rStyle w:val="Hyperlink"/>
          </w:rPr>
          <w:noBreakHyphen/>
          <w:t>page 126</w:t>
        </w:r>
      </w:hyperlink>
      <w:r w:rsidRPr="00AA354D">
        <w:t>)</w:t>
      </w:r>
    </w:p>
    <w:p w:rsidR="002260C5" w:rsidRDefault="002260C5" w:rsidP="00226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A354D">
        <w:t>Referred to Co</w:t>
      </w:r>
      <w:r>
        <w:t xml:space="preserve">mmittee on </w:t>
      </w:r>
      <w:r w:rsidRPr="00AA354D">
        <w:rPr>
          <w:b/>
        </w:rPr>
        <w:t>Education and Public Works</w:t>
      </w:r>
      <w:r w:rsidRPr="00AA354D">
        <w:t xml:space="preserve"> (</w:t>
      </w:r>
      <w:hyperlink r:id="rId8" w:history="1">
        <w:r w:rsidRPr="00AA354D">
          <w:rPr>
            <w:rStyle w:val="Hyperlink"/>
          </w:rPr>
          <w:t>House Journal</w:t>
        </w:r>
        <w:r w:rsidRPr="00AA354D">
          <w:rPr>
            <w:rStyle w:val="Hyperlink"/>
          </w:rPr>
          <w:noBreakHyphen/>
          <w:t>page 126</w:t>
        </w:r>
      </w:hyperlink>
      <w:r w:rsidRPr="00AA354D">
        <w:t>)</w:t>
      </w:r>
    </w:p>
    <w:p w:rsidR="002260C5" w:rsidRDefault="002260C5" w:rsidP="00226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EF3" w:rsidRDefault="00F20EF3" w:rsidP="00F20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20EF3">
          <w:rPr>
            <w:rStyle w:val="Hyperlink"/>
          </w:rPr>
          <w:t>legislative information</w:t>
        </w:r>
      </w:hyperlink>
      <w:r>
        <w:t xml:space="preserve"> at the website</w:t>
      </w:r>
    </w:p>
    <w:p w:rsidR="00F20EF3" w:rsidRDefault="00F20EF3" w:rsidP="00F20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EF3" w:rsidRPr="00F20EF3" w:rsidRDefault="00F20EF3" w:rsidP="00F20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EF3" w:rsidRDefault="00F20EF3" w:rsidP="00F20EF3">
      <w:pPr>
        <w:widowControl w:val="0"/>
        <w:jc w:val="left"/>
      </w:pPr>
      <w:r w:rsidRPr="00F20EF3">
        <w:rPr>
          <w:b/>
        </w:rPr>
        <w:t>VERSIONS OF THIS BILL</w:t>
      </w:r>
    </w:p>
    <w:p w:rsidR="00F20EF3" w:rsidRDefault="00F20EF3" w:rsidP="00F20EF3">
      <w:pPr>
        <w:widowControl w:val="0"/>
        <w:jc w:val="left"/>
      </w:pPr>
    </w:p>
    <w:p w:rsidR="00F20EF3" w:rsidRDefault="009277B3" w:rsidP="00F20EF3">
      <w:pPr>
        <w:widowControl w:val="0"/>
        <w:jc w:val="left"/>
      </w:pPr>
      <w:hyperlink r:id="rId10" w:history="1">
        <w:r w:rsidR="00F20EF3">
          <w:rPr>
            <w:rStyle w:val="Hyperlink"/>
          </w:rPr>
          <w:t>12/15/2016</w:t>
        </w:r>
      </w:hyperlink>
    </w:p>
    <w:p w:rsidR="00F20EF3" w:rsidRDefault="00F20EF3" w:rsidP="00F20EF3"/>
    <w:p w:rsidR="00F20EF3" w:rsidRDefault="00F20EF3" w:rsidP="00F20EF3">
      <w:pPr>
        <w:sectPr w:rsidR="00F20EF3" w:rsidSect="00F20E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13E0" w:rsidRDefault="007A13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05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A54" w:rsidRDefault="00EE5A54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236A85">
        <w:noBreakHyphen/>
      </w:r>
      <w:r>
        <w:t>5</w:t>
      </w:r>
      <w:r w:rsidR="00236A85">
        <w:noBreakHyphen/>
      </w:r>
      <w:r>
        <w:t xml:space="preserve">3910 SO AS TO PROVIDE THAT IT IS UNLAWFUL FOR A DRIVER OR OCCUPANT OF A MOTOR VEHICLE TO SMOKE A TOBACCO PRODUCT WHILE A </w:t>
      </w:r>
      <w:r w:rsidR="00236A85">
        <w:t xml:space="preserve">CHILD </w:t>
      </w:r>
      <w:r>
        <w:t>FIVE YEARS OLD OR YOUNGER IS ALSO AN OCCUPANT OF THE MOTOR VEHICLE,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0555" w:rsidRDefault="00B5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0555" w:rsidRDefault="00B5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A54" w:rsidRDefault="00B50555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E5A54">
        <w:t>Article 31, Chapter 5, Title 56 of the 1976 Code is amended by adding:</w:t>
      </w:r>
    </w:p>
    <w:p w:rsidR="00EE5A54" w:rsidRDefault="00EE5A54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A54" w:rsidRDefault="00EE5A54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36A85">
        <w:noBreakHyphen/>
      </w:r>
      <w:r>
        <w:t>5</w:t>
      </w:r>
      <w:r w:rsidR="00236A85">
        <w:noBreakHyphen/>
      </w:r>
      <w:r>
        <w:t>3910.</w:t>
      </w:r>
      <w:r>
        <w:tab/>
        <w:t>(A)</w:t>
      </w:r>
      <w:r>
        <w:tab/>
        <w:t xml:space="preserve">It is unlawful for a driver or occupant of a private or public passenger motor vehicle to smoke a tobacco product while a child </w:t>
      </w:r>
      <w:r w:rsidR="00007978">
        <w:t>five years old or younger</w:t>
      </w:r>
      <w:r>
        <w:t xml:space="preserve"> is also an occupant of the motor vehicle.</w:t>
      </w:r>
    </w:p>
    <w:p w:rsidR="00EE5A54" w:rsidRDefault="00EE5A54" w:rsidP="00EE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B50555" w:rsidRDefault="00B5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555" w:rsidRDefault="00B5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7978">
        <w:t>2</w:t>
      </w:r>
      <w:r>
        <w:t>.</w:t>
      </w:r>
      <w:r>
        <w:tab/>
        <w:t>This act takes effect upon approval by the Governor.</w:t>
      </w:r>
    </w:p>
    <w:p w:rsidR="008D1DFE" w:rsidRDefault="00236A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EF3" w:rsidRDefault="00F20EF3" w:rsidP="00F20EF3">
      <w:pPr>
        <w:suppressAutoHyphens/>
      </w:pPr>
    </w:p>
    <w:sectPr w:rsidR="00F20EF3" w:rsidSect="00F20EF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555" w:rsidRDefault="00B50555" w:rsidP="009F0C77">
      <w:r>
        <w:separator/>
      </w:r>
    </w:p>
  </w:endnote>
  <w:endnote w:type="continuationSeparator" w:id="0">
    <w:p w:rsidR="00B50555" w:rsidRDefault="00B50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F6AF45-19AD-4BAA-BA07-0CE158F06D95}"/>
    <w:embedBold r:id="rId2" w:fontKey="{50C29888-FB30-4099-9F99-01C72CCA0F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FB3E44-A1B5-426E-B1E7-6201DFBA38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88F56E-D092-4197-A1D7-243D39B06F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EF3" w:rsidRPr="007A13E0" w:rsidRDefault="00F20EF3" w:rsidP="007A13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5B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555" w:rsidRDefault="00B50555" w:rsidP="009F0C77">
      <w:r>
        <w:separator/>
      </w:r>
    </w:p>
  </w:footnote>
  <w:footnote w:type="continuationSeparator" w:id="0">
    <w:p w:rsidR="00B50555" w:rsidRDefault="00B50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0CM17"/>
    <w:docVar w:name="CoverBillType" w:val="b"/>
    <w:docVar w:name="DocPath" w:val="L:\Council\bills\GT\5210CM17.DOCX"/>
    <w:docVar w:name="dvBillNumber" w:val="324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50555"/>
    <w:rsid w:val="0000797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0C5"/>
    <w:rsid w:val="002321B6"/>
    <w:rsid w:val="00236A8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8B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4C1"/>
    <w:rsid w:val="00545593"/>
    <w:rsid w:val="00556EBF"/>
    <w:rsid w:val="00577C6C"/>
    <w:rsid w:val="0058498A"/>
    <w:rsid w:val="005A62FE"/>
    <w:rsid w:val="005C2FE2"/>
    <w:rsid w:val="005E2BC9"/>
    <w:rsid w:val="00605102"/>
    <w:rsid w:val="006215AA"/>
    <w:rsid w:val="006913C9"/>
    <w:rsid w:val="0069470D"/>
    <w:rsid w:val="006D58AA"/>
    <w:rsid w:val="006F5B2A"/>
    <w:rsid w:val="00732EA4"/>
    <w:rsid w:val="00734F00"/>
    <w:rsid w:val="007A13E0"/>
    <w:rsid w:val="007A70AE"/>
    <w:rsid w:val="008362E8"/>
    <w:rsid w:val="0085786E"/>
    <w:rsid w:val="008A1768"/>
    <w:rsid w:val="008A489F"/>
    <w:rsid w:val="008D1DFE"/>
    <w:rsid w:val="008F0F33"/>
    <w:rsid w:val="008F4429"/>
    <w:rsid w:val="00927338"/>
    <w:rsid w:val="0094021A"/>
    <w:rsid w:val="009B44AF"/>
    <w:rsid w:val="009C0A9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55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D45"/>
    <w:rsid w:val="00E92EEF"/>
    <w:rsid w:val="00EE5A54"/>
    <w:rsid w:val="00EF2368"/>
    <w:rsid w:val="00F20EF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A41F0C-8CA0-4FBB-BDE6-18EDEC4DE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20E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41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4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0F15E-FACD-4D11-B198-3EE97AEF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319</Words>
  <Characters>1697</Characters>
  <Application>Microsoft Office Word</Application>
  <DocSecurity>0</DocSecurity>
  <Lines>43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3241: Motor vehicle violations - South Carolina Legislature Online</dc:title>
  <dc:creator>Gwen Thurmond</dc:creator>
  <cp:lastModifiedBy>S Volk</cp:lastModifiedBy>
  <cp:revision>2</cp:revision>
  <cp:lastPrinted>2016-12-09T16:26:00Z</cp:lastPrinted>
  <dcterms:created xsi:type="dcterms:W3CDTF">2018-03-20T21:27:00Z</dcterms:created>
  <dcterms:modified xsi:type="dcterms:W3CDTF">2018-03-20T21:27:00Z</dcterms:modified>
</cp:coreProperties>
</file>