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D75" w:rsidRDefault="00887D75" w:rsidP="00887D75">
      <w:pPr>
        <w:widowControl w:val="0"/>
        <w:jc w:val="center"/>
      </w:pPr>
      <w:r w:rsidRPr="00887D75">
        <w:rPr>
          <w:b/>
        </w:rPr>
        <w:t>South Carolina General Assembly</w:t>
      </w:r>
    </w:p>
    <w:p w:rsidR="00887D75" w:rsidRDefault="00887D75" w:rsidP="00887D75">
      <w:pPr>
        <w:widowControl w:val="0"/>
        <w:jc w:val="center"/>
      </w:pPr>
      <w:r>
        <w:t>122nd Session, 2017-2018</w:t>
      </w:r>
    </w:p>
    <w:p w:rsidR="00887D75" w:rsidRDefault="00887D75" w:rsidP="00887D75">
      <w:pPr>
        <w:widowControl w:val="0"/>
        <w:jc w:val="left"/>
      </w:pPr>
    </w:p>
    <w:p w:rsidR="00887D75" w:rsidRDefault="00887D75" w:rsidP="00887D75">
      <w:pPr>
        <w:widowControl w:val="0"/>
        <w:jc w:val="left"/>
        <w:rPr>
          <w:b/>
        </w:rPr>
      </w:pPr>
      <w:r w:rsidRPr="00887D75">
        <w:rPr>
          <w:b/>
        </w:rPr>
        <w:t>H. 3327</w:t>
      </w:r>
    </w:p>
    <w:p w:rsidR="00887D75" w:rsidRDefault="00887D75" w:rsidP="00887D75">
      <w:pPr>
        <w:widowControl w:val="0"/>
        <w:jc w:val="left"/>
        <w:rPr>
          <w:b/>
        </w:rPr>
      </w:pPr>
    </w:p>
    <w:p w:rsidR="00887D75" w:rsidRDefault="00887D75" w:rsidP="00887D75">
      <w:pPr>
        <w:widowControl w:val="0"/>
        <w:jc w:val="left"/>
      </w:pPr>
      <w:r w:rsidRPr="00887D75">
        <w:rPr>
          <w:b/>
        </w:rPr>
        <w:t>STATUS INFORMATION</w:t>
      </w:r>
    </w:p>
    <w:p w:rsidR="00887D75" w:rsidRDefault="00887D75" w:rsidP="00887D75">
      <w:pPr>
        <w:widowControl w:val="0"/>
        <w:jc w:val="left"/>
      </w:pPr>
    </w:p>
    <w:p w:rsidR="00887D75" w:rsidRDefault="00887D75" w:rsidP="00887D75">
      <w:pPr>
        <w:widowControl w:val="0"/>
        <w:jc w:val="left"/>
      </w:pPr>
      <w:r>
        <w:t>General Bill</w:t>
      </w:r>
    </w:p>
    <w:p w:rsidR="00887D75" w:rsidRDefault="00887D75" w:rsidP="00887D75">
      <w:pPr>
        <w:widowControl w:val="0"/>
        <w:jc w:val="left"/>
      </w:pPr>
      <w:r>
        <w:t>Sponsors: Rep. Williams</w:t>
      </w:r>
    </w:p>
    <w:p w:rsidR="00887D75" w:rsidRDefault="00887D75" w:rsidP="00887D75">
      <w:pPr>
        <w:widowControl w:val="0"/>
        <w:jc w:val="left"/>
      </w:pPr>
      <w:r>
        <w:t>Document Path: l:\council\bills\cc\15048vr17.docx</w:t>
      </w:r>
    </w:p>
    <w:p w:rsidR="00887D75" w:rsidRDefault="00887D75" w:rsidP="00887D75">
      <w:pPr>
        <w:widowControl w:val="0"/>
        <w:jc w:val="left"/>
      </w:pPr>
    </w:p>
    <w:p w:rsidR="00C45A63" w:rsidRDefault="00C45A63" w:rsidP="00887D75">
      <w:pPr>
        <w:widowControl w:val="0"/>
        <w:jc w:val="left"/>
      </w:pPr>
      <w:r>
        <w:t>Introduced in the House on January 10, 2017</w:t>
      </w:r>
    </w:p>
    <w:p w:rsidR="00C45A63" w:rsidRPr="00C45A63" w:rsidRDefault="00C45A63" w:rsidP="00887D75">
      <w:pPr>
        <w:widowControl w:val="0"/>
        <w:jc w:val="left"/>
      </w:pPr>
      <w:r>
        <w:t xml:space="preserve">Currently residing in the House Committee on </w:t>
      </w:r>
      <w:r w:rsidRPr="00C45A63">
        <w:rPr>
          <w:b/>
        </w:rPr>
        <w:t>Labor, Commerce and Industry</w:t>
      </w:r>
    </w:p>
    <w:p w:rsidR="00C45A63" w:rsidRDefault="00C45A63" w:rsidP="00887D75">
      <w:pPr>
        <w:widowControl w:val="0"/>
        <w:jc w:val="left"/>
      </w:pPr>
    </w:p>
    <w:p w:rsidR="00887D75" w:rsidRDefault="00887D75" w:rsidP="00887D75">
      <w:pPr>
        <w:widowControl w:val="0"/>
        <w:jc w:val="left"/>
      </w:pPr>
      <w:r>
        <w:t xml:space="preserve">Summary: </w:t>
      </w:r>
      <w:r w:rsidR="008834E3">
        <w:t>Restroom Access for Retail Sales Customers</w:t>
      </w:r>
    </w:p>
    <w:p w:rsidR="00887D75" w:rsidRDefault="00887D75" w:rsidP="00887D75">
      <w:pPr>
        <w:widowControl w:val="0"/>
        <w:jc w:val="left"/>
      </w:pPr>
    </w:p>
    <w:p w:rsidR="00887D75" w:rsidRDefault="00887D75" w:rsidP="00887D75">
      <w:pPr>
        <w:widowControl w:val="0"/>
        <w:jc w:val="left"/>
      </w:pPr>
    </w:p>
    <w:p w:rsidR="00887D75" w:rsidRDefault="00887D75" w:rsidP="00887D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D75">
        <w:rPr>
          <w:b/>
        </w:rPr>
        <w:t>HISTORY OF LEGISLATIVE ACTIONS</w:t>
      </w:r>
    </w:p>
    <w:p w:rsidR="00887D75" w:rsidRDefault="00887D75" w:rsidP="00887D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7D75" w:rsidRPr="00887D75" w:rsidRDefault="00887D75" w:rsidP="00887D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7D75">
        <w:rPr>
          <w:u w:val="single"/>
        </w:rPr>
        <w:tab/>
        <w:t>Date</w:t>
      </w:r>
      <w:r w:rsidRPr="00887D75">
        <w:rPr>
          <w:u w:val="single"/>
        </w:rPr>
        <w:tab/>
        <w:t>Body</w:t>
      </w:r>
      <w:r w:rsidRPr="00887D75">
        <w:rPr>
          <w:u w:val="single"/>
        </w:rPr>
        <w:tab/>
        <w:t>Action Description with journal page number</w:t>
      </w:r>
      <w:r w:rsidRPr="00887D75">
        <w:rPr>
          <w:u w:val="single"/>
        </w:rPr>
        <w:tab/>
      </w:r>
    </w:p>
    <w:p w:rsidR="00026C50" w:rsidRDefault="00026C50" w:rsidP="00026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6C4F4B">
        <w:t>Prefiled</w:t>
      </w:r>
    </w:p>
    <w:p w:rsidR="00026C50" w:rsidRDefault="00026C50" w:rsidP="00026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6C4F4B">
        <w:t xml:space="preserve">Referred to Committee on </w:t>
      </w:r>
      <w:r w:rsidRPr="006C4F4B">
        <w:rPr>
          <w:b/>
        </w:rPr>
        <w:t>Labor, Commerce and Industry</w:t>
      </w:r>
    </w:p>
    <w:p w:rsidR="00026C50" w:rsidRDefault="00026C50" w:rsidP="00026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6C4F4B">
        <w:t>Introduced and read first time (</w:t>
      </w:r>
      <w:hyperlink r:id="rId7" w:history="1">
        <w:r w:rsidRPr="006C4F4B">
          <w:rPr>
            <w:rStyle w:val="Hyperlink"/>
          </w:rPr>
          <w:t>House Journal</w:t>
        </w:r>
        <w:r w:rsidRPr="006C4F4B">
          <w:rPr>
            <w:rStyle w:val="Hyperlink"/>
          </w:rPr>
          <w:noBreakHyphen/>
          <w:t>page 163</w:t>
        </w:r>
      </w:hyperlink>
      <w:r w:rsidRPr="006C4F4B">
        <w:t>)</w:t>
      </w:r>
    </w:p>
    <w:p w:rsidR="00026C50" w:rsidRDefault="00026C50" w:rsidP="00026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6C4F4B">
        <w:t>Referred to C</w:t>
      </w:r>
      <w:r>
        <w:t xml:space="preserve">ommittee on </w:t>
      </w:r>
      <w:r w:rsidRPr="006C4F4B">
        <w:rPr>
          <w:b/>
        </w:rPr>
        <w:t>Labor, Commerce and Industry</w:t>
      </w:r>
      <w:r w:rsidRPr="006C4F4B">
        <w:t xml:space="preserve"> (</w:t>
      </w:r>
      <w:hyperlink r:id="rId8" w:history="1">
        <w:r w:rsidRPr="006C4F4B">
          <w:rPr>
            <w:rStyle w:val="Hyperlink"/>
          </w:rPr>
          <w:t>House Journal</w:t>
        </w:r>
        <w:r w:rsidRPr="006C4F4B">
          <w:rPr>
            <w:rStyle w:val="Hyperlink"/>
          </w:rPr>
          <w:noBreakHyphen/>
          <w:t>page 163</w:t>
        </w:r>
      </w:hyperlink>
      <w:r w:rsidRPr="006C4F4B">
        <w:t>)</w:t>
      </w:r>
    </w:p>
    <w:p w:rsidR="00026C50" w:rsidRDefault="00026C50" w:rsidP="00026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D75" w:rsidRDefault="00887D75" w:rsidP="00887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87D75">
          <w:rPr>
            <w:rStyle w:val="Hyperlink"/>
          </w:rPr>
          <w:t>legislative information</w:t>
        </w:r>
      </w:hyperlink>
      <w:r>
        <w:t xml:space="preserve"> at the website</w:t>
      </w:r>
    </w:p>
    <w:p w:rsidR="00887D75" w:rsidRDefault="00887D75" w:rsidP="00887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D75" w:rsidRPr="00887D75" w:rsidRDefault="00887D75" w:rsidP="00887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7D75" w:rsidRDefault="00887D75" w:rsidP="00887D75">
      <w:pPr>
        <w:widowControl w:val="0"/>
        <w:jc w:val="left"/>
      </w:pPr>
      <w:r w:rsidRPr="00887D75">
        <w:rPr>
          <w:b/>
        </w:rPr>
        <w:t>VERSIONS OF THIS BILL</w:t>
      </w:r>
    </w:p>
    <w:p w:rsidR="00887D75" w:rsidRDefault="00887D75" w:rsidP="00887D75">
      <w:pPr>
        <w:widowControl w:val="0"/>
        <w:jc w:val="left"/>
      </w:pPr>
    </w:p>
    <w:p w:rsidR="00887D75" w:rsidRDefault="00E82F22" w:rsidP="00887D75">
      <w:pPr>
        <w:widowControl w:val="0"/>
        <w:jc w:val="left"/>
      </w:pPr>
      <w:hyperlink r:id="rId10" w:history="1">
        <w:r w:rsidR="00887D75">
          <w:rPr>
            <w:rStyle w:val="Hyperlink"/>
          </w:rPr>
          <w:t>12/15/2016</w:t>
        </w:r>
      </w:hyperlink>
    </w:p>
    <w:p w:rsidR="00887D75" w:rsidRDefault="00887D75" w:rsidP="00887D75"/>
    <w:p w:rsidR="00887D75" w:rsidRDefault="00887D75" w:rsidP="00887D75">
      <w:pPr>
        <w:sectPr w:rsidR="00887D75" w:rsidSect="00887D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5F8A" w:rsidRDefault="00925F8A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00F" w:rsidRDefault="00D7300F" w:rsidP="00D73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48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72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77C1">
        <w:t xml:space="preserve">TO AMEND THE CODE OF LAWS OF SOUTH CAROLINA, 1976, BY ADDING </w:t>
      </w:r>
      <w:r>
        <w:t>CHAPTER 57 TO TITLE 44 ENTITLED “RESTROOM ACCESS FOR RETAIL SALES CUSTOMERS”</w:t>
      </w:r>
      <w:r w:rsidRPr="00FA77C1">
        <w:t xml:space="preserve"> SO AS TO PROVIDE THAT</w:t>
      </w:r>
      <w:r>
        <w:t xml:space="preserve"> </w:t>
      </w:r>
      <w:r w:rsidRPr="00FA77C1">
        <w:t xml:space="preserve">A RETAILER SELLING TANGIBLE PERSONAL </w:t>
      </w:r>
      <w:r>
        <w:t>GOODS</w:t>
      </w:r>
      <w:r w:rsidRPr="00FA77C1">
        <w:t xml:space="preserve"> IN A PLACE OF BUSINESS</w:t>
      </w:r>
      <w:r>
        <w:t xml:space="preserve"> SHALL PROVIDE </w:t>
      </w:r>
      <w:r w:rsidRPr="00FA77C1">
        <w:t xml:space="preserve">RESTROOM FACILITIES </w:t>
      </w:r>
      <w:r>
        <w:t xml:space="preserve">FOR CUSTOMERS, WHICH </w:t>
      </w:r>
      <w:r w:rsidRPr="00FA77C1">
        <w:t xml:space="preserve">MUST BE AVAILABLE FOR USE </w:t>
      </w:r>
      <w:r>
        <w:t>UPON THE REQUEST OF THE RETAIL STORE CUSTOMERS</w:t>
      </w:r>
      <w:bookmarkStart w:id="4" w:name="titleend"/>
      <w:bookmarkEnd w:id="4"/>
      <w:r>
        <w:t>.</w:t>
      </w:r>
    </w:p>
    <w:p w:rsidR="007C7269" w:rsidRDefault="007C72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15" w:rsidRDefault="003C48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4815" w:rsidRDefault="003C48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7AA" w:rsidRDefault="003C4815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B17AA">
        <w:t>Title 44 of the 1976 Code is amended by adding:</w:t>
      </w:r>
    </w:p>
    <w:p w:rsidR="00BB17AA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7AA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57</w:t>
      </w:r>
    </w:p>
    <w:p w:rsidR="00BB17AA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B17AA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Restroom Access for Retail Sales Customers</w:t>
      </w:r>
    </w:p>
    <w:p w:rsidR="00BB17AA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7AA" w:rsidRPr="00FA77C1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A77C1">
        <w:t xml:space="preserve">Section </w:t>
      </w:r>
      <w:r>
        <w:t>44</w:t>
      </w:r>
      <w:r w:rsidR="006F68B4">
        <w:noBreakHyphen/>
      </w:r>
      <w:r>
        <w:t>57</w:t>
      </w:r>
      <w:r w:rsidR="006F68B4">
        <w:noBreakHyphen/>
      </w:r>
      <w:r>
        <w:t>10</w:t>
      </w:r>
      <w:r w:rsidRPr="00FA77C1">
        <w:t>.</w:t>
      </w:r>
      <w:r w:rsidRPr="00FA77C1">
        <w:tab/>
      </w:r>
      <w:r>
        <w:t>(A)</w:t>
      </w:r>
      <w:r>
        <w:tab/>
        <w:t>A</w:t>
      </w:r>
      <w:r w:rsidRPr="00FA77C1">
        <w:t xml:space="preserve"> retailer selling tangible personal</w:t>
      </w:r>
      <w:r>
        <w:t xml:space="preserve"> goods</w:t>
      </w:r>
      <w:r w:rsidRPr="00FA77C1">
        <w:t xml:space="preserve"> in a place of business in this State </w:t>
      </w:r>
      <w:r>
        <w:t xml:space="preserve">shall provide </w:t>
      </w:r>
      <w:r w:rsidRPr="00FA77C1">
        <w:t xml:space="preserve">restroom facilities </w:t>
      </w:r>
      <w:r>
        <w:t>for customers in the place of business, and these facilities must be available for use during store hours by customers of the retail business upon the request of a customer</w:t>
      </w:r>
      <w:r w:rsidRPr="00FA77C1">
        <w:t xml:space="preserve">. </w:t>
      </w:r>
      <w:r>
        <w:t>If</w:t>
      </w:r>
      <w:r w:rsidRPr="00FA77C1">
        <w:t xml:space="preserve"> there is more than one restroom</w:t>
      </w:r>
      <w:r>
        <w:t xml:space="preserve"> </w:t>
      </w:r>
      <w:r w:rsidRPr="00FA77C1">
        <w:t>in th</w:t>
      </w:r>
      <w:r>
        <w:t>e</w:t>
      </w:r>
      <w:r w:rsidRPr="00FA77C1">
        <w:t xml:space="preserve"> place of business, </w:t>
      </w:r>
      <w:r>
        <w:t>one</w:t>
      </w:r>
      <w:r w:rsidRPr="00FA77C1">
        <w:t xml:space="preserve"> restroom may be designated for use by </w:t>
      </w:r>
      <w:r>
        <w:t>women and one for use by men</w:t>
      </w:r>
      <w:r w:rsidRPr="00FA77C1">
        <w:t>.</w:t>
      </w:r>
    </w:p>
    <w:p w:rsidR="003C4815" w:rsidRDefault="00BB17AA" w:rsidP="00BB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A77C1">
        <w:tab/>
      </w:r>
      <w:r>
        <w:t>(B)</w:t>
      </w:r>
      <w:r>
        <w:tab/>
      </w:r>
      <w:r w:rsidRPr="00FA77C1">
        <w:t>The provisions of this section are supplemental to any other provisions of law requiring restroom facilities in public restaura</w:t>
      </w:r>
      <w:r>
        <w:t>nts and similar establishments.”</w:t>
      </w:r>
    </w:p>
    <w:p w:rsidR="003C4815" w:rsidRDefault="003C48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815" w:rsidRDefault="003C48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606E">
        <w:t>2</w:t>
      </w:r>
      <w:r>
        <w:t>.</w:t>
      </w:r>
      <w:r>
        <w:tab/>
        <w:t>This act takes effect upon approval by the Governor.</w:t>
      </w:r>
    </w:p>
    <w:p w:rsidR="00DC4DB5" w:rsidRDefault="006F68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7D75" w:rsidRDefault="00887D75" w:rsidP="00887D75">
      <w:pPr>
        <w:suppressAutoHyphens/>
      </w:pPr>
    </w:p>
    <w:sectPr w:rsidR="00887D75" w:rsidSect="00887D7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815" w:rsidRDefault="003C4815" w:rsidP="009F0C77">
      <w:r>
        <w:separator/>
      </w:r>
    </w:p>
  </w:endnote>
  <w:endnote w:type="continuationSeparator" w:id="0">
    <w:p w:rsidR="003C4815" w:rsidRDefault="003C48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4BFA86-9BCA-413C-99DB-2879BEBDC3DD}"/>
    <w:embedBold r:id="rId2" w:fontKey="{F41F8E28-925F-40E3-AEA0-1F11F02A6A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88FCDE-8FD1-47B4-92A5-A5C120BCFB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8221EBE-1A3A-4323-8E5A-FD5BC58901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733960-6D9D-4F95-8A8C-04A810BBAC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D75" w:rsidRPr="00925F8A" w:rsidRDefault="00887D75" w:rsidP="00925F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6C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815" w:rsidRDefault="003C4815" w:rsidP="009F0C77">
      <w:r>
        <w:separator/>
      </w:r>
    </w:p>
  </w:footnote>
  <w:footnote w:type="continuationSeparator" w:id="0">
    <w:p w:rsidR="003C4815" w:rsidRDefault="003C48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48VR17"/>
    <w:docVar w:name="CoverBillType" w:val="b"/>
    <w:docVar w:name="DocPath" w:val="L:\Council\bills\CC\15048VR17.DOCX"/>
    <w:docVar w:name="dvBillNumber" w:val="332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C4815"/>
    <w:rsid w:val="00011869"/>
    <w:rsid w:val="00015CD6"/>
    <w:rsid w:val="00026C5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3BF"/>
    <w:rsid w:val="00284AAE"/>
    <w:rsid w:val="002E5912"/>
    <w:rsid w:val="00301B21"/>
    <w:rsid w:val="00325348"/>
    <w:rsid w:val="0032732C"/>
    <w:rsid w:val="00336AD0"/>
    <w:rsid w:val="0037079A"/>
    <w:rsid w:val="003C481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8B4"/>
    <w:rsid w:val="00734F00"/>
    <w:rsid w:val="00792E58"/>
    <w:rsid w:val="007A70AE"/>
    <w:rsid w:val="007C7269"/>
    <w:rsid w:val="008362E8"/>
    <w:rsid w:val="0085786E"/>
    <w:rsid w:val="008834E3"/>
    <w:rsid w:val="00887D75"/>
    <w:rsid w:val="008A1768"/>
    <w:rsid w:val="008A489F"/>
    <w:rsid w:val="008F0F33"/>
    <w:rsid w:val="008F4429"/>
    <w:rsid w:val="00925F8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06E"/>
    <w:rsid w:val="00B412D4"/>
    <w:rsid w:val="00BB17AA"/>
    <w:rsid w:val="00BE3C22"/>
    <w:rsid w:val="00C0345E"/>
    <w:rsid w:val="00C31C95"/>
    <w:rsid w:val="00C3483A"/>
    <w:rsid w:val="00C445B8"/>
    <w:rsid w:val="00C45A63"/>
    <w:rsid w:val="00C74E9D"/>
    <w:rsid w:val="00C826DD"/>
    <w:rsid w:val="00C82FD3"/>
    <w:rsid w:val="00C92819"/>
    <w:rsid w:val="00CC6B7B"/>
    <w:rsid w:val="00CD2089"/>
    <w:rsid w:val="00D7300F"/>
    <w:rsid w:val="00D73A67"/>
    <w:rsid w:val="00D970A9"/>
    <w:rsid w:val="00DC4DB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29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3453C0-D4B4-4B39-9D72-D8C1354B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5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5B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7D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327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2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D065C-7FDB-4DFD-A4E1-255259971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3327: Restroom Access for Retail Sales Customers - South Carolina Legislature Online</dc:title>
  <dc:creator>%USERNAME%</dc:creator>
  <cp:lastModifiedBy>S Volk</cp:lastModifiedBy>
  <cp:revision>2</cp:revision>
  <cp:lastPrinted>2016-12-14T23:04:00Z</cp:lastPrinted>
  <dcterms:created xsi:type="dcterms:W3CDTF">2017-01-17T15:02:00Z</dcterms:created>
  <dcterms:modified xsi:type="dcterms:W3CDTF">2017-01-17T15:02:00Z</dcterms:modified>
</cp:coreProperties>
</file>