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F1F" w:rsidRDefault="00E13F1F" w:rsidP="00E13F1F">
      <w:pPr>
        <w:widowControl w:val="0"/>
        <w:jc w:val="center"/>
      </w:pPr>
      <w:r w:rsidRPr="00E13F1F">
        <w:rPr>
          <w:b/>
        </w:rPr>
        <w:t>South Carolina General Assembly</w:t>
      </w:r>
    </w:p>
    <w:p w:rsidR="00E13F1F" w:rsidRDefault="00E13F1F" w:rsidP="00E13F1F">
      <w:pPr>
        <w:widowControl w:val="0"/>
        <w:jc w:val="center"/>
      </w:pPr>
      <w:r>
        <w:t>122nd Session, 2017-2018</w:t>
      </w:r>
    </w:p>
    <w:p w:rsidR="00E13F1F" w:rsidRDefault="00E13F1F" w:rsidP="00E13F1F">
      <w:pPr>
        <w:widowControl w:val="0"/>
        <w:jc w:val="left"/>
      </w:pPr>
    </w:p>
    <w:p w:rsidR="00E13F1F" w:rsidRDefault="00E13F1F" w:rsidP="00E13F1F">
      <w:pPr>
        <w:widowControl w:val="0"/>
        <w:jc w:val="left"/>
        <w:rPr>
          <w:b/>
        </w:rPr>
      </w:pPr>
      <w:r w:rsidRPr="00E13F1F">
        <w:rPr>
          <w:b/>
        </w:rPr>
        <w:t>H. 3374</w:t>
      </w:r>
    </w:p>
    <w:p w:rsidR="00E13F1F" w:rsidRDefault="00E13F1F" w:rsidP="00E13F1F">
      <w:pPr>
        <w:widowControl w:val="0"/>
        <w:jc w:val="left"/>
        <w:rPr>
          <w:b/>
        </w:rPr>
      </w:pPr>
    </w:p>
    <w:p w:rsidR="00E13F1F" w:rsidRDefault="00E13F1F" w:rsidP="00E13F1F">
      <w:pPr>
        <w:widowControl w:val="0"/>
        <w:jc w:val="left"/>
      </w:pPr>
      <w:r w:rsidRPr="00E13F1F">
        <w:rPr>
          <w:b/>
        </w:rPr>
        <w:t>STATUS INFORMATION</w:t>
      </w:r>
    </w:p>
    <w:p w:rsidR="00E13F1F" w:rsidRDefault="00E13F1F" w:rsidP="00E13F1F">
      <w:pPr>
        <w:widowControl w:val="0"/>
        <w:jc w:val="left"/>
      </w:pPr>
    </w:p>
    <w:p w:rsidR="00E13F1F" w:rsidRDefault="00E13F1F" w:rsidP="00E13F1F">
      <w:pPr>
        <w:widowControl w:val="0"/>
        <w:jc w:val="left"/>
      </w:pPr>
      <w:r>
        <w:t>House Resolution</w:t>
      </w:r>
    </w:p>
    <w:p w:rsidR="00E13F1F" w:rsidRDefault="00E13F1F" w:rsidP="00E13F1F">
      <w:pPr>
        <w:widowControl w:val="0"/>
        <w:jc w:val="left"/>
      </w:pPr>
      <w:r>
        <w:t>Sponsors: Reps. Ballentine, Huggins, Alexander, Allison, Anderson, Anthony, Arrington, Atkinson, Atwater, Bales,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13F1F" w:rsidRDefault="00E13F1F" w:rsidP="00E13F1F">
      <w:pPr>
        <w:widowControl w:val="0"/>
        <w:jc w:val="left"/>
      </w:pPr>
      <w:r>
        <w:t>Document Path: l:\council\bills\rm\1060dg17.docx</w:t>
      </w:r>
    </w:p>
    <w:p w:rsidR="00A707A5" w:rsidRDefault="00A707A5" w:rsidP="00E13F1F">
      <w:pPr>
        <w:widowControl w:val="0"/>
        <w:jc w:val="left"/>
      </w:pPr>
      <w:r>
        <w:t>Companion/Similar bill(s): 164, 174, 3523</w:t>
      </w:r>
    </w:p>
    <w:p w:rsidR="00E13F1F" w:rsidRDefault="00E13F1F" w:rsidP="00E13F1F">
      <w:pPr>
        <w:widowControl w:val="0"/>
        <w:jc w:val="left"/>
      </w:pPr>
    </w:p>
    <w:p w:rsidR="00E13F1F" w:rsidRDefault="00E13F1F" w:rsidP="00E13F1F">
      <w:pPr>
        <w:widowControl w:val="0"/>
        <w:jc w:val="left"/>
      </w:pPr>
      <w:r>
        <w:t>Introduced in the House on January 11, 2017</w:t>
      </w:r>
    </w:p>
    <w:p w:rsidR="00E13F1F" w:rsidRDefault="00E13F1F" w:rsidP="00E13F1F">
      <w:pPr>
        <w:widowControl w:val="0"/>
        <w:jc w:val="left"/>
      </w:pPr>
      <w:r>
        <w:t>Adopted by the House on January 11, 2017</w:t>
      </w:r>
    </w:p>
    <w:p w:rsidR="00E13F1F" w:rsidRDefault="00E13F1F" w:rsidP="00E13F1F">
      <w:pPr>
        <w:widowControl w:val="0"/>
        <w:jc w:val="left"/>
      </w:pPr>
    </w:p>
    <w:p w:rsidR="00E13F1F" w:rsidRDefault="00E13F1F" w:rsidP="00E13F1F">
      <w:pPr>
        <w:widowControl w:val="0"/>
        <w:jc w:val="left"/>
      </w:pPr>
      <w:r>
        <w:t xml:space="preserve">Summary: </w:t>
      </w:r>
      <w:r w:rsidR="00AD0D4B">
        <w:t>Dutch Fork High School Football Team</w:t>
      </w:r>
    </w:p>
    <w:p w:rsidR="00E13F1F" w:rsidRDefault="00E13F1F" w:rsidP="00E13F1F">
      <w:pPr>
        <w:widowControl w:val="0"/>
        <w:jc w:val="left"/>
      </w:pPr>
    </w:p>
    <w:p w:rsidR="00E13F1F" w:rsidRDefault="00E13F1F" w:rsidP="00E13F1F">
      <w:pPr>
        <w:widowControl w:val="0"/>
        <w:jc w:val="left"/>
      </w:pPr>
    </w:p>
    <w:p w:rsidR="00E13F1F" w:rsidRDefault="00E13F1F" w:rsidP="00E13F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3F1F">
        <w:rPr>
          <w:b/>
        </w:rPr>
        <w:t>HISTORY OF LEGISLATIVE ACTIONS</w:t>
      </w:r>
    </w:p>
    <w:p w:rsidR="00E13F1F" w:rsidRDefault="00E13F1F" w:rsidP="00E13F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3F1F" w:rsidRPr="00E13F1F" w:rsidRDefault="00E13F1F" w:rsidP="00E13F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3F1F">
        <w:rPr>
          <w:u w:val="single"/>
        </w:rPr>
        <w:tab/>
        <w:t>Date</w:t>
      </w:r>
      <w:r w:rsidRPr="00E13F1F">
        <w:rPr>
          <w:u w:val="single"/>
        </w:rPr>
        <w:tab/>
        <w:t>Body</w:t>
      </w:r>
      <w:r w:rsidRPr="00E13F1F">
        <w:rPr>
          <w:u w:val="single"/>
        </w:rPr>
        <w:tab/>
        <w:t>Action Description with journal page number</w:t>
      </w:r>
      <w:r w:rsidRPr="00E13F1F">
        <w:rPr>
          <w:u w:val="single"/>
        </w:rPr>
        <w:tab/>
      </w:r>
    </w:p>
    <w:p w:rsidR="00C86A02" w:rsidRDefault="00C86A02" w:rsidP="00C86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0C237F">
        <w:t>Introduced and adopted (</w:t>
      </w:r>
      <w:hyperlink r:id="rId7" w:history="1">
        <w:r w:rsidRPr="000C237F">
          <w:rPr>
            <w:rStyle w:val="Hyperlink"/>
          </w:rPr>
          <w:t>House Journal</w:t>
        </w:r>
        <w:r w:rsidRPr="000C237F">
          <w:rPr>
            <w:rStyle w:val="Hyperlink"/>
          </w:rPr>
          <w:noBreakHyphen/>
          <w:t>page 12</w:t>
        </w:r>
      </w:hyperlink>
      <w:r w:rsidRPr="000C237F">
        <w:t>)</w:t>
      </w:r>
    </w:p>
    <w:p w:rsidR="00C86A02" w:rsidRDefault="00C86A02" w:rsidP="00C86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F1F" w:rsidRDefault="00E13F1F" w:rsidP="00E13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13F1F">
          <w:rPr>
            <w:rStyle w:val="Hyperlink"/>
          </w:rPr>
          <w:t>legislative information</w:t>
        </w:r>
      </w:hyperlink>
      <w:r>
        <w:t xml:space="preserve"> at the website</w:t>
      </w:r>
    </w:p>
    <w:p w:rsidR="00E13F1F" w:rsidRDefault="00E13F1F" w:rsidP="00E13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F1F" w:rsidRPr="00E13F1F" w:rsidRDefault="00E13F1F" w:rsidP="00E13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F1F" w:rsidRDefault="00E13F1F" w:rsidP="00E13F1F">
      <w:r w:rsidRPr="00E13F1F">
        <w:rPr>
          <w:b/>
        </w:rPr>
        <w:t>VERSIONS OF THIS BILL</w:t>
      </w:r>
    </w:p>
    <w:p w:rsidR="00E13F1F" w:rsidRDefault="00E13F1F" w:rsidP="00E13F1F"/>
    <w:p w:rsidR="00E13F1F" w:rsidRDefault="00C03B0B" w:rsidP="00E13F1F">
      <w:hyperlink r:id="rId9" w:history="1">
        <w:r w:rsidR="00E13F1F">
          <w:rPr>
            <w:rStyle w:val="Hyperlink"/>
          </w:rPr>
          <w:t>1/11/2017</w:t>
        </w:r>
      </w:hyperlink>
    </w:p>
    <w:p w:rsidR="00E13F1F" w:rsidRDefault="00E13F1F" w:rsidP="00E13F1F"/>
    <w:p w:rsidR="00E13F1F" w:rsidRDefault="00E13F1F" w:rsidP="00E13F1F">
      <w:pPr>
        <w:sectPr w:rsidR="00E13F1F" w:rsidSect="00E13F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1317" w:rsidRDefault="001E13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2C1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19C" w:rsidRDefault="002E50E0" w:rsidP="00072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7219C">
        <w:t>SALUTE</w:t>
      </w:r>
      <w:r w:rsidR="0007219C">
        <w:rPr>
          <w:color w:val="000000" w:themeColor="text1"/>
          <w:u w:color="000000" w:themeColor="text1"/>
        </w:rPr>
        <w:t xml:space="preserve"> THE</w:t>
      </w:r>
      <w:r w:rsidR="0007219C" w:rsidRPr="00E542AE">
        <w:rPr>
          <w:color w:val="000000" w:themeColor="text1"/>
          <w:u w:color="000000" w:themeColor="text1"/>
        </w:rPr>
        <w:t xml:space="preserve"> </w:t>
      </w:r>
      <w:r w:rsidR="00EB60D2">
        <w:rPr>
          <w:color w:val="000000" w:themeColor="text1"/>
          <w:u w:color="000000" w:themeColor="text1"/>
        </w:rPr>
        <w:t>DUTCH FORK</w:t>
      </w:r>
      <w:r w:rsidR="0007219C">
        <w:rPr>
          <w:color w:val="000000" w:themeColor="text1"/>
          <w:u w:color="000000" w:themeColor="text1"/>
        </w:rPr>
        <w:t xml:space="preserve"> HIGH SCHOOL</w:t>
      </w:r>
      <w:r w:rsidR="0007219C" w:rsidRPr="00E542AE">
        <w:rPr>
          <w:color w:val="000000" w:themeColor="text1"/>
          <w:u w:color="000000" w:themeColor="text1"/>
        </w:rPr>
        <w:t xml:space="preserve"> </w:t>
      </w:r>
      <w:r w:rsidR="0007219C">
        <w:rPr>
          <w:color w:val="000000" w:themeColor="text1"/>
          <w:u w:color="000000" w:themeColor="text1"/>
        </w:rPr>
        <w:t xml:space="preserve">FOOTBALL </w:t>
      </w:r>
      <w:r w:rsidR="0007219C" w:rsidRPr="00E542AE">
        <w:rPr>
          <w:color w:val="000000" w:themeColor="text1"/>
          <w:u w:color="000000" w:themeColor="text1"/>
        </w:rPr>
        <w:t>TEAM</w:t>
      </w:r>
      <w:r w:rsidR="0007219C">
        <w:rPr>
          <w:color w:val="000000" w:themeColor="text1"/>
          <w:u w:color="000000" w:themeColor="text1"/>
        </w:rPr>
        <w:t>, COACHES, AND SCHOOL OFFICIALS</w:t>
      </w:r>
      <w:r w:rsidR="0007219C" w:rsidRPr="00E542AE">
        <w:rPr>
          <w:color w:val="000000" w:themeColor="text1"/>
          <w:u w:color="000000" w:themeColor="text1"/>
        </w:rPr>
        <w:t xml:space="preserve"> FOR </w:t>
      </w:r>
      <w:r w:rsidR="0007219C">
        <w:rPr>
          <w:color w:val="000000" w:themeColor="text1"/>
          <w:u w:color="000000" w:themeColor="text1"/>
        </w:rPr>
        <w:t>A TREMENDOUS</w:t>
      </w:r>
      <w:r w:rsidR="0007219C" w:rsidRPr="00E542AE">
        <w:rPr>
          <w:color w:val="000000" w:themeColor="text1"/>
          <w:u w:color="000000" w:themeColor="text1"/>
        </w:rPr>
        <w:t xml:space="preserve"> SEASON AND </w:t>
      </w:r>
      <w:r w:rsidR="0007219C">
        <w:rPr>
          <w:color w:val="000000" w:themeColor="text1"/>
          <w:u w:color="000000" w:themeColor="text1"/>
        </w:rPr>
        <w:t>TO CONGRATULATE THEM ON CAPTURING</w:t>
      </w:r>
      <w:r w:rsidR="0007219C" w:rsidRPr="00E542AE">
        <w:rPr>
          <w:color w:val="000000" w:themeColor="text1"/>
          <w:u w:color="000000" w:themeColor="text1"/>
        </w:rPr>
        <w:t xml:space="preserve"> THE</w:t>
      </w:r>
      <w:r w:rsidR="0007219C">
        <w:rPr>
          <w:color w:val="000000" w:themeColor="text1"/>
          <w:u w:color="000000" w:themeColor="text1"/>
        </w:rPr>
        <w:t xml:space="preserve"> 2016 CLASS </w:t>
      </w:r>
      <w:r w:rsidR="00EB60D2">
        <w:rPr>
          <w:color w:val="000000" w:themeColor="text1"/>
          <w:u w:color="000000" w:themeColor="text1"/>
        </w:rPr>
        <w:t>A</w:t>
      </w:r>
      <w:r w:rsidR="0007219C">
        <w:rPr>
          <w:color w:val="000000" w:themeColor="text1"/>
          <w:u w:color="000000" w:themeColor="text1"/>
        </w:rPr>
        <w:t>AAAA S</w:t>
      </w:r>
      <w:r w:rsidR="0007219C" w:rsidRPr="00E542AE">
        <w:rPr>
          <w:color w:val="000000" w:themeColor="text1"/>
          <w:u w:color="000000" w:themeColor="text1"/>
        </w:rPr>
        <w:t xml:space="preserve">TATE CHAMPIONSHIP </w:t>
      </w:r>
      <w:r w:rsidR="0007219C">
        <w:rPr>
          <w:color w:val="000000" w:themeColor="text1"/>
          <w:u w:color="000000" w:themeColor="text1"/>
        </w:rPr>
        <w:t>T</w:t>
      </w:r>
      <w:r w:rsidR="0007219C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5494" w:rsidRDefault="00FE2C1C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55494">
        <w:t>on December 17, 2016, at Columbia</w:t>
      </w:r>
      <w:r w:rsidR="008D5A53" w:rsidRPr="008D5A53">
        <w:t>’</w:t>
      </w:r>
      <w:r w:rsidR="00155494">
        <w:t>s Williams</w:t>
      </w:r>
      <w:r w:rsidR="008D5A53">
        <w:noBreakHyphen/>
      </w:r>
      <w:r w:rsidR="00155494">
        <w:t xml:space="preserve">Brice Stadium, the </w:t>
      </w:r>
      <w:r w:rsidR="00574110">
        <w:t>Dutch Fork</w:t>
      </w:r>
      <w:r w:rsidR="00155494">
        <w:t xml:space="preserve"> High School football</w:t>
      </w:r>
      <w:r w:rsidR="00155494">
        <w:rPr>
          <w:color w:val="000000" w:themeColor="text1"/>
          <w:u w:color="000000" w:themeColor="text1"/>
        </w:rPr>
        <w:t xml:space="preserve"> </w:t>
      </w:r>
      <w:r w:rsidR="00155494" w:rsidRPr="00E542AE">
        <w:rPr>
          <w:color w:val="000000" w:themeColor="text1"/>
          <w:u w:color="000000" w:themeColor="text1"/>
        </w:rPr>
        <w:t>team</w:t>
      </w:r>
      <w:r w:rsidR="00155494">
        <w:t xml:space="preserve"> capped a</w:t>
      </w:r>
      <w:r w:rsidR="00BB4494">
        <w:t>n extraordinary 15</w:t>
      </w:r>
      <w:r w:rsidR="008D5A53">
        <w:noBreakHyphen/>
      </w:r>
      <w:r w:rsidR="00BB4494">
        <w:t>0</w:t>
      </w:r>
      <w:r w:rsidR="00155494">
        <w:t xml:space="preserve"> season by taking home </w:t>
      </w:r>
      <w:r w:rsidR="00BB4494">
        <w:t xml:space="preserve">the state </w:t>
      </w:r>
      <w:r w:rsidR="009E4D18">
        <w:t xml:space="preserve">championship </w:t>
      </w:r>
      <w:r w:rsidR="00BB4494">
        <w:t>title</w:t>
      </w:r>
      <w:r w:rsidR="002E0E38">
        <w:t>, having given ecstatic S</w:t>
      </w:r>
      <w:r w:rsidR="009E4D18">
        <w:t xml:space="preserve">ilver Fox fans </w:t>
      </w:r>
      <w:r w:rsidR="002E0E38">
        <w:t xml:space="preserve">a chance to watch </w:t>
      </w:r>
      <w:r w:rsidR="009E4D18">
        <w:t xml:space="preserve">Dutch Fork rack up its </w:t>
      </w:r>
      <w:r w:rsidR="00BB4494">
        <w:t>first perfect season in school history</w:t>
      </w:r>
      <w:r w:rsidR="00155494">
        <w:t>; and</w:t>
      </w:r>
    </w:p>
    <w:p w:rsidR="009B2BCF" w:rsidRDefault="009B2BCF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00F7" w:rsidRDefault="009B2BCF" w:rsidP="00000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="00155494">
        <w:t xml:space="preserve">he </w:t>
      </w:r>
      <w:r w:rsidR="005936A0">
        <w:t>Silver Foxes</w:t>
      </w:r>
      <w:r>
        <w:t xml:space="preserve"> rolled past</w:t>
      </w:r>
      <w:r w:rsidR="00155494">
        <w:t xml:space="preserve"> </w:t>
      </w:r>
      <w:r>
        <w:t xml:space="preserve">Boiling Springs </w:t>
      </w:r>
      <w:r w:rsidR="00155494">
        <w:t xml:space="preserve">to </w:t>
      </w:r>
      <w:r w:rsidR="00707BEB">
        <w:t>grab</w:t>
      </w:r>
      <w:r w:rsidR="00155494">
        <w:t xml:space="preserve"> the state </w:t>
      </w:r>
      <w:r w:rsidR="003D470A">
        <w:t xml:space="preserve">football </w:t>
      </w:r>
      <w:r w:rsidR="00155494">
        <w:t xml:space="preserve">championship </w:t>
      </w:r>
      <w:r>
        <w:t>28</w:t>
      </w:r>
      <w:r w:rsidR="008D5A53">
        <w:noBreakHyphen/>
      </w:r>
      <w:r>
        <w:t>21</w:t>
      </w:r>
      <w:r w:rsidR="00155494">
        <w:t>. Th</w:t>
      </w:r>
      <w:r w:rsidR="00707BEB">
        <w:t>e win</w:t>
      </w:r>
      <w:r w:rsidR="00155494">
        <w:t xml:space="preserve"> gained </w:t>
      </w:r>
      <w:r w:rsidR="00C81790">
        <w:t>Dutch Fork</w:t>
      </w:r>
      <w:r w:rsidR="000000F7">
        <w:t xml:space="preserve"> its </w:t>
      </w:r>
      <w:r w:rsidR="000000F7" w:rsidRPr="00287DF5">
        <w:rPr>
          <w:color w:val="000000" w:themeColor="text1"/>
          <w:u w:color="000000" w:themeColor="text1"/>
        </w:rPr>
        <w:t>second state title</w:t>
      </w:r>
      <w:r w:rsidR="000000F7">
        <w:rPr>
          <w:color w:val="000000" w:themeColor="text1"/>
          <w:u w:color="000000" w:themeColor="text1"/>
        </w:rPr>
        <w:t xml:space="preserve"> </w:t>
      </w:r>
      <w:r w:rsidR="00B40EFF">
        <w:rPr>
          <w:color w:val="000000" w:themeColor="text1"/>
          <w:u w:color="000000" w:themeColor="text1"/>
        </w:rPr>
        <w:t xml:space="preserve">making it the </w:t>
      </w:r>
      <w:r w:rsidR="00050795">
        <w:rPr>
          <w:color w:val="000000" w:themeColor="text1"/>
          <w:u w:color="000000" w:themeColor="text1"/>
        </w:rPr>
        <w:t>f</w:t>
      </w:r>
      <w:r w:rsidR="000000F7" w:rsidRPr="00287DF5">
        <w:rPr>
          <w:color w:val="000000" w:themeColor="text1"/>
          <w:u w:color="000000" w:themeColor="text1"/>
        </w:rPr>
        <w:t>irst Midlands team to go 15</w:t>
      </w:r>
      <w:r w:rsidR="008D5A53">
        <w:rPr>
          <w:color w:val="000000" w:themeColor="text1"/>
          <w:u w:color="000000" w:themeColor="text1"/>
        </w:rPr>
        <w:noBreakHyphen/>
      </w:r>
      <w:r w:rsidR="000000F7" w:rsidRPr="00287DF5">
        <w:rPr>
          <w:color w:val="000000" w:themeColor="text1"/>
          <w:u w:color="000000" w:themeColor="text1"/>
        </w:rPr>
        <w:t>0 since 2001</w:t>
      </w:r>
      <w:r w:rsidR="00B40EFF">
        <w:rPr>
          <w:color w:val="000000" w:themeColor="text1"/>
          <w:u w:color="000000" w:themeColor="text1"/>
        </w:rPr>
        <w:t>. It was also the school</w:t>
      </w:r>
      <w:r w:rsidR="008D5A53" w:rsidRPr="008D5A53">
        <w:rPr>
          <w:color w:val="000000" w:themeColor="text1"/>
          <w:u w:color="000000" w:themeColor="text1"/>
        </w:rPr>
        <w:t>’</w:t>
      </w:r>
      <w:r w:rsidR="00B40EFF">
        <w:rPr>
          <w:color w:val="000000" w:themeColor="text1"/>
          <w:u w:color="000000" w:themeColor="text1"/>
        </w:rPr>
        <w:t xml:space="preserve">s </w:t>
      </w:r>
      <w:r w:rsidR="00B40EFF" w:rsidRPr="00287DF5">
        <w:rPr>
          <w:color w:val="000000" w:themeColor="text1"/>
          <w:u w:color="000000" w:themeColor="text1"/>
        </w:rPr>
        <w:t>first champion</w:t>
      </w:r>
      <w:r w:rsidR="00B40EFF">
        <w:rPr>
          <w:color w:val="000000" w:themeColor="text1"/>
          <w:u w:color="000000" w:themeColor="text1"/>
        </w:rPr>
        <w:t>ship</w:t>
      </w:r>
      <w:r w:rsidR="00B40EFF" w:rsidRPr="00287DF5">
        <w:rPr>
          <w:color w:val="000000" w:themeColor="text1"/>
          <w:u w:color="000000" w:themeColor="text1"/>
        </w:rPr>
        <w:t xml:space="preserve"> in </w:t>
      </w:r>
      <w:r w:rsidR="003D470A">
        <w:rPr>
          <w:color w:val="000000" w:themeColor="text1"/>
          <w:u w:color="000000" w:themeColor="text1"/>
        </w:rPr>
        <w:t>AAAA</w:t>
      </w:r>
      <w:r w:rsidR="00B40EFF" w:rsidRPr="00287DF5">
        <w:rPr>
          <w:color w:val="000000" w:themeColor="text1"/>
          <w:u w:color="000000" w:themeColor="text1"/>
        </w:rPr>
        <w:t>A</w:t>
      </w:r>
      <w:r w:rsidR="000000F7">
        <w:rPr>
          <w:color w:val="000000" w:themeColor="text1"/>
          <w:u w:color="000000" w:themeColor="text1"/>
        </w:rPr>
        <w:t>; and</w:t>
      </w:r>
    </w:p>
    <w:p w:rsidR="000000F7" w:rsidRDefault="000000F7" w:rsidP="00000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494" w:rsidRDefault="000000F7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5DD5">
        <w:rPr>
          <w:color w:val="000000" w:themeColor="text1"/>
          <w:u w:color="000000" w:themeColor="text1"/>
        </w:rPr>
        <w:t>C</w:t>
      </w:r>
      <w:r w:rsidR="00155494">
        <w:rPr>
          <w:color w:val="000000" w:themeColor="text1"/>
          <w:u w:color="000000" w:themeColor="text1"/>
        </w:rPr>
        <w:t xml:space="preserve">oach </w:t>
      </w:r>
      <w:r w:rsidR="00105DD5">
        <w:rPr>
          <w:color w:val="000000" w:themeColor="text1"/>
          <w:u w:color="000000" w:themeColor="text1"/>
        </w:rPr>
        <w:t>Tom Knotts</w:t>
      </w:r>
      <w:r w:rsidR="00155494" w:rsidRPr="00E542AE">
        <w:rPr>
          <w:color w:val="000000" w:themeColor="text1"/>
          <w:u w:color="000000" w:themeColor="text1"/>
        </w:rPr>
        <w:t xml:space="preserve"> and </w:t>
      </w:r>
      <w:r w:rsidR="00155494">
        <w:rPr>
          <w:color w:val="000000" w:themeColor="text1"/>
          <w:u w:color="000000" w:themeColor="text1"/>
        </w:rPr>
        <w:t>his skilled coaching staff used their fine athletic expertise and training to forge a championship team and teach these athletes valuable life lessons that will prove useful both on and off the gridiron; and</w:t>
      </w:r>
    </w:p>
    <w:p w:rsidR="006E3CA2" w:rsidRDefault="006E3CA2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033" w:rsidRDefault="00D13033" w:rsidP="00D1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even sweeter for Coach Knotts was his team</w:t>
      </w:r>
      <w:r w:rsidR="008D5A53" w:rsidRPr="008D5A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selection for a coveted spot in t</w:t>
      </w:r>
      <w:r w:rsidRPr="006322A6">
        <w:rPr>
          <w:color w:val="000000" w:themeColor="text1"/>
          <w:u w:color="000000" w:themeColor="text1"/>
        </w:rPr>
        <w:t xml:space="preserve">he final </w:t>
      </w:r>
      <w:r w:rsidRPr="008B2DC4">
        <w:rPr>
          <w:i/>
          <w:color w:val="000000" w:themeColor="text1"/>
          <w:u w:color="000000" w:themeColor="text1"/>
        </w:rPr>
        <w:t>USA Today</w:t>
      </w:r>
      <w:r w:rsidRPr="006322A6">
        <w:rPr>
          <w:color w:val="000000" w:themeColor="text1"/>
          <w:u w:color="000000" w:themeColor="text1"/>
        </w:rPr>
        <w:t xml:space="preserve"> Super 25 poll for high school football</w:t>
      </w:r>
      <w:r>
        <w:rPr>
          <w:color w:val="000000" w:themeColor="text1"/>
          <w:u w:color="000000" w:themeColor="text1"/>
        </w:rPr>
        <w:t xml:space="preserve">. Dutch Fork was </w:t>
      </w:r>
      <w:r w:rsidRPr="006322A6">
        <w:rPr>
          <w:color w:val="000000" w:themeColor="text1"/>
          <w:u w:color="000000" w:themeColor="text1"/>
        </w:rPr>
        <w:t>ranked 21st in the country</w:t>
      </w:r>
      <w:r>
        <w:rPr>
          <w:color w:val="000000" w:themeColor="text1"/>
          <w:u w:color="000000" w:themeColor="text1"/>
        </w:rPr>
        <w:t>; and</w:t>
      </w:r>
    </w:p>
    <w:p w:rsidR="00D13033" w:rsidRDefault="00D13033" w:rsidP="00D1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033" w:rsidRDefault="00D13033" w:rsidP="00D1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8C6477">
        <w:rPr>
          <w:i/>
          <w:color w:val="000000" w:themeColor="text1"/>
          <w:u w:color="000000" w:themeColor="text1"/>
        </w:rPr>
        <w:t>USA T</w:t>
      </w:r>
      <w:r>
        <w:rPr>
          <w:i/>
          <w:color w:val="000000" w:themeColor="text1"/>
          <w:u w:color="000000" w:themeColor="text1"/>
        </w:rPr>
        <w:t>oday</w:t>
      </w:r>
      <w:r w:rsidRPr="00E72EF2">
        <w:rPr>
          <w:color w:val="000000" w:themeColor="text1"/>
          <w:u w:color="000000" w:themeColor="text1"/>
        </w:rPr>
        <w:t xml:space="preserve"> High School Sports announce</w:t>
      </w:r>
      <w:r>
        <w:rPr>
          <w:color w:val="000000" w:themeColor="text1"/>
          <w:u w:color="000000" w:themeColor="text1"/>
        </w:rPr>
        <w:t xml:space="preserve">d that Coach Knotts was named the </w:t>
      </w:r>
      <w:r w:rsidRPr="00E72EF2">
        <w:rPr>
          <w:color w:val="000000" w:themeColor="text1"/>
          <w:u w:color="000000" w:themeColor="text1"/>
        </w:rPr>
        <w:t xml:space="preserve">2016 American Family Insurance </w:t>
      </w:r>
      <w:r>
        <w:rPr>
          <w:color w:val="000000" w:themeColor="text1"/>
          <w:u w:color="000000" w:themeColor="text1"/>
        </w:rPr>
        <w:t xml:space="preserve">Coach of the Year. Two of his players were named to the </w:t>
      </w:r>
      <w:r w:rsidR="00586EAE">
        <w:rPr>
          <w:color w:val="000000" w:themeColor="text1"/>
          <w:u w:color="000000" w:themeColor="text1"/>
        </w:rPr>
        <w:t xml:space="preserve">2016 </w:t>
      </w:r>
      <w:r w:rsidRPr="00E72EF2">
        <w:rPr>
          <w:color w:val="000000" w:themeColor="text1"/>
          <w:u w:color="000000" w:themeColor="text1"/>
        </w:rPr>
        <w:t>ALL</w:t>
      </w:r>
      <w:r w:rsidR="008D5A53">
        <w:rPr>
          <w:color w:val="000000" w:themeColor="text1"/>
          <w:u w:color="000000" w:themeColor="text1"/>
        </w:rPr>
        <w:noBreakHyphen/>
      </w:r>
      <w:r w:rsidRPr="00E72EF2">
        <w:rPr>
          <w:color w:val="000000" w:themeColor="text1"/>
          <w:u w:color="000000" w:themeColor="text1"/>
        </w:rPr>
        <w:t>USA South Carolina Football Team</w:t>
      </w:r>
      <w:r w:rsidR="005D51A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seniors </w:t>
      </w:r>
      <w:r w:rsidRPr="00E72EF2">
        <w:rPr>
          <w:color w:val="000000" w:themeColor="text1"/>
          <w:u w:color="000000" w:themeColor="text1"/>
        </w:rPr>
        <w:t xml:space="preserve">Malik Sumter </w:t>
      </w:r>
      <w:r>
        <w:rPr>
          <w:color w:val="000000" w:themeColor="text1"/>
          <w:u w:color="000000" w:themeColor="text1"/>
        </w:rPr>
        <w:t xml:space="preserve">(Second Team offense) and </w:t>
      </w:r>
      <w:r w:rsidRPr="00E72EF2">
        <w:rPr>
          <w:color w:val="000000" w:themeColor="text1"/>
          <w:u w:color="000000" w:themeColor="text1"/>
        </w:rPr>
        <w:t>Bobby Irby</w:t>
      </w:r>
      <w:r>
        <w:rPr>
          <w:color w:val="000000" w:themeColor="text1"/>
          <w:u w:color="000000" w:themeColor="text1"/>
        </w:rPr>
        <w:t xml:space="preserve"> (First Team defense); and</w:t>
      </w: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pleased to honor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F2B15">
        <w:rPr>
          <w:color w:val="000000" w:themeColor="text1"/>
          <w:u w:color="000000" w:themeColor="text1"/>
        </w:rPr>
        <w:t>Dutch Fork</w:t>
      </w:r>
      <w:r>
        <w:t xml:space="preserve"> </w:t>
      </w:r>
      <w:r>
        <w:rPr>
          <w:color w:val="000000" w:themeColor="text1"/>
          <w:u w:color="000000" w:themeColor="text1"/>
        </w:rPr>
        <w:t>football players for the pride and recognition they have brought to their school and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anticipate with interest hearing of their future success</w:t>
      </w:r>
      <w:r>
        <w:t>. Now, therefore,</w:t>
      </w: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17A8C">
        <w:rPr>
          <w:color w:val="000000" w:themeColor="text1"/>
          <w:u w:color="000000" w:themeColor="text1"/>
        </w:rPr>
        <w:t>Dutch Fork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a tremendous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capturing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2016 Class </w:t>
      </w:r>
      <w:r w:rsidR="00817A8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55846">
        <w:t>Greg Owings</w:t>
      </w:r>
      <w:r>
        <w:t xml:space="preserve"> and Coach </w:t>
      </w:r>
      <w:r w:rsidR="00A55846">
        <w:t>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A55846">
        <w:t>Dutch Fork</w:t>
      </w:r>
      <w:r>
        <w:t xml:space="preserve"> High School.</w:t>
      </w:r>
    </w:p>
    <w:p w:rsidR="008B0654" w:rsidRDefault="008D5A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3F1F" w:rsidRDefault="00E13F1F" w:rsidP="00E13F1F">
      <w:pPr>
        <w:suppressAutoHyphens/>
      </w:pPr>
    </w:p>
    <w:sectPr w:rsidR="00E13F1F" w:rsidSect="00E13F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C1C" w:rsidRDefault="00FE2C1C" w:rsidP="009F0C77">
      <w:r>
        <w:separator/>
      </w:r>
    </w:p>
  </w:endnote>
  <w:endnote w:type="continuationSeparator" w:id="0">
    <w:p w:rsidR="00FE2C1C" w:rsidRDefault="00FE2C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E3C38C-1E9E-424A-8FEB-44B53DAC7986}"/>
    <w:embedBold r:id="rId2" w:fontKey="{ACC06312-F9C3-4F58-BBA8-EC56F63088AE}"/>
    <w:embedItalic r:id="rId3" w:fontKey="{956A89DE-FA9A-42C8-A7F0-CF21A51540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3D817F8-3518-4776-A78B-C3D41A6508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CE61A4F-5AA5-4483-A4E0-4393634657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B9A787B-9A35-4191-AA80-4A50B480F6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F1F" w:rsidRPr="001E1317" w:rsidRDefault="00E13F1F" w:rsidP="001E13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07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C1C" w:rsidRDefault="00FE2C1C" w:rsidP="009F0C77">
      <w:r>
        <w:separator/>
      </w:r>
    </w:p>
  </w:footnote>
  <w:footnote w:type="continuationSeparator" w:id="0">
    <w:p w:rsidR="00FE2C1C" w:rsidRDefault="00FE2C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0DG17"/>
    <w:docVar w:name="CoverBillType" w:val="r"/>
    <w:docVar w:name="DocPath" w:val="L:\Council\bills\RM\1060DG17.DOCX"/>
    <w:docVar w:name="dvBillNumber" w:val="33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2C1C"/>
    <w:rsid w:val="000000F7"/>
    <w:rsid w:val="00011869"/>
    <w:rsid w:val="00015CD6"/>
    <w:rsid w:val="00050795"/>
    <w:rsid w:val="00055E80"/>
    <w:rsid w:val="0007219C"/>
    <w:rsid w:val="00072D46"/>
    <w:rsid w:val="000A0CD8"/>
    <w:rsid w:val="000E0100"/>
    <w:rsid w:val="000E1785"/>
    <w:rsid w:val="000F40FA"/>
    <w:rsid w:val="001035F1"/>
    <w:rsid w:val="00105DD5"/>
    <w:rsid w:val="0010776B"/>
    <w:rsid w:val="00133E66"/>
    <w:rsid w:val="001435A3"/>
    <w:rsid w:val="00146ED3"/>
    <w:rsid w:val="00151044"/>
    <w:rsid w:val="00155494"/>
    <w:rsid w:val="001D08F2"/>
    <w:rsid w:val="001D3A58"/>
    <w:rsid w:val="001D525B"/>
    <w:rsid w:val="001D7F4F"/>
    <w:rsid w:val="001E1317"/>
    <w:rsid w:val="001E49DA"/>
    <w:rsid w:val="00205238"/>
    <w:rsid w:val="002321B6"/>
    <w:rsid w:val="00250610"/>
    <w:rsid w:val="00250967"/>
    <w:rsid w:val="002543C8"/>
    <w:rsid w:val="0025541D"/>
    <w:rsid w:val="00284AAE"/>
    <w:rsid w:val="002E0E38"/>
    <w:rsid w:val="002E50E0"/>
    <w:rsid w:val="002E5912"/>
    <w:rsid w:val="00301B21"/>
    <w:rsid w:val="00325348"/>
    <w:rsid w:val="0032732C"/>
    <w:rsid w:val="00336AD0"/>
    <w:rsid w:val="0037079A"/>
    <w:rsid w:val="003B1B66"/>
    <w:rsid w:val="003C4DAB"/>
    <w:rsid w:val="003D01E8"/>
    <w:rsid w:val="003D470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4110"/>
    <w:rsid w:val="00577C6C"/>
    <w:rsid w:val="00586EAE"/>
    <w:rsid w:val="005936A0"/>
    <w:rsid w:val="005A62FE"/>
    <w:rsid w:val="005C2FE2"/>
    <w:rsid w:val="005D51A4"/>
    <w:rsid w:val="005D6670"/>
    <w:rsid w:val="005E2BC9"/>
    <w:rsid w:val="00605102"/>
    <w:rsid w:val="00611B3B"/>
    <w:rsid w:val="006215AA"/>
    <w:rsid w:val="006565BC"/>
    <w:rsid w:val="006913C9"/>
    <w:rsid w:val="00692D94"/>
    <w:rsid w:val="0069470D"/>
    <w:rsid w:val="006D58AA"/>
    <w:rsid w:val="006E3CA2"/>
    <w:rsid w:val="0070531D"/>
    <w:rsid w:val="00707BEB"/>
    <w:rsid w:val="00734F00"/>
    <w:rsid w:val="00744B23"/>
    <w:rsid w:val="007A70AE"/>
    <w:rsid w:val="00817A8C"/>
    <w:rsid w:val="008362E8"/>
    <w:rsid w:val="0085786E"/>
    <w:rsid w:val="008A1768"/>
    <w:rsid w:val="008A489F"/>
    <w:rsid w:val="008B0654"/>
    <w:rsid w:val="008D5A53"/>
    <w:rsid w:val="008F0F33"/>
    <w:rsid w:val="008F4429"/>
    <w:rsid w:val="0094021A"/>
    <w:rsid w:val="00984715"/>
    <w:rsid w:val="00987CD1"/>
    <w:rsid w:val="009B2BCF"/>
    <w:rsid w:val="009B44AF"/>
    <w:rsid w:val="009C6A0B"/>
    <w:rsid w:val="009E4D18"/>
    <w:rsid w:val="009F0C77"/>
    <w:rsid w:val="009F4DD1"/>
    <w:rsid w:val="00A02543"/>
    <w:rsid w:val="00A41684"/>
    <w:rsid w:val="00A55846"/>
    <w:rsid w:val="00A64E80"/>
    <w:rsid w:val="00A707A5"/>
    <w:rsid w:val="00A72BCD"/>
    <w:rsid w:val="00A741D9"/>
    <w:rsid w:val="00A833AB"/>
    <w:rsid w:val="00A871C9"/>
    <w:rsid w:val="00A9741D"/>
    <w:rsid w:val="00AC34A2"/>
    <w:rsid w:val="00AD0D4B"/>
    <w:rsid w:val="00AD1C9A"/>
    <w:rsid w:val="00AD4B17"/>
    <w:rsid w:val="00AE727C"/>
    <w:rsid w:val="00B40EFF"/>
    <w:rsid w:val="00B412D4"/>
    <w:rsid w:val="00BB4494"/>
    <w:rsid w:val="00BE3C22"/>
    <w:rsid w:val="00C0345E"/>
    <w:rsid w:val="00C218FC"/>
    <w:rsid w:val="00C31C95"/>
    <w:rsid w:val="00C3483A"/>
    <w:rsid w:val="00C74E9D"/>
    <w:rsid w:val="00C81790"/>
    <w:rsid w:val="00C826DD"/>
    <w:rsid w:val="00C82FD3"/>
    <w:rsid w:val="00C86A02"/>
    <w:rsid w:val="00C92819"/>
    <w:rsid w:val="00CC6B7B"/>
    <w:rsid w:val="00CD2089"/>
    <w:rsid w:val="00D13033"/>
    <w:rsid w:val="00D353D4"/>
    <w:rsid w:val="00D73A67"/>
    <w:rsid w:val="00D970A9"/>
    <w:rsid w:val="00DE0102"/>
    <w:rsid w:val="00DF3845"/>
    <w:rsid w:val="00DF6653"/>
    <w:rsid w:val="00E13F1F"/>
    <w:rsid w:val="00E41911"/>
    <w:rsid w:val="00E44B57"/>
    <w:rsid w:val="00E92EEF"/>
    <w:rsid w:val="00EB60D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C1C"/>
    <w:rsid w:val="00FF2AE4"/>
    <w:rsid w:val="00FF2B1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E7CCDC-4690-4726-BC0E-A87B2E52C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0C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CD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3F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7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74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8069E-B341-4D80-89E9-5BCDC1F1D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F56FE07C.dotm</Template>
  <TotalTime>0</TotalTime>
  <Pages>3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3374: Dutch Fork High School Football Team - South Carolina Legislature Online</dc:title>
  <dc:creator>Rosanne McDowell</dc:creator>
  <cp:lastModifiedBy>Angela Hill</cp:lastModifiedBy>
  <cp:revision>2</cp:revision>
  <cp:lastPrinted>2016-12-30T21:36:00Z</cp:lastPrinted>
  <dcterms:created xsi:type="dcterms:W3CDTF">2017-02-14T14:41:00Z</dcterms:created>
  <dcterms:modified xsi:type="dcterms:W3CDTF">2017-02-14T14:41:00Z</dcterms:modified>
</cp:coreProperties>
</file>