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9CC" w:rsidRDefault="00CC79CC" w:rsidP="00CC79CC">
      <w:pPr>
        <w:widowControl w:val="0"/>
        <w:jc w:val="center"/>
      </w:pPr>
      <w:r w:rsidRPr="00CC79CC">
        <w:rPr>
          <w:b/>
        </w:rPr>
        <w:t>South Carolina General Assembly</w:t>
      </w:r>
    </w:p>
    <w:p w:rsidR="00CC79CC" w:rsidRDefault="00CC79CC" w:rsidP="00CC79CC">
      <w:pPr>
        <w:widowControl w:val="0"/>
        <w:jc w:val="center"/>
      </w:pPr>
      <w:r>
        <w:t>122nd Session, 2017-2018</w:t>
      </w:r>
    </w:p>
    <w:p w:rsidR="00CC79CC" w:rsidRDefault="00CC79CC" w:rsidP="00CC79CC">
      <w:pPr>
        <w:widowControl w:val="0"/>
        <w:jc w:val="left"/>
      </w:pPr>
    </w:p>
    <w:p w:rsidR="00CC79CC" w:rsidRDefault="00CC79CC" w:rsidP="00CC79CC">
      <w:pPr>
        <w:widowControl w:val="0"/>
        <w:jc w:val="left"/>
        <w:rPr>
          <w:b/>
        </w:rPr>
      </w:pPr>
      <w:r w:rsidRPr="00CC79CC">
        <w:rPr>
          <w:b/>
        </w:rPr>
        <w:t>H. 3400</w:t>
      </w:r>
    </w:p>
    <w:p w:rsidR="00CC79CC" w:rsidRDefault="00CC79CC" w:rsidP="00CC79CC">
      <w:pPr>
        <w:widowControl w:val="0"/>
        <w:jc w:val="left"/>
        <w:rPr>
          <w:b/>
        </w:rPr>
      </w:pPr>
    </w:p>
    <w:p w:rsidR="00CC79CC" w:rsidRDefault="00CC79CC" w:rsidP="00CC79CC">
      <w:pPr>
        <w:widowControl w:val="0"/>
        <w:jc w:val="left"/>
      </w:pPr>
      <w:r w:rsidRPr="00CC79CC">
        <w:rPr>
          <w:b/>
        </w:rPr>
        <w:t>STATUS INFORMATION</w:t>
      </w:r>
    </w:p>
    <w:p w:rsidR="00CC79CC" w:rsidRDefault="00CC79CC" w:rsidP="00CC79CC">
      <w:pPr>
        <w:widowControl w:val="0"/>
        <w:jc w:val="left"/>
      </w:pPr>
    </w:p>
    <w:p w:rsidR="00CC79CC" w:rsidRDefault="00CC79CC" w:rsidP="00CC79CC">
      <w:pPr>
        <w:widowControl w:val="0"/>
        <w:jc w:val="left"/>
      </w:pPr>
      <w:r>
        <w:t>Concurrent Resolution</w:t>
      </w:r>
    </w:p>
    <w:p w:rsidR="00CC79CC" w:rsidRDefault="00CC79CC" w:rsidP="00CC79CC">
      <w:pPr>
        <w:widowControl w:val="0"/>
        <w:jc w:val="left"/>
      </w:pPr>
      <w:r>
        <w:t>Sponsors: Rep. Cobb</w:t>
      </w:r>
      <w:r>
        <w:noBreakHyphen/>
        <w:t>Hunter</w:t>
      </w:r>
    </w:p>
    <w:p w:rsidR="00CC79CC" w:rsidRDefault="00CC79CC" w:rsidP="00CC79CC">
      <w:pPr>
        <w:widowControl w:val="0"/>
        <w:jc w:val="left"/>
      </w:pPr>
      <w:r>
        <w:t>Document Path: l:\council\bills\rm\1033cm17.docx</w:t>
      </w:r>
    </w:p>
    <w:p w:rsidR="00CC79CC" w:rsidRDefault="00CC79CC" w:rsidP="00CC79CC">
      <w:pPr>
        <w:widowControl w:val="0"/>
        <w:jc w:val="left"/>
      </w:pPr>
    </w:p>
    <w:p w:rsidR="00F11688" w:rsidRDefault="00F11688" w:rsidP="00CC79CC">
      <w:pPr>
        <w:widowControl w:val="0"/>
        <w:jc w:val="left"/>
      </w:pPr>
      <w:r>
        <w:t>Introduced in the House on January 11, 2017</w:t>
      </w:r>
    </w:p>
    <w:p w:rsidR="00F11688" w:rsidRDefault="00F11688" w:rsidP="00CC79CC">
      <w:pPr>
        <w:widowControl w:val="0"/>
        <w:jc w:val="left"/>
      </w:pPr>
      <w:r>
        <w:t>Introduced in the Senate on January 12, 2017</w:t>
      </w:r>
    </w:p>
    <w:p w:rsidR="00F11688" w:rsidRDefault="00F11688" w:rsidP="00CC79CC">
      <w:pPr>
        <w:widowControl w:val="0"/>
        <w:jc w:val="left"/>
      </w:pPr>
      <w:r>
        <w:t>Adopted by the General Assembly on January 12, 2017</w:t>
      </w:r>
    </w:p>
    <w:p w:rsidR="00F11688" w:rsidRDefault="00F11688" w:rsidP="00CC79CC">
      <w:pPr>
        <w:widowControl w:val="0"/>
        <w:jc w:val="left"/>
      </w:pPr>
    </w:p>
    <w:p w:rsidR="00CC79CC" w:rsidRDefault="00CC79CC" w:rsidP="00CC79CC">
      <w:pPr>
        <w:widowControl w:val="0"/>
        <w:jc w:val="left"/>
      </w:pPr>
      <w:r>
        <w:t xml:space="preserve">Summary: </w:t>
      </w:r>
      <w:r w:rsidR="00F34102">
        <w:t>Katherine "Katie" Johnson</w:t>
      </w:r>
    </w:p>
    <w:p w:rsidR="00CC79CC" w:rsidRDefault="00CC79CC" w:rsidP="00CC79CC">
      <w:pPr>
        <w:widowControl w:val="0"/>
        <w:jc w:val="left"/>
      </w:pPr>
    </w:p>
    <w:p w:rsidR="00CC79CC" w:rsidRDefault="00CC79CC" w:rsidP="00CC79CC">
      <w:pPr>
        <w:widowControl w:val="0"/>
        <w:jc w:val="left"/>
      </w:pPr>
    </w:p>
    <w:p w:rsidR="00CC79CC" w:rsidRDefault="00CC79CC" w:rsidP="00CC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79CC">
        <w:rPr>
          <w:b/>
        </w:rPr>
        <w:t>HISTORY OF LEGISLATIVE ACTIONS</w:t>
      </w:r>
    </w:p>
    <w:p w:rsidR="00CC79CC" w:rsidRDefault="00CC79CC" w:rsidP="00CC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79CC" w:rsidRPr="00CC79CC" w:rsidRDefault="00CC79CC" w:rsidP="00CC79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79CC">
        <w:rPr>
          <w:u w:val="single"/>
        </w:rPr>
        <w:tab/>
        <w:t>Date</w:t>
      </w:r>
      <w:r w:rsidRPr="00CC79CC">
        <w:rPr>
          <w:u w:val="single"/>
        </w:rPr>
        <w:tab/>
        <w:t>Body</w:t>
      </w:r>
      <w:r w:rsidRPr="00CC79CC">
        <w:rPr>
          <w:u w:val="single"/>
        </w:rPr>
        <w:tab/>
        <w:t>Action Description with journal page number</w:t>
      </w:r>
      <w:r w:rsidRPr="00CC79CC">
        <w:rPr>
          <w:u w:val="single"/>
        </w:rPr>
        <w:tab/>
      </w:r>
    </w:p>
    <w:p w:rsidR="005236AB" w:rsidRDefault="005236AB" w:rsidP="00523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5A3358">
        <w:t>Intr</w:t>
      </w:r>
      <w:r>
        <w:t xml:space="preserve">oduced, adopted, sent to Senate </w:t>
      </w:r>
      <w:r w:rsidRPr="005A3358">
        <w:t>(</w:t>
      </w:r>
      <w:hyperlink r:id="rId7" w:history="1">
        <w:r w:rsidRPr="005A3358">
          <w:rPr>
            <w:rStyle w:val="Hyperlink"/>
          </w:rPr>
          <w:t>House Journal</w:t>
        </w:r>
        <w:r w:rsidRPr="005A3358">
          <w:rPr>
            <w:rStyle w:val="Hyperlink"/>
          </w:rPr>
          <w:noBreakHyphen/>
          <w:t>page 31</w:t>
        </w:r>
      </w:hyperlink>
      <w:r w:rsidRPr="005A3358">
        <w:t>)</w:t>
      </w:r>
    </w:p>
    <w:p w:rsidR="005236AB" w:rsidRDefault="005236AB" w:rsidP="00523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5A3358">
        <w:t>Introduced, adopted, returned with con</w:t>
      </w:r>
      <w:r>
        <w:t xml:space="preserve">currence </w:t>
      </w:r>
      <w:r w:rsidRPr="005A3358">
        <w:t>(</w:t>
      </w:r>
      <w:hyperlink r:id="rId8" w:history="1">
        <w:r w:rsidRPr="005A3358">
          <w:rPr>
            <w:rStyle w:val="Hyperlink"/>
          </w:rPr>
          <w:t>Senate Journal</w:t>
        </w:r>
        <w:r w:rsidRPr="005A3358">
          <w:rPr>
            <w:rStyle w:val="Hyperlink"/>
          </w:rPr>
          <w:noBreakHyphen/>
          <w:t>page 3</w:t>
        </w:r>
      </w:hyperlink>
      <w:r w:rsidRPr="005A3358">
        <w:t>)</w:t>
      </w:r>
    </w:p>
    <w:p w:rsidR="005236AB" w:rsidRDefault="005236AB" w:rsidP="00523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9CC" w:rsidRDefault="00CC79CC" w:rsidP="00CC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C79CC">
          <w:rPr>
            <w:rStyle w:val="Hyperlink"/>
          </w:rPr>
          <w:t>legislative information</w:t>
        </w:r>
      </w:hyperlink>
      <w:r>
        <w:t xml:space="preserve"> at the website</w:t>
      </w:r>
    </w:p>
    <w:p w:rsidR="00CC79CC" w:rsidRDefault="00CC79CC" w:rsidP="00CC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9CC" w:rsidRPr="00CC79CC" w:rsidRDefault="00CC79CC" w:rsidP="00CC79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9CC" w:rsidRDefault="00CC79CC" w:rsidP="00CC79CC">
      <w:r w:rsidRPr="00CC79CC">
        <w:rPr>
          <w:b/>
        </w:rPr>
        <w:t>VERSIONS OF THIS BILL</w:t>
      </w:r>
    </w:p>
    <w:p w:rsidR="00CC79CC" w:rsidRDefault="00CC79CC" w:rsidP="00CC79CC"/>
    <w:p w:rsidR="00CC79CC" w:rsidRDefault="00AA0748" w:rsidP="00CC79CC">
      <w:hyperlink r:id="rId10" w:history="1">
        <w:r w:rsidR="00CC79CC">
          <w:rPr>
            <w:rStyle w:val="Hyperlink"/>
          </w:rPr>
          <w:t>1/11/2017</w:t>
        </w:r>
      </w:hyperlink>
    </w:p>
    <w:p w:rsidR="00CC79CC" w:rsidRDefault="00CC79CC" w:rsidP="00CC79CC"/>
    <w:p w:rsidR="00CC79CC" w:rsidRDefault="00CC79CC" w:rsidP="00CC79CC">
      <w:pPr>
        <w:sectPr w:rsidR="00CC79CC" w:rsidSect="00CC79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2949" w:rsidRDefault="00F029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32D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CBA" w:rsidP="00382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34455">
        <w:t xml:space="preserve">RECOGNIZE AND HONOR </w:t>
      </w:r>
      <w:r w:rsidR="00334455" w:rsidRPr="00752C1B">
        <w:rPr>
          <w:color w:val="000000" w:themeColor="text1"/>
        </w:rPr>
        <w:t>KATHERINE “KATIE” JOHNSON</w:t>
      </w:r>
      <w:r w:rsidR="00334455">
        <w:rPr>
          <w:color w:val="000000" w:themeColor="text1"/>
        </w:rPr>
        <w:t xml:space="preserve">, </w:t>
      </w:r>
      <w:r w:rsidR="00C06BAE">
        <w:rPr>
          <w:color w:val="000000" w:themeColor="text1"/>
        </w:rPr>
        <w:t xml:space="preserve">A </w:t>
      </w:r>
      <w:r w:rsidR="00334455">
        <w:rPr>
          <w:color w:val="000000" w:themeColor="text1"/>
        </w:rPr>
        <w:t xml:space="preserve">SOUTH CAROLINA NATIVE AND </w:t>
      </w:r>
      <w:r w:rsidR="00334455">
        <w:t>FORMER SLAVE WHO LEFT A LEGACY FOR HER DESCENDANTS THAT STILL RESOUNDS AND INSPIRES TODAY.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1A7F" w:rsidRDefault="007732DA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1A7F" w:rsidRPr="00752C1B">
        <w:rPr>
          <w:color w:val="000000" w:themeColor="text1"/>
          <w:u w:color="000000" w:themeColor="text1"/>
        </w:rPr>
        <w:t>born between 1820 and 1830 in Orangeburg</w:t>
      </w:r>
      <w:r w:rsidR="00681A7F">
        <w:rPr>
          <w:color w:val="000000" w:themeColor="text1"/>
          <w:u w:color="000000" w:themeColor="text1"/>
        </w:rPr>
        <w:t xml:space="preserve">, </w:t>
      </w:r>
      <w:r w:rsidR="00681A7F" w:rsidRPr="00752C1B">
        <w:rPr>
          <w:color w:val="000000" w:themeColor="text1"/>
          <w:u w:color="000000" w:themeColor="text1"/>
        </w:rPr>
        <w:t xml:space="preserve">Katherine “Katie” Johnson was </w:t>
      </w:r>
      <w:r w:rsidR="00681A7F">
        <w:rPr>
          <w:color w:val="000000" w:themeColor="text1"/>
          <w:u w:color="000000" w:themeColor="text1"/>
        </w:rPr>
        <w:t>the African</w:t>
      </w:r>
      <w:r w:rsidR="00D831A2">
        <w:rPr>
          <w:color w:val="000000" w:themeColor="text1"/>
          <w:u w:color="000000" w:themeColor="text1"/>
        </w:rPr>
        <w:noBreakHyphen/>
      </w:r>
      <w:r w:rsidR="00681A7F">
        <w:rPr>
          <w:color w:val="000000" w:themeColor="text1"/>
          <w:u w:color="000000" w:themeColor="text1"/>
        </w:rPr>
        <w:t>American daughter of slaves. A</w:t>
      </w:r>
      <w:r w:rsidR="00681A7F" w:rsidRPr="00752C1B">
        <w:rPr>
          <w:color w:val="000000" w:themeColor="text1"/>
          <w:u w:color="000000" w:themeColor="text1"/>
        </w:rPr>
        <w:t>t the time of Katie</w:t>
      </w:r>
      <w:r w:rsidR="00D831A2" w:rsidRPr="00D831A2">
        <w:rPr>
          <w:color w:val="000000" w:themeColor="text1"/>
          <w:u w:color="000000" w:themeColor="text1"/>
        </w:rPr>
        <w:t>’</w:t>
      </w:r>
      <w:r w:rsidR="00681A7F" w:rsidRPr="00752C1B">
        <w:rPr>
          <w:color w:val="000000" w:themeColor="text1"/>
          <w:u w:color="000000" w:themeColor="text1"/>
        </w:rPr>
        <w:t>s birth</w:t>
      </w:r>
      <w:r w:rsidR="00681A7F">
        <w:rPr>
          <w:color w:val="000000" w:themeColor="text1"/>
          <w:u w:color="000000" w:themeColor="text1"/>
        </w:rPr>
        <w:t>, h</w:t>
      </w:r>
      <w:r w:rsidR="00681A7F" w:rsidRPr="00752C1B">
        <w:rPr>
          <w:color w:val="000000" w:themeColor="text1"/>
          <w:u w:color="000000" w:themeColor="text1"/>
        </w:rPr>
        <w:t>er father, William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was </w:t>
      </w:r>
      <w:r w:rsidR="00681A7F">
        <w:rPr>
          <w:color w:val="000000" w:themeColor="text1"/>
          <w:u w:color="000000" w:themeColor="text1"/>
        </w:rPr>
        <w:t>just sixteen</w:t>
      </w:r>
      <w:r w:rsidR="00681A7F" w:rsidRPr="00752C1B">
        <w:rPr>
          <w:color w:val="000000" w:themeColor="text1"/>
          <w:u w:color="000000" w:themeColor="text1"/>
        </w:rPr>
        <w:t xml:space="preserve"> years old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and her mother, Luanna</w:t>
      </w:r>
      <w:r w:rsidR="00681A7F">
        <w:rPr>
          <w:color w:val="000000" w:themeColor="text1"/>
          <w:u w:color="000000" w:themeColor="text1"/>
        </w:rPr>
        <w:t>,</w:t>
      </w:r>
      <w:r w:rsidR="00681A7F" w:rsidRPr="00752C1B">
        <w:rPr>
          <w:color w:val="000000" w:themeColor="text1"/>
          <w:u w:color="000000" w:themeColor="text1"/>
        </w:rPr>
        <w:t xml:space="preserve"> was </w:t>
      </w:r>
      <w:r w:rsidR="00681A7F">
        <w:rPr>
          <w:color w:val="000000" w:themeColor="text1"/>
          <w:u w:color="000000" w:themeColor="text1"/>
        </w:rPr>
        <w:t>twenty</w:t>
      </w:r>
      <w:r w:rsidR="00D831A2">
        <w:rPr>
          <w:color w:val="000000" w:themeColor="text1"/>
          <w:u w:color="000000" w:themeColor="text1"/>
        </w:rPr>
        <w:noBreakHyphen/>
      </w:r>
      <w:r w:rsidR="00681A7F">
        <w:rPr>
          <w:color w:val="000000" w:themeColor="text1"/>
          <w:u w:color="000000" w:themeColor="text1"/>
        </w:rPr>
        <w:t>four.</w:t>
      </w:r>
      <w:r w:rsidR="00681A7F" w:rsidRPr="00752C1B">
        <w:rPr>
          <w:color w:val="000000" w:themeColor="text1"/>
          <w:u w:color="000000" w:themeColor="text1"/>
        </w:rPr>
        <w:t xml:space="preserve"> Both parents were born in Jamaica</w:t>
      </w:r>
      <w:r w:rsidR="00681A7F"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752C1B">
        <w:rPr>
          <w:color w:val="000000" w:themeColor="text1"/>
          <w:u w:color="000000" w:themeColor="text1"/>
        </w:rPr>
        <w:t>atie was what some slave historians refer to as a “mule”</w:t>
      </w:r>
      <w:r>
        <w:rPr>
          <w:color w:val="000000" w:themeColor="text1"/>
          <w:u w:color="000000" w:themeColor="text1"/>
        </w:rPr>
        <w:t>; in short, h</w:t>
      </w:r>
      <w:r w:rsidRPr="00752C1B">
        <w:rPr>
          <w:color w:val="000000" w:themeColor="text1"/>
          <w:u w:color="000000" w:themeColor="text1"/>
        </w:rPr>
        <w:t>er primary responsibility was to become pregnant</w:t>
      </w:r>
      <w:r>
        <w:rPr>
          <w:color w:val="000000" w:themeColor="text1"/>
          <w:u w:color="000000" w:themeColor="text1"/>
        </w:rPr>
        <w:t xml:space="preserve"> and </w:t>
      </w:r>
      <w:r w:rsidRPr="00752C1B">
        <w:rPr>
          <w:color w:val="000000" w:themeColor="text1"/>
          <w:u w:color="000000" w:themeColor="text1"/>
        </w:rPr>
        <w:t xml:space="preserve">deliver laborers for various plantation owners. Her Native American heritage made her a “special breed” for </w:t>
      </w:r>
      <w:r w:rsidR="00ED7439">
        <w:rPr>
          <w:color w:val="000000" w:themeColor="text1"/>
          <w:u w:color="000000" w:themeColor="text1"/>
        </w:rPr>
        <w:t xml:space="preserve">those </w:t>
      </w:r>
      <w:r w:rsidRPr="00752C1B">
        <w:rPr>
          <w:color w:val="000000" w:themeColor="text1"/>
          <w:u w:color="000000" w:themeColor="text1"/>
        </w:rPr>
        <w:t xml:space="preserve">slave owners hoping to create a hybrid labor force </w:t>
      </w:r>
      <w:r w:rsidR="00475641">
        <w:rPr>
          <w:color w:val="000000" w:themeColor="text1"/>
          <w:u w:color="000000" w:themeColor="text1"/>
        </w:rPr>
        <w:t xml:space="preserve">in </w:t>
      </w:r>
      <w:r w:rsidRPr="00752C1B">
        <w:rPr>
          <w:color w:val="000000" w:themeColor="text1"/>
          <w:u w:color="000000" w:themeColor="text1"/>
        </w:rPr>
        <w:t xml:space="preserve">much the same way cattle farmers experiment with methods in developing an improved heifer or bull. Research indicates Katherine Johnson gave birth to between </w:t>
      </w:r>
      <w:r>
        <w:rPr>
          <w:color w:val="000000" w:themeColor="text1"/>
          <w:u w:color="000000" w:themeColor="text1"/>
        </w:rPr>
        <w:t>fifteen and twenty</w:t>
      </w:r>
      <w:r w:rsidRPr="00752C1B">
        <w:rPr>
          <w:color w:val="000000" w:themeColor="text1"/>
          <w:u w:color="000000" w:themeColor="text1"/>
        </w:rPr>
        <w:t xml:space="preserve"> children during her lifetime. She bore children for her owners and was “loaned</w:t>
      </w:r>
      <w:r>
        <w:rPr>
          <w:color w:val="000000" w:themeColor="text1"/>
          <w:u w:color="000000" w:themeColor="text1"/>
        </w:rPr>
        <w:t xml:space="preserve"> </w:t>
      </w:r>
      <w:r w:rsidRPr="00752C1B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>”</w:t>
      </w:r>
      <w:r w:rsidRPr="00752C1B">
        <w:rPr>
          <w:color w:val="000000" w:themeColor="text1"/>
          <w:u w:color="000000" w:themeColor="text1"/>
        </w:rPr>
        <w:t xml:space="preserve"> to other plantation owners to produce new laborers for them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52C1B">
        <w:rPr>
          <w:color w:val="000000" w:themeColor="text1"/>
          <w:u w:color="000000" w:themeColor="text1"/>
        </w:rPr>
        <w:t>ometime in 1835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</w:t>
      </w:r>
      <w:r w:rsidR="00D831A2" w:rsidRPr="00D831A2">
        <w:rPr>
          <w:color w:val="000000" w:themeColor="text1"/>
          <w:u w:color="000000" w:themeColor="text1"/>
        </w:rPr>
        <w:t>’</w:t>
      </w:r>
      <w:r w:rsidRPr="00752C1B">
        <w:rPr>
          <w:color w:val="000000" w:themeColor="text1"/>
          <w:u w:color="000000" w:themeColor="text1"/>
        </w:rPr>
        <w:t>s owner, one Daniel Rush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relocated his family and slaves from Orangeburg</w:t>
      </w:r>
      <w:r>
        <w:rPr>
          <w:color w:val="000000" w:themeColor="text1"/>
          <w:u w:color="000000" w:themeColor="text1"/>
        </w:rPr>
        <w:t xml:space="preserve"> </w:t>
      </w:r>
      <w:r w:rsidRPr="00752C1B">
        <w:rPr>
          <w:color w:val="000000" w:themeColor="text1"/>
          <w:u w:color="000000" w:themeColor="text1"/>
        </w:rPr>
        <w:t>to Lowndes County, Alabama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where historic documents show Katie was later baptized at Bethany Baptist Church in Lowndes County. In 1852, Otis Rush, eldest son of Daniel, moved his family, Katie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several other slaves to Polk County, Texas. Here</w:t>
      </w:r>
      <w:r w:rsidR="001A44CA"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 produced more slaves until Emancipation. In 1870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she married a former slave named Mr. Lee Robinson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752C1B">
        <w:rPr>
          <w:color w:val="000000" w:themeColor="text1"/>
          <w:u w:color="000000" w:themeColor="text1"/>
        </w:rPr>
        <w:t>ecause black mothers were not allowed to deliver their children in hospitals in rural Texas, Katie worked as a midwife after slavery. She safely delivered dozens of black children throughout Walker County, San Jacinto County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Polk County, Texas. Sometime between 1910 and 1920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Katie died. She is buried in the Old Cemetery for </w:t>
      </w:r>
      <w:r>
        <w:rPr>
          <w:color w:val="000000" w:themeColor="text1"/>
          <w:u w:color="000000" w:themeColor="text1"/>
        </w:rPr>
        <w:t>Negroes</w:t>
      </w:r>
      <w:r w:rsidRPr="00752C1B">
        <w:rPr>
          <w:color w:val="000000" w:themeColor="text1"/>
          <w:u w:color="000000" w:themeColor="text1"/>
        </w:rPr>
        <w:t xml:space="preserve"> and slaves in Point Blank, Texas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2C1B">
        <w:rPr>
          <w:color w:val="000000" w:themeColor="text1"/>
          <w:u w:color="000000" w:themeColor="text1"/>
        </w:rPr>
        <w:t xml:space="preserve">Katie Johnson endured the indignities of slavery </w:t>
      </w:r>
      <w:r>
        <w:rPr>
          <w:color w:val="000000" w:themeColor="text1"/>
          <w:u w:color="000000" w:themeColor="text1"/>
        </w:rPr>
        <w:t>in hope that</w:t>
      </w:r>
      <w:r w:rsidRPr="00752C1B">
        <w:rPr>
          <w:color w:val="000000" w:themeColor="text1"/>
          <w:u w:color="000000" w:themeColor="text1"/>
        </w:rPr>
        <w:t xml:space="preserve"> her descendants would someday know freedom. Her great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great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great grandchildren wrestled with history for more than twenty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five years to uncover her history. Today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752C1B">
        <w:rPr>
          <w:color w:val="000000" w:themeColor="text1"/>
          <w:u w:color="000000" w:themeColor="text1"/>
        </w:rPr>
        <w:t xml:space="preserve"> refer to her as the “Angel of Endurance”</w:t>
      </w:r>
      <w:r>
        <w:rPr>
          <w:color w:val="000000" w:themeColor="text1"/>
          <w:u w:color="000000" w:themeColor="text1"/>
        </w:rPr>
        <w:t>; and</w:t>
      </w:r>
    </w:p>
    <w:p w:rsidR="00681A7F" w:rsidRDefault="00681A7F" w:rsidP="00681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2DA" w:rsidRDefault="00681A7F" w:rsidP="004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752C1B">
        <w:rPr>
          <w:color w:val="000000" w:themeColor="text1"/>
          <w:u w:color="000000" w:themeColor="text1"/>
        </w:rPr>
        <w:t>ndeed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the legacy of Katie Johnson lives on in her descendants. </w:t>
      </w:r>
      <w:r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have played in Super Bowl Championship games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performed eight</w:t>
      </w:r>
      <w:r w:rsidR="00D831A2">
        <w:rPr>
          <w:color w:val="000000" w:themeColor="text1"/>
          <w:u w:color="000000" w:themeColor="text1"/>
        </w:rPr>
        <w:noBreakHyphen/>
      </w:r>
      <w:r w:rsidRPr="00752C1B">
        <w:rPr>
          <w:color w:val="000000" w:themeColor="text1"/>
          <w:u w:color="000000" w:themeColor="text1"/>
        </w:rPr>
        <w:t>hour continuous surgery to help save the life of Reginald Denny during the 1992 Los Angeles riots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 w:rsidR="00C7086C">
        <w:rPr>
          <w:color w:val="000000" w:themeColor="text1"/>
          <w:u w:color="000000" w:themeColor="text1"/>
        </w:rPr>
        <w:t xml:space="preserve">they </w:t>
      </w:r>
      <w:r w:rsidRPr="00752C1B">
        <w:rPr>
          <w:color w:val="000000" w:themeColor="text1"/>
          <w:u w:color="000000" w:themeColor="text1"/>
        </w:rPr>
        <w:t>actively</w:t>
      </w:r>
      <w:r w:rsidR="00986AE8">
        <w:rPr>
          <w:color w:val="000000" w:themeColor="text1"/>
          <w:u w:color="000000" w:themeColor="text1"/>
        </w:rPr>
        <w:t xml:space="preserve"> serve </w:t>
      </w:r>
      <w:r w:rsidRPr="00752C1B">
        <w:rPr>
          <w:color w:val="000000" w:themeColor="text1"/>
          <w:u w:color="000000" w:themeColor="text1"/>
        </w:rPr>
        <w:t>in President Obama</w:t>
      </w:r>
      <w:r w:rsidR="00D831A2" w:rsidRPr="00D831A2">
        <w:rPr>
          <w:color w:val="000000" w:themeColor="text1"/>
          <w:u w:color="000000" w:themeColor="text1"/>
        </w:rPr>
        <w:t>’</w:t>
      </w:r>
      <w:r w:rsidRPr="00752C1B">
        <w:rPr>
          <w:color w:val="000000" w:themeColor="text1"/>
          <w:u w:color="000000" w:themeColor="text1"/>
        </w:rPr>
        <w:t>s administration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have contributed </w:t>
      </w:r>
      <w:r w:rsidRPr="00752C1B">
        <w:rPr>
          <w:color w:val="000000" w:themeColor="text1"/>
          <w:u w:color="000000" w:themeColor="text1"/>
        </w:rPr>
        <w:t>distinctive military service</w:t>
      </w:r>
      <w:r w:rsidR="00C7086C">
        <w:rPr>
          <w:color w:val="000000" w:themeColor="text1"/>
          <w:u w:color="000000" w:themeColor="text1"/>
        </w:rPr>
        <w:t>;</w:t>
      </w:r>
      <w:r w:rsidRPr="00752C1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they serve</w:t>
      </w:r>
      <w:r w:rsidRPr="00752C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752C1B">
        <w:rPr>
          <w:color w:val="000000" w:themeColor="text1"/>
          <w:u w:color="000000" w:themeColor="text1"/>
        </w:rPr>
        <w:t xml:space="preserve"> communities daily through teaching, the legal profession, engineering, the medical industry, business, entrepreneurship</w:t>
      </w:r>
      <w:r>
        <w:rPr>
          <w:color w:val="000000" w:themeColor="text1"/>
          <w:u w:color="000000" w:themeColor="text1"/>
        </w:rPr>
        <w:t>,</w:t>
      </w:r>
      <w:r w:rsidRPr="00752C1B">
        <w:rPr>
          <w:color w:val="000000" w:themeColor="text1"/>
          <w:u w:color="000000" w:themeColor="text1"/>
        </w:rPr>
        <w:t xml:space="preserve"> and civic duty</w:t>
      </w:r>
      <w:r w:rsidR="004B0008">
        <w:rPr>
          <w:color w:val="000000" w:themeColor="text1"/>
          <w:u w:color="000000" w:themeColor="text1"/>
        </w:rPr>
        <w:t xml:space="preserve">. </w:t>
      </w:r>
      <w:r w:rsidR="007732DA">
        <w:t xml:space="preserve">Now, therefore, 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AB0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B06A2">
        <w:t xml:space="preserve"> </w:t>
      </w:r>
      <w:r w:rsidR="00AB06A2">
        <w:rPr>
          <w:color w:val="000000" w:themeColor="text1"/>
        </w:rPr>
        <w:t xml:space="preserve">the members of the South Carolina General Assembly, by this resolution, </w:t>
      </w:r>
      <w:r w:rsidR="00AB06A2">
        <w:t>recognize and honor K</w:t>
      </w:r>
      <w:r w:rsidR="00AB06A2" w:rsidRPr="00752C1B">
        <w:rPr>
          <w:color w:val="000000" w:themeColor="text1"/>
        </w:rPr>
        <w:t>atherine “</w:t>
      </w:r>
      <w:r w:rsidR="00AB06A2">
        <w:rPr>
          <w:color w:val="000000" w:themeColor="text1"/>
        </w:rPr>
        <w:t>K</w:t>
      </w:r>
      <w:r w:rsidR="00AB06A2" w:rsidRPr="00752C1B">
        <w:rPr>
          <w:color w:val="000000" w:themeColor="text1"/>
        </w:rPr>
        <w:t xml:space="preserve">atie” </w:t>
      </w:r>
      <w:r w:rsidR="00AB06A2">
        <w:rPr>
          <w:color w:val="000000" w:themeColor="text1"/>
        </w:rPr>
        <w:t>J</w:t>
      </w:r>
      <w:r w:rsidR="00AB06A2" w:rsidRPr="00752C1B">
        <w:rPr>
          <w:color w:val="000000" w:themeColor="text1"/>
        </w:rPr>
        <w:t>ohnson</w:t>
      </w:r>
      <w:r w:rsidR="00AB06A2">
        <w:rPr>
          <w:color w:val="000000" w:themeColor="text1"/>
        </w:rPr>
        <w:t xml:space="preserve">, a South Carolina native and </w:t>
      </w:r>
      <w:r w:rsidR="00AB06A2">
        <w:t>former slave who left a legacy for her descendants that still resounds and inspires today.</w:t>
      </w: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DA" w:rsidRDefault="007732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B06A2">
        <w:t xml:space="preserve">presented </w:t>
      </w:r>
      <w:r w:rsidR="00512A49">
        <w:t xml:space="preserve">to </w:t>
      </w:r>
      <w:r w:rsidR="00AB06A2">
        <w:t xml:space="preserve">Keith Kelley </w:t>
      </w:r>
      <w:r w:rsidR="00512A49">
        <w:t>on behalf of</w:t>
      </w:r>
      <w:r w:rsidR="00AB06A2">
        <w:t xml:space="preserve"> the descendants of Katie Johnson.</w:t>
      </w:r>
    </w:p>
    <w:p w:rsidR="00177FBC" w:rsidRDefault="00D83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9CC" w:rsidRDefault="00CC79CC" w:rsidP="00CC79CC">
      <w:pPr>
        <w:suppressAutoHyphens/>
      </w:pPr>
    </w:p>
    <w:sectPr w:rsidR="00CC79CC" w:rsidSect="00CC79C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2DA" w:rsidRDefault="007732DA" w:rsidP="009F0C77">
      <w:r>
        <w:separator/>
      </w:r>
    </w:p>
  </w:endnote>
  <w:endnote w:type="continuationSeparator" w:id="0">
    <w:p w:rsidR="007732DA" w:rsidRDefault="007732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09C8F7-41E1-4F54-B628-79F527C3A2D4}"/>
    <w:embedBold r:id="rId2" w:fontKey="{037D5B44-F1C8-4E8F-BF72-B811A1FF30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BD761D-7555-43F3-AC8F-A838DC2FAA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27ABF4-03C9-4C8C-B2BD-0CA4D8E8B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6616F7-B0D1-4DA4-BE74-797F24E54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9CC" w:rsidRPr="00F02949" w:rsidRDefault="00CC79CC" w:rsidP="00F029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36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2DA" w:rsidRDefault="007732DA" w:rsidP="009F0C77">
      <w:r>
        <w:separator/>
      </w:r>
    </w:p>
  </w:footnote>
  <w:footnote w:type="continuationSeparator" w:id="0">
    <w:p w:rsidR="007732DA" w:rsidRDefault="007732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3CM17"/>
    <w:docVar w:name="CoverBillType" w:val="c"/>
    <w:docVar w:name="docpath" w:val="L:\Council\bills\RM\1033CM17.DOCX"/>
    <w:docVar w:name="dvBillNumber" w:val="3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32D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FBC"/>
    <w:rsid w:val="001A44C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455"/>
    <w:rsid w:val="003364CA"/>
    <w:rsid w:val="00336AD0"/>
    <w:rsid w:val="0037079A"/>
    <w:rsid w:val="00382037"/>
    <w:rsid w:val="003C4DAB"/>
    <w:rsid w:val="003D01E8"/>
    <w:rsid w:val="003E5288"/>
    <w:rsid w:val="003F6D79"/>
    <w:rsid w:val="0041760A"/>
    <w:rsid w:val="00417C01"/>
    <w:rsid w:val="004403BD"/>
    <w:rsid w:val="00461441"/>
    <w:rsid w:val="00475641"/>
    <w:rsid w:val="004801EF"/>
    <w:rsid w:val="004809EE"/>
    <w:rsid w:val="004B0008"/>
    <w:rsid w:val="004B3207"/>
    <w:rsid w:val="004E7D54"/>
    <w:rsid w:val="00512A49"/>
    <w:rsid w:val="005236AB"/>
    <w:rsid w:val="005273C6"/>
    <w:rsid w:val="00530A69"/>
    <w:rsid w:val="00545593"/>
    <w:rsid w:val="00577C6C"/>
    <w:rsid w:val="005C2FE2"/>
    <w:rsid w:val="005E2BC9"/>
    <w:rsid w:val="00605102"/>
    <w:rsid w:val="006215AA"/>
    <w:rsid w:val="00681A7F"/>
    <w:rsid w:val="006913C9"/>
    <w:rsid w:val="0069470D"/>
    <w:rsid w:val="00695CBA"/>
    <w:rsid w:val="00734F00"/>
    <w:rsid w:val="007732DA"/>
    <w:rsid w:val="007A70AE"/>
    <w:rsid w:val="008362E8"/>
    <w:rsid w:val="008A1768"/>
    <w:rsid w:val="008F0F33"/>
    <w:rsid w:val="008F4429"/>
    <w:rsid w:val="0094021A"/>
    <w:rsid w:val="00986AE8"/>
    <w:rsid w:val="009B44AF"/>
    <w:rsid w:val="009C6A0B"/>
    <w:rsid w:val="009F0C77"/>
    <w:rsid w:val="009F4DD1"/>
    <w:rsid w:val="00A13AD2"/>
    <w:rsid w:val="00A41684"/>
    <w:rsid w:val="00A64E80"/>
    <w:rsid w:val="00A72BCD"/>
    <w:rsid w:val="00A741D9"/>
    <w:rsid w:val="00A833AB"/>
    <w:rsid w:val="00A9741D"/>
    <w:rsid w:val="00AB06A2"/>
    <w:rsid w:val="00AD4B17"/>
    <w:rsid w:val="00B412D4"/>
    <w:rsid w:val="00BA6C96"/>
    <w:rsid w:val="00BE3C22"/>
    <w:rsid w:val="00C0345E"/>
    <w:rsid w:val="00C06BAE"/>
    <w:rsid w:val="00C3483A"/>
    <w:rsid w:val="00C7086C"/>
    <w:rsid w:val="00C74E9D"/>
    <w:rsid w:val="00C82FD3"/>
    <w:rsid w:val="00C92819"/>
    <w:rsid w:val="00CC6B7B"/>
    <w:rsid w:val="00CC79CC"/>
    <w:rsid w:val="00CD2089"/>
    <w:rsid w:val="00D73A67"/>
    <w:rsid w:val="00D831A2"/>
    <w:rsid w:val="00D970A9"/>
    <w:rsid w:val="00DF3845"/>
    <w:rsid w:val="00E41911"/>
    <w:rsid w:val="00E92EEF"/>
    <w:rsid w:val="00ED7439"/>
    <w:rsid w:val="00EF2368"/>
    <w:rsid w:val="00F02949"/>
    <w:rsid w:val="00F11688"/>
    <w:rsid w:val="00F24442"/>
    <w:rsid w:val="00F3410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07AE9C-FD02-4DD7-979E-E95AD2B0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7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00_201701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36FBE-48AE-4452-944F-4524987C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3400: Katherine "Katie" Johnson - South Carolina Legislature Online</dc:title>
  <dc:creator>Rosanne McDowell</dc:creator>
  <cp:lastModifiedBy>S Volk</cp:lastModifiedBy>
  <cp:revision>2</cp:revision>
  <cp:lastPrinted>2016-12-08T15:52:00Z</cp:lastPrinted>
  <dcterms:created xsi:type="dcterms:W3CDTF">2017-01-17T15:33:00Z</dcterms:created>
  <dcterms:modified xsi:type="dcterms:W3CDTF">2017-01-17T15:33:00Z</dcterms:modified>
</cp:coreProperties>
</file>