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8CE" w:rsidRDefault="009318CE" w:rsidP="009318CE">
      <w:pPr>
        <w:widowControl w:val="0"/>
        <w:jc w:val="center"/>
      </w:pPr>
      <w:r w:rsidRPr="009318CE">
        <w:rPr>
          <w:b/>
        </w:rPr>
        <w:t>South Carolina General Assembly</w:t>
      </w:r>
    </w:p>
    <w:p w:rsidR="009318CE" w:rsidRDefault="009318CE" w:rsidP="009318CE">
      <w:pPr>
        <w:widowControl w:val="0"/>
        <w:jc w:val="center"/>
      </w:pPr>
      <w:r>
        <w:t>122nd Session, 2017-2018</w:t>
      </w: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jc w:val="left"/>
        <w:rPr>
          <w:b/>
        </w:rPr>
      </w:pPr>
      <w:r w:rsidRPr="009318CE">
        <w:rPr>
          <w:b/>
        </w:rPr>
        <w:t>H. 3447</w:t>
      </w:r>
    </w:p>
    <w:p w:rsidR="009318CE" w:rsidRDefault="009318CE" w:rsidP="009318CE">
      <w:pPr>
        <w:widowControl w:val="0"/>
        <w:jc w:val="left"/>
        <w:rPr>
          <w:b/>
        </w:rPr>
      </w:pPr>
    </w:p>
    <w:p w:rsidR="009318CE" w:rsidRDefault="009318CE" w:rsidP="009318CE">
      <w:pPr>
        <w:widowControl w:val="0"/>
        <w:jc w:val="left"/>
      </w:pPr>
      <w:r w:rsidRPr="009318CE">
        <w:rPr>
          <w:b/>
        </w:rPr>
        <w:t>STATUS INFORMATION</w:t>
      </w: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jc w:val="left"/>
      </w:pPr>
      <w:r>
        <w:t>General Bill</w:t>
      </w:r>
    </w:p>
    <w:p w:rsidR="009318CE" w:rsidRDefault="009318CE" w:rsidP="009318CE">
      <w:pPr>
        <w:widowControl w:val="0"/>
        <w:jc w:val="left"/>
      </w:pPr>
      <w:r>
        <w:t>Sponsors: Reps. Bernstein, Ballentine, J.E. Smith, Finlay and McEachern</w:t>
      </w:r>
    </w:p>
    <w:p w:rsidR="009318CE" w:rsidRDefault="009318CE" w:rsidP="009318CE">
      <w:pPr>
        <w:widowControl w:val="0"/>
        <w:jc w:val="left"/>
      </w:pPr>
      <w:r>
        <w:t>Document Path: l:\council\bills\ggs\22931zw17.docx</w:t>
      </w:r>
    </w:p>
    <w:p w:rsidR="008B13F6" w:rsidRDefault="007824D1" w:rsidP="009318CE">
      <w:pPr>
        <w:widowControl w:val="0"/>
        <w:jc w:val="left"/>
      </w:pPr>
      <w:r>
        <w:t>Companion/Similar bill(s): 110, 256, 782, 3445, 3446</w:t>
      </w: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jc w:val="left"/>
      </w:pPr>
      <w:r>
        <w:t>Introduced in the House on January 12, 2017</w:t>
      </w:r>
    </w:p>
    <w:p w:rsidR="009318CE" w:rsidRDefault="009318CE" w:rsidP="009318CE">
      <w:pPr>
        <w:widowControl w:val="0"/>
        <w:jc w:val="left"/>
      </w:pPr>
      <w:r>
        <w:t xml:space="preserve">Currently residing in the House Committee on </w:t>
      </w:r>
      <w:r w:rsidRPr="009318CE">
        <w:rPr>
          <w:b/>
        </w:rPr>
        <w:t>Judiciary</w:t>
      </w: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jc w:val="left"/>
      </w:pPr>
      <w:r>
        <w:t xml:space="preserve">Summary: </w:t>
      </w:r>
      <w:r w:rsidR="00CD765B">
        <w:t>Recreation Committee</w:t>
      </w: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jc w:val="left"/>
      </w:pPr>
    </w:p>
    <w:p w:rsidR="009318CE" w:rsidRDefault="009318CE" w:rsidP="0093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8CE">
        <w:rPr>
          <w:b/>
        </w:rPr>
        <w:t>HISTORY OF LEGISLATIVE ACTIONS</w:t>
      </w:r>
    </w:p>
    <w:p w:rsidR="009318CE" w:rsidRDefault="009318CE" w:rsidP="0093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18CE" w:rsidRPr="009318CE" w:rsidRDefault="009318CE" w:rsidP="0093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8CE">
        <w:rPr>
          <w:u w:val="single"/>
        </w:rPr>
        <w:tab/>
        <w:t>Date</w:t>
      </w:r>
      <w:r w:rsidRPr="009318CE">
        <w:rPr>
          <w:u w:val="single"/>
        </w:rPr>
        <w:tab/>
        <w:t>Body</w:t>
      </w:r>
      <w:r w:rsidRPr="009318CE">
        <w:rPr>
          <w:u w:val="single"/>
        </w:rPr>
        <w:tab/>
        <w:t>Action Description with journal page number</w:t>
      </w:r>
      <w:r w:rsidRPr="009318CE">
        <w:rPr>
          <w:u w:val="single"/>
        </w:rPr>
        <w:tab/>
      </w:r>
    </w:p>
    <w:p w:rsidR="00840E82" w:rsidRDefault="00840E82" w:rsidP="0084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9F68BA">
        <w:t>Introduced and read first time (</w:t>
      </w:r>
      <w:hyperlink r:id="rId7" w:history="1">
        <w:r w:rsidRPr="009F68BA">
          <w:rPr>
            <w:rStyle w:val="Hyperlink"/>
          </w:rPr>
          <w:t>House Journal</w:t>
        </w:r>
        <w:r w:rsidRPr="009F68BA">
          <w:rPr>
            <w:rStyle w:val="Hyperlink"/>
          </w:rPr>
          <w:noBreakHyphen/>
          <w:t>page 423</w:t>
        </w:r>
      </w:hyperlink>
      <w:r w:rsidRPr="009F68BA">
        <w:t>)</w:t>
      </w:r>
    </w:p>
    <w:p w:rsidR="00840E82" w:rsidRDefault="00840E82" w:rsidP="0084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9F68BA">
        <w:t>Ref</w:t>
      </w:r>
      <w:r>
        <w:t xml:space="preserve">erred to Committee on </w:t>
      </w:r>
      <w:r w:rsidRPr="009F68BA">
        <w:rPr>
          <w:b/>
        </w:rPr>
        <w:t>Judiciary</w:t>
      </w:r>
      <w:r>
        <w:t xml:space="preserve"> </w:t>
      </w:r>
      <w:r w:rsidRPr="009F68BA">
        <w:t>(</w:t>
      </w:r>
      <w:hyperlink r:id="rId8" w:history="1">
        <w:r w:rsidRPr="009F68BA">
          <w:rPr>
            <w:rStyle w:val="Hyperlink"/>
          </w:rPr>
          <w:t>House Journal</w:t>
        </w:r>
        <w:r w:rsidRPr="009F68BA">
          <w:rPr>
            <w:rStyle w:val="Hyperlink"/>
          </w:rPr>
          <w:noBreakHyphen/>
          <w:t>page 423</w:t>
        </w:r>
      </w:hyperlink>
      <w:r w:rsidRPr="009F68BA">
        <w:t>)</w:t>
      </w:r>
    </w:p>
    <w:p w:rsidR="00840E82" w:rsidRDefault="00840E82" w:rsidP="00840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8CE" w:rsidRDefault="009318CE" w:rsidP="0093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318CE">
          <w:rPr>
            <w:rStyle w:val="Hyperlink"/>
          </w:rPr>
          <w:t>legislative information</w:t>
        </w:r>
      </w:hyperlink>
      <w:r>
        <w:t xml:space="preserve"> at the website</w:t>
      </w:r>
    </w:p>
    <w:p w:rsidR="009318CE" w:rsidRDefault="009318CE" w:rsidP="0093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8CE" w:rsidRPr="009318CE" w:rsidRDefault="009318CE" w:rsidP="0093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8CE" w:rsidRDefault="009318CE" w:rsidP="009318CE">
      <w:pPr>
        <w:widowControl w:val="0"/>
        <w:jc w:val="left"/>
      </w:pPr>
      <w:r w:rsidRPr="009318CE">
        <w:rPr>
          <w:b/>
        </w:rPr>
        <w:t>VERSIONS OF THIS BILL</w:t>
      </w:r>
    </w:p>
    <w:p w:rsidR="009318CE" w:rsidRDefault="009318CE" w:rsidP="009318CE">
      <w:pPr>
        <w:widowControl w:val="0"/>
        <w:jc w:val="left"/>
      </w:pPr>
    </w:p>
    <w:p w:rsidR="009318CE" w:rsidRDefault="004E6B3C" w:rsidP="009318CE">
      <w:pPr>
        <w:widowControl w:val="0"/>
        <w:jc w:val="left"/>
      </w:pPr>
      <w:hyperlink r:id="rId10" w:history="1">
        <w:r w:rsidR="009318CE">
          <w:rPr>
            <w:rStyle w:val="Hyperlink"/>
          </w:rPr>
          <w:t>1/12/2017</w:t>
        </w:r>
      </w:hyperlink>
    </w:p>
    <w:p w:rsidR="009318CE" w:rsidRDefault="009318CE" w:rsidP="009318CE"/>
    <w:p w:rsidR="009318CE" w:rsidRDefault="009318CE" w:rsidP="009318CE">
      <w:pPr>
        <w:sectPr w:rsidR="009318CE" w:rsidSect="009318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3B41" w:rsidRDefault="00B83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D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Pr="00522CE0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AMEND </w:t>
      </w:r>
      <w:r>
        <w:t xml:space="preserve">THE CODE OF LAWS OF SOUTH CAROLINA, </w:t>
      </w:r>
      <w:r w:rsidRPr="00885E52">
        <w:t>1976</w:t>
      </w:r>
      <w:r>
        <w:t>, BY ADDING SECTION 6</w:t>
      </w:r>
      <w:r w:rsidR="00F15053">
        <w:noBreakHyphen/>
      </w:r>
      <w:r>
        <w:t>11</w:t>
      </w:r>
      <w:r w:rsidR="00F15053">
        <w:noBreakHyphen/>
      </w:r>
      <w:r>
        <w:t xml:space="preserve">102 SO AS </w:t>
      </w:r>
      <w:r w:rsidRPr="00885E52">
        <w:t xml:space="preserve">TO ALLOW THE LEGISLATIVE DELEGATION OF A COUNTY TO </w:t>
      </w:r>
      <w:r>
        <w:t>REMOVE</w:t>
      </w:r>
      <w:r w:rsidRPr="00885E52">
        <w:t xml:space="preserve"> THE </w:t>
      </w:r>
      <w:r>
        <w:t>GOVERNOR</w:t>
      </w:r>
      <w:r w:rsidR="00F15053" w:rsidRPr="00F15053">
        <w:t>’</w:t>
      </w:r>
      <w:r>
        <w:t>S APPOINTMENT AUTHORITY OVER THE RECREATION COMMISSION AND DEVOLVE THE POWER ON</w:t>
      </w:r>
      <w:r w:rsidRPr="00885E52">
        <w:t xml:space="preserve"> THE </w:t>
      </w:r>
      <w:r>
        <w:t>COUNTY</w:t>
      </w:r>
      <w:r w:rsidR="00F15053" w:rsidRPr="00F15053">
        <w:t>’</w:t>
      </w:r>
      <w:r>
        <w:t xml:space="preserve">S </w:t>
      </w:r>
      <w:r w:rsidRPr="00885E52">
        <w:t>GOVERNING BODY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D5D" w:rsidRDefault="00B63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3D5D" w:rsidRDefault="00B63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85E52">
        <w:t>Article 1, Chapter 11, Title 6 of the 1976 Code is amended by adding:</w:t>
      </w: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85E52">
        <w:t>Section 6</w:t>
      </w:r>
      <w:r w:rsidR="00F15053">
        <w:noBreakHyphen/>
      </w:r>
      <w:r w:rsidRPr="00885E52">
        <w:t>11</w:t>
      </w:r>
      <w:r w:rsidR="00F15053">
        <w:noBreakHyphen/>
      </w:r>
      <w:r w:rsidRPr="00885E52">
        <w:t>102.</w:t>
      </w:r>
      <w:r>
        <w:tab/>
      </w:r>
      <w:r w:rsidRPr="00885E52">
        <w:t>Notwithstanding another provision of law, the legislative delegation of a coun</w:t>
      </w:r>
      <w:r>
        <w:t>ty may by delegation resolution</w:t>
      </w:r>
      <w:r w:rsidRPr="00885E52">
        <w:t xml:space="preserve"> </w:t>
      </w:r>
      <w:r>
        <w:t xml:space="preserve">remove the appointment authority from the Governor and </w:t>
      </w:r>
      <w:r w:rsidRPr="00885E52">
        <w:t>devolve it on the governing body of the county.</w:t>
      </w:r>
      <w:r>
        <w:t>”</w:t>
      </w:r>
    </w:p>
    <w:p w:rsidR="00F263F7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7" w:rsidRPr="00522CE0" w:rsidRDefault="00F263F7" w:rsidP="00F2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22865" w:rsidRDefault="00F15053" w:rsidP="00BC2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8CE" w:rsidRDefault="009318CE" w:rsidP="009318CE">
      <w:pPr>
        <w:suppressAutoHyphens/>
      </w:pPr>
    </w:p>
    <w:sectPr w:rsidR="009318CE" w:rsidSect="009318C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5D" w:rsidRDefault="00B63D5D" w:rsidP="009F0C77">
      <w:r>
        <w:separator/>
      </w:r>
    </w:p>
  </w:endnote>
  <w:endnote w:type="continuationSeparator" w:id="0">
    <w:p w:rsidR="00B63D5D" w:rsidRDefault="00B63D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BA6497-E0BD-441A-AF8E-C6A0C5BEEE41}"/>
    <w:embedBold r:id="rId2" w:fontKey="{27C5E0E4-1835-4C73-A335-B85F464589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B845BF-EAE5-4CB3-B03A-54A2127D13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1C7B1E-1735-409D-AACC-581077510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CE" w:rsidRPr="00B83B41" w:rsidRDefault="009318CE" w:rsidP="00B8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24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5D" w:rsidRDefault="00B63D5D" w:rsidP="009F0C77">
      <w:r>
        <w:separator/>
      </w:r>
    </w:p>
  </w:footnote>
  <w:footnote w:type="continuationSeparator" w:id="0">
    <w:p w:rsidR="00B63D5D" w:rsidRDefault="00B63D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31ZW17"/>
    <w:docVar w:name="CoverBillType" w:val="b"/>
    <w:docVar w:name="DocPath" w:val="L:\Council\bills\GGS\22931ZW17.DOCX"/>
    <w:docVar w:name="dvBillNumber" w:val="344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63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177"/>
    <w:rsid w:val="00734F00"/>
    <w:rsid w:val="007824D1"/>
    <w:rsid w:val="007A70AE"/>
    <w:rsid w:val="008362E8"/>
    <w:rsid w:val="00840E82"/>
    <w:rsid w:val="0085786E"/>
    <w:rsid w:val="008A1768"/>
    <w:rsid w:val="008A489F"/>
    <w:rsid w:val="008B13F6"/>
    <w:rsid w:val="008F0F33"/>
    <w:rsid w:val="008F4429"/>
    <w:rsid w:val="009318C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415"/>
    <w:rsid w:val="00B63D5D"/>
    <w:rsid w:val="00B83B41"/>
    <w:rsid w:val="00BC29FA"/>
    <w:rsid w:val="00BE3C22"/>
    <w:rsid w:val="00C0345E"/>
    <w:rsid w:val="00C138D1"/>
    <w:rsid w:val="00C31C95"/>
    <w:rsid w:val="00C3483A"/>
    <w:rsid w:val="00C74E9D"/>
    <w:rsid w:val="00C826DD"/>
    <w:rsid w:val="00C82FD3"/>
    <w:rsid w:val="00C92819"/>
    <w:rsid w:val="00CC6B7B"/>
    <w:rsid w:val="00CD2089"/>
    <w:rsid w:val="00CD765B"/>
    <w:rsid w:val="00D73A67"/>
    <w:rsid w:val="00D970A9"/>
    <w:rsid w:val="00DF3845"/>
    <w:rsid w:val="00E41911"/>
    <w:rsid w:val="00E44B57"/>
    <w:rsid w:val="00E92EEF"/>
    <w:rsid w:val="00EF2368"/>
    <w:rsid w:val="00F15053"/>
    <w:rsid w:val="00F22865"/>
    <w:rsid w:val="00F24442"/>
    <w:rsid w:val="00F263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C771E-A926-4386-967B-157C0918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31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47_2017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4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ADD7C-9B2D-4F70-BCBD-AF6D9C8A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2</Pages>
  <Words>274</Words>
  <Characters>1466</Characters>
  <Application>Microsoft Office Word</Application>
  <DocSecurity>0</DocSecurity>
  <Lines>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3447: Recreation Committee - South Carolina Legislature Online</dc:title>
  <dc:creator>GloriaShackelford</dc:creator>
  <cp:lastModifiedBy>S Volk</cp:lastModifiedBy>
  <cp:revision>2</cp:revision>
  <cp:lastPrinted>2017-01-06T14:46:00Z</cp:lastPrinted>
  <dcterms:created xsi:type="dcterms:W3CDTF">2017-12-07T17:08:00Z</dcterms:created>
  <dcterms:modified xsi:type="dcterms:W3CDTF">2017-12-07T17:08:00Z</dcterms:modified>
</cp:coreProperties>
</file>