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1C9" w:rsidRDefault="009921C9" w:rsidP="009921C9">
      <w:pPr>
        <w:widowControl w:val="0"/>
        <w:jc w:val="center"/>
      </w:pPr>
      <w:r w:rsidRPr="009921C9">
        <w:rPr>
          <w:b/>
        </w:rPr>
        <w:t>South Carolina General Assembly</w:t>
      </w:r>
    </w:p>
    <w:p w:rsidR="009921C9" w:rsidRDefault="009921C9" w:rsidP="009921C9">
      <w:pPr>
        <w:widowControl w:val="0"/>
        <w:jc w:val="center"/>
      </w:pPr>
      <w:r>
        <w:t>122nd Session, 2017-2018</w:t>
      </w:r>
    </w:p>
    <w:p w:rsidR="009921C9" w:rsidRDefault="009921C9" w:rsidP="009921C9">
      <w:pPr>
        <w:widowControl w:val="0"/>
        <w:jc w:val="left"/>
      </w:pPr>
    </w:p>
    <w:p w:rsidR="009921C9" w:rsidRDefault="009921C9" w:rsidP="009921C9">
      <w:pPr>
        <w:widowControl w:val="0"/>
        <w:jc w:val="left"/>
        <w:rPr>
          <w:b/>
        </w:rPr>
      </w:pPr>
      <w:r w:rsidRPr="009921C9">
        <w:rPr>
          <w:b/>
        </w:rPr>
        <w:t>H. 3675</w:t>
      </w:r>
    </w:p>
    <w:p w:rsidR="009921C9" w:rsidRDefault="009921C9" w:rsidP="009921C9">
      <w:pPr>
        <w:widowControl w:val="0"/>
        <w:jc w:val="left"/>
        <w:rPr>
          <w:b/>
        </w:rPr>
      </w:pPr>
    </w:p>
    <w:p w:rsidR="009921C9" w:rsidRDefault="009921C9" w:rsidP="009921C9">
      <w:pPr>
        <w:widowControl w:val="0"/>
        <w:jc w:val="left"/>
      </w:pPr>
      <w:r w:rsidRPr="009921C9">
        <w:rPr>
          <w:b/>
        </w:rPr>
        <w:t>STATUS INFORMATION</w:t>
      </w:r>
    </w:p>
    <w:p w:rsidR="009921C9" w:rsidRDefault="009921C9" w:rsidP="009921C9">
      <w:pPr>
        <w:widowControl w:val="0"/>
        <w:jc w:val="left"/>
      </w:pPr>
    </w:p>
    <w:p w:rsidR="009921C9" w:rsidRDefault="009921C9" w:rsidP="009921C9">
      <w:pPr>
        <w:widowControl w:val="0"/>
        <w:jc w:val="left"/>
      </w:pPr>
      <w:r>
        <w:t>House Resolution</w:t>
      </w:r>
    </w:p>
    <w:p w:rsidR="009921C9" w:rsidRDefault="009921C9" w:rsidP="009921C9">
      <w:pPr>
        <w:widowControl w:val="0"/>
        <w:jc w:val="left"/>
      </w:pPr>
      <w:r>
        <w:t>Sponsors: Reps. Hart,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9921C9" w:rsidRDefault="009921C9" w:rsidP="009921C9">
      <w:pPr>
        <w:widowControl w:val="0"/>
        <w:jc w:val="left"/>
      </w:pPr>
      <w:r>
        <w:t>Document Path: l:\council\bills\gm\24903vr17.docx</w:t>
      </w:r>
    </w:p>
    <w:p w:rsidR="009921C9" w:rsidRDefault="009921C9" w:rsidP="009921C9">
      <w:pPr>
        <w:widowControl w:val="0"/>
        <w:jc w:val="left"/>
      </w:pPr>
    </w:p>
    <w:p w:rsidR="009921C9" w:rsidRDefault="009921C9" w:rsidP="009921C9">
      <w:pPr>
        <w:widowControl w:val="0"/>
        <w:jc w:val="left"/>
      </w:pPr>
      <w:r>
        <w:t>Introduced in the House on February 7, 2017</w:t>
      </w:r>
    </w:p>
    <w:p w:rsidR="009921C9" w:rsidRDefault="009921C9" w:rsidP="009921C9">
      <w:pPr>
        <w:widowControl w:val="0"/>
        <w:jc w:val="left"/>
      </w:pPr>
      <w:r>
        <w:t>Adopted by the House on February 7, 2017</w:t>
      </w:r>
    </w:p>
    <w:p w:rsidR="009921C9" w:rsidRDefault="009921C9" w:rsidP="009921C9">
      <w:pPr>
        <w:widowControl w:val="0"/>
        <w:jc w:val="left"/>
      </w:pPr>
    </w:p>
    <w:p w:rsidR="009921C9" w:rsidRDefault="009921C9" w:rsidP="009921C9">
      <w:pPr>
        <w:widowControl w:val="0"/>
        <w:jc w:val="left"/>
      </w:pPr>
      <w:r>
        <w:t xml:space="preserve">Summary: </w:t>
      </w:r>
      <w:r w:rsidR="008D238F">
        <w:t>Reverend Isaac Kennedy Cloud</w:t>
      </w:r>
    </w:p>
    <w:p w:rsidR="009921C9" w:rsidRDefault="009921C9" w:rsidP="009921C9">
      <w:pPr>
        <w:widowControl w:val="0"/>
        <w:jc w:val="left"/>
      </w:pPr>
    </w:p>
    <w:p w:rsidR="009921C9" w:rsidRDefault="009921C9" w:rsidP="009921C9">
      <w:pPr>
        <w:widowControl w:val="0"/>
        <w:jc w:val="left"/>
      </w:pPr>
    </w:p>
    <w:p w:rsidR="009921C9" w:rsidRDefault="009921C9" w:rsidP="009921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21C9">
        <w:rPr>
          <w:b/>
        </w:rPr>
        <w:t>HISTORY OF LEGISLATIVE ACTIONS</w:t>
      </w:r>
    </w:p>
    <w:p w:rsidR="009921C9" w:rsidRDefault="009921C9" w:rsidP="009921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921C9" w:rsidRPr="009921C9" w:rsidRDefault="009921C9" w:rsidP="009921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21C9">
        <w:rPr>
          <w:u w:val="single"/>
        </w:rPr>
        <w:tab/>
        <w:t>Date</w:t>
      </w:r>
      <w:r w:rsidRPr="009921C9">
        <w:rPr>
          <w:u w:val="single"/>
        </w:rPr>
        <w:tab/>
        <w:t>Body</w:t>
      </w:r>
      <w:r w:rsidRPr="009921C9">
        <w:rPr>
          <w:u w:val="single"/>
        </w:rPr>
        <w:tab/>
        <w:t>Action Description with journal page number</w:t>
      </w:r>
      <w:r w:rsidRPr="009921C9">
        <w:rPr>
          <w:u w:val="single"/>
        </w:rPr>
        <w:tab/>
      </w:r>
    </w:p>
    <w:p w:rsidR="00723396" w:rsidRDefault="00723396" w:rsidP="007233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2/7/2017</w:t>
      </w:r>
      <w:r>
        <w:tab/>
        <w:t>House</w:t>
      </w:r>
      <w:r>
        <w:tab/>
      </w:r>
      <w:r w:rsidRPr="003825BE">
        <w:t>Introduced and adopted (</w:t>
      </w:r>
      <w:hyperlink r:id="rId7" w:history="1">
        <w:r w:rsidRPr="003825BE">
          <w:rPr>
            <w:rStyle w:val="Hyperlink"/>
          </w:rPr>
          <w:t>House Journal</w:t>
        </w:r>
        <w:r w:rsidRPr="003825BE">
          <w:rPr>
            <w:rStyle w:val="Hyperlink"/>
          </w:rPr>
          <w:noBreakHyphen/>
          <w:t>page 21</w:t>
        </w:r>
      </w:hyperlink>
      <w:r w:rsidRPr="003825BE">
        <w:t>)</w:t>
      </w:r>
    </w:p>
    <w:p w:rsidR="00723396" w:rsidRDefault="00723396" w:rsidP="007233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21C9" w:rsidRDefault="009921C9" w:rsidP="009921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921C9">
          <w:rPr>
            <w:rStyle w:val="Hyperlink"/>
          </w:rPr>
          <w:t>legislative information</w:t>
        </w:r>
      </w:hyperlink>
      <w:r>
        <w:t xml:space="preserve"> at the website</w:t>
      </w:r>
    </w:p>
    <w:p w:rsidR="009921C9" w:rsidRDefault="009921C9" w:rsidP="009921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21C9" w:rsidRPr="009921C9" w:rsidRDefault="009921C9" w:rsidP="009921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21C9" w:rsidRDefault="009921C9" w:rsidP="009921C9">
      <w:r w:rsidRPr="009921C9">
        <w:rPr>
          <w:b/>
        </w:rPr>
        <w:t>VERSIONS OF THIS BILL</w:t>
      </w:r>
    </w:p>
    <w:p w:rsidR="009921C9" w:rsidRDefault="009921C9" w:rsidP="009921C9"/>
    <w:p w:rsidR="009921C9" w:rsidRDefault="00245DC0" w:rsidP="009921C9">
      <w:hyperlink r:id="rId9" w:history="1">
        <w:r w:rsidR="009921C9">
          <w:rPr>
            <w:rStyle w:val="Hyperlink"/>
          </w:rPr>
          <w:t>2/7/2017</w:t>
        </w:r>
      </w:hyperlink>
    </w:p>
    <w:p w:rsidR="009921C9" w:rsidRDefault="009921C9" w:rsidP="009921C9"/>
    <w:p w:rsidR="009921C9" w:rsidRDefault="009921C9" w:rsidP="009921C9">
      <w:pPr>
        <w:sectPr w:rsidR="009921C9" w:rsidSect="009921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5106" w:rsidRDefault="00F551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5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293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3B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D26B28">
        <w:rPr>
          <w:color w:val="000000" w:themeColor="text1"/>
          <w:u w:color="000000" w:themeColor="text1"/>
        </w:rPr>
        <w:t>REVEREND ISAAC KENNEDY CLOUD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3BA7" w:rsidRDefault="0001293C" w:rsidP="00F55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63BA7">
        <w:t xml:space="preserve">the members of the South Carolina House of Representatives were saddened to learn of the death of </w:t>
      </w:r>
      <w:r w:rsidR="00F63BA7" w:rsidRPr="00D26B28">
        <w:rPr>
          <w:color w:val="000000" w:themeColor="text1"/>
          <w:u w:color="000000" w:themeColor="text1"/>
        </w:rPr>
        <w:t>Reverend Isaac Kennedy Cloud</w:t>
      </w:r>
      <w:r w:rsidR="00F63BA7">
        <w:t xml:space="preserve"> at the age of eighty</w:t>
      </w:r>
      <w:r w:rsidR="00FC0889">
        <w:noBreakHyphen/>
      </w:r>
      <w:r w:rsidR="00F63BA7">
        <w:t xml:space="preserve">nine on </w:t>
      </w:r>
      <w:r w:rsidR="00F63BA7" w:rsidRPr="00D26B28">
        <w:rPr>
          <w:color w:val="000000" w:themeColor="text1"/>
          <w:u w:color="000000" w:themeColor="text1"/>
        </w:rPr>
        <w:t>January 23, 2017</w:t>
      </w:r>
      <w:r w:rsidR="00F63BA7">
        <w:t>; and</w:t>
      </w:r>
    </w:p>
    <w:p w:rsidR="00F63BA7" w:rsidRDefault="00F63BA7" w:rsidP="00F55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3BA7" w:rsidRDefault="00F63BA7" w:rsidP="00F55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D26B28">
        <w:rPr>
          <w:color w:val="000000" w:themeColor="text1"/>
          <w:u w:color="000000" w:themeColor="text1"/>
        </w:rPr>
        <w:t>Blythewood</w:t>
      </w:r>
      <w:r>
        <w:t xml:space="preserve"> on </w:t>
      </w:r>
      <w:r w:rsidRPr="00D26B28">
        <w:rPr>
          <w:color w:val="000000" w:themeColor="text1"/>
          <w:u w:color="000000" w:themeColor="text1"/>
        </w:rPr>
        <w:t>April 8, 1927</w:t>
      </w:r>
      <w:r>
        <w:t xml:space="preserve">, he was the son of </w:t>
      </w:r>
      <w:r w:rsidRPr="00D26B28">
        <w:rPr>
          <w:color w:val="000000" w:themeColor="text1"/>
          <w:u w:color="000000" w:themeColor="text1"/>
        </w:rPr>
        <w:t>the late Ellison Cloud and Peggy Kennedy Cloud</w:t>
      </w:r>
      <w:r>
        <w:rPr>
          <w:color w:val="000000" w:themeColor="text1"/>
          <w:u w:color="000000" w:themeColor="text1"/>
        </w:rPr>
        <w:t>; and</w:t>
      </w:r>
    </w:p>
    <w:p w:rsidR="00F63BA7" w:rsidRDefault="00F63BA7" w:rsidP="00F55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BA7" w:rsidRDefault="00F63BA7" w:rsidP="00F55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FE500D">
        <w:rPr>
          <w:color w:val="000000" w:themeColor="text1"/>
          <w:u w:color="000000" w:themeColor="text1"/>
        </w:rPr>
        <w:t xml:space="preserve">a beloved </w:t>
      </w:r>
      <w:r>
        <w:rPr>
          <w:color w:val="000000" w:themeColor="text1"/>
          <w:u w:color="000000" w:themeColor="text1"/>
        </w:rPr>
        <w:t>p</w:t>
      </w:r>
      <w:r w:rsidRPr="00FE500D">
        <w:rPr>
          <w:color w:val="000000" w:themeColor="text1"/>
          <w:u w:color="000000" w:themeColor="text1"/>
        </w:rPr>
        <w:t xml:space="preserve">astor of Mt. Olive Baptist Church in Ridgeway for </w:t>
      </w:r>
      <w:r>
        <w:rPr>
          <w:color w:val="000000" w:themeColor="text1"/>
          <w:u w:color="000000" w:themeColor="text1"/>
        </w:rPr>
        <w:t>twenty</w:t>
      </w:r>
      <w:r w:rsidRPr="00FE500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Reverend Cloud </w:t>
      </w:r>
      <w:r w:rsidRPr="00FE500D">
        <w:rPr>
          <w:color w:val="000000" w:themeColor="text1"/>
          <w:u w:color="000000" w:themeColor="text1"/>
        </w:rPr>
        <w:t>was instrumental in growing the church physically and spiritually</w:t>
      </w:r>
      <w:r>
        <w:rPr>
          <w:color w:val="000000" w:themeColor="text1"/>
          <w:u w:color="000000" w:themeColor="text1"/>
        </w:rPr>
        <w:t xml:space="preserve"> while improving</w:t>
      </w:r>
      <w:r w:rsidRPr="00FE50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both </w:t>
      </w:r>
      <w:r w:rsidR="00CD5AEE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Pr="00FE500D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>and</w:t>
      </w:r>
      <w:r w:rsidRPr="00FE500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FE500D">
        <w:rPr>
          <w:color w:val="000000" w:themeColor="text1"/>
          <w:u w:color="000000" w:themeColor="text1"/>
        </w:rPr>
        <w:t>ounty</w:t>
      </w:r>
      <w:r>
        <w:rPr>
          <w:color w:val="000000" w:themeColor="text1"/>
          <w:u w:color="000000" w:themeColor="text1"/>
        </w:rPr>
        <w:t>; and</w:t>
      </w:r>
    </w:p>
    <w:p w:rsidR="00F63BA7" w:rsidRDefault="00F63BA7" w:rsidP="00F55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3BA7" w:rsidRPr="00F63BA7" w:rsidRDefault="00F63BA7" w:rsidP="00F63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Reverend Cloud was the proud father of</w:t>
      </w:r>
      <w:r w:rsidRPr="00D26B2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 children:</w:t>
      </w:r>
      <w:r w:rsidRPr="00D26B28">
        <w:rPr>
          <w:color w:val="000000" w:themeColor="text1"/>
          <w:u w:color="000000" w:themeColor="text1"/>
        </w:rPr>
        <w:t xml:space="preserve"> Harold Cloud</w:t>
      </w:r>
      <w:r>
        <w:rPr>
          <w:color w:val="000000" w:themeColor="text1"/>
          <w:u w:color="000000" w:themeColor="text1"/>
        </w:rPr>
        <w:t>,</w:t>
      </w:r>
      <w:r w:rsidRPr="00D26B28">
        <w:rPr>
          <w:color w:val="000000" w:themeColor="text1"/>
          <w:u w:color="000000" w:themeColor="text1"/>
        </w:rPr>
        <w:t xml:space="preserve"> Anthony Cloud</w:t>
      </w:r>
      <w:r>
        <w:rPr>
          <w:color w:val="000000" w:themeColor="text1"/>
          <w:u w:color="000000" w:themeColor="text1"/>
        </w:rPr>
        <w:t>,</w:t>
      </w:r>
      <w:r w:rsidRPr="00D26B28">
        <w:rPr>
          <w:color w:val="000000" w:themeColor="text1"/>
          <w:u w:color="000000" w:themeColor="text1"/>
        </w:rPr>
        <w:t xml:space="preserve"> Barbara Carson, Jacqueline Cloud, LaParis Cloud, and Chasity Tucker</w:t>
      </w:r>
      <w:r w:rsidR="0006193F">
        <w:rPr>
          <w:color w:val="000000" w:themeColor="text1"/>
          <w:u w:color="000000" w:themeColor="text1"/>
        </w:rPr>
        <w:t>,</w:t>
      </w:r>
      <w:r w:rsidRPr="00D26B28">
        <w:rPr>
          <w:color w:val="000000" w:themeColor="text1"/>
          <w:u w:color="000000" w:themeColor="text1"/>
        </w:rPr>
        <w:t xml:space="preserve"> all of Columbia</w:t>
      </w:r>
      <w:r>
        <w:rPr>
          <w:color w:val="000000" w:themeColor="text1"/>
          <w:u w:color="000000" w:themeColor="text1"/>
        </w:rPr>
        <w:t>.  His children blessed him with three</w:t>
      </w:r>
      <w:r w:rsidRPr="00D26B2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adoring </w:t>
      </w:r>
      <w:r w:rsidRPr="00D26B28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</w:t>
      </w:r>
      <w:r w:rsidR="00CD5AEE">
        <w:rPr>
          <w:color w:val="000000" w:themeColor="text1"/>
          <w:u w:color="000000" w:themeColor="text1"/>
        </w:rPr>
        <w:t xml:space="preserve"> Alexis</w:t>
      </w:r>
      <w:r>
        <w:rPr>
          <w:color w:val="000000" w:themeColor="text1"/>
          <w:u w:color="000000" w:themeColor="text1"/>
        </w:rPr>
        <w:t>,</w:t>
      </w:r>
      <w:r w:rsidRPr="00D26B28">
        <w:rPr>
          <w:color w:val="000000" w:themeColor="text1"/>
          <w:u w:color="000000" w:themeColor="text1"/>
        </w:rPr>
        <w:t xml:space="preserve"> D.</w:t>
      </w:r>
      <w:r>
        <w:rPr>
          <w:color w:val="000000" w:themeColor="text1"/>
          <w:u w:color="000000" w:themeColor="text1"/>
        </w:rPr>
        <w:t xml:space="preserve"> </w:t>
      </w:r>
      <w:r w:rsidR="00CD5AEE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>,</w:t>
      </w:r>
      <w:r w:rsidRPr="00D26B28">
        <w:rPr>
          <w:color w:val="000000" w:themeColor="text1"/>
          <w:u w:color="000000" w:themeColor="text1"/>
        </w:rPr>
        <w:t xml:space="preserve"> and McKenzie</w:t>
      </w:r>
      <w:r>
        <w:rPr>
          <w:color w:val="000000" w:themeColor="text1"/>
          <w:u w:color="000000" w:themeColor="text1"/>
        </w:rPr>
        <w:t>,</w:t>
      </w:r>
      <w:r w:rsidRPr="00D26B28">
        <w:rPr>
          <w:color w:val="000000" w:themeColor="text1"/>
          <w:u w:color="000000" w:themeColor="text1"/>
        </w:rPr>
        <w:t xml:space="preserve"> all of Columbia</w:t>
      </w:r>
      <w:r>
        <w:rPr>
          <w:color w:val="000000" w:themeColor="text1"/>
          <w:u w:color="000000" w:themeColor="text1"/>
        </w:rPr>
        <w:t>; and</w:t>
      </w:r>
    </w:p>
    <w:p w:rsidR="00F63BA7" w:rsidRDefault="00F63BA7" w:rsidP="00F55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293C" w:rsidRDefault="00F63BA7" w:rsidP="00F63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4C1968">
        <w:t>Reverend Cloud</w:t>
      </w:r>
      <w:r>
        <w:t xml:space="preserve"> and for the example of sacrifice and kindness he set for all who knew him</w:t>
      </w:r>
      <w:r w:rsidR="0001293C">
        <w:t>.  Now, therefore,</w:t>
      </w:r>
    </w:p>
    <w:p w:rsidR="0001293C" w:rsidRDefault="000129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93C" w:rsidRDefault="000129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293C" w:rsidRDefault="000129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3BA7" w:rsidRDefault="0001293C" w:rsidP="00F55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63BA7">
        <w:t xml:space="preserve"> </w:t>
      </w:r>
      <w:r w:rsidR="00F63BA7" w:rsidRPr="00C90AA3">
        <w:t xml:space="preserve">the members of the South Carolina House of Representatives, by this resolution, </w:t>
      </w:r>
      <w:r w:rsidR="00F63BA7">
        <w:t xml:space="preserve">express </w:t>
      </w:r>
      <w:r w:rsidR="00831AA6">
        <w:t>their</w:t>
      </w:r>
      <w:r w:rsidR="00F63BA7">
        <w:t xml:space="preserve"> profound sorrow upon the passing of </w:t>
      </w:r>
      <w:r w:rsidR="00F63BA7" w:rsidRPr="00D26B28">
        <w:rPr>
          <w:color w:val="000000" w:themeColor="text1"/>
          <w:u w:color="000000" w:themeColor="text1"/>
        </w:rPr>
        <w:t>Reverend Isaac Kennedy Cloud</w:t>
      </w:r>
      <w:r w:rsidR="00F63BA7">
        <w:rPr>
          <w:color w:val="000000" w:themeColor="text1"/>
          <w:u w:color="000000" w:themeColor="text1"/>
        </w:rPr>
        <w:t xml:space="preserve"> </w:t>
      </w:r>
      <w:r w:rsidR="00F63BA7">
        <w:t>and extend their deepest sympathy to his large and loving family and his many friends.</w:t>
      </w:r>
    </w:p>
    <w:p w:rsidR="00F63BA7" w:rsidRDefault="00F63BA7" w:rsidP="00F55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293C" w:rsidRDefault="00F63BA7" w:rsidP="00F63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D26B28">
        <w:rPr>
          <w:color w:val="000000" w:themeColor="text1"/>
          <w:u w:color="000000" w:themeColor="text1"/>
        </w:rPr>
        <w:t>Reverend Isaac Kennedy Cloud</w:t>
      </w:r>
      <w:r>
        <w:t>.</w:t>
      </w:r>
    </w:p>
    <w:p w:rsidR="001640BE" w:rsidRDefault="00FC08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21C9" w:rsidRDefault="009921C9" w:rsidP="009921C9">
      <w:pPr>
        <w:suppressAutoHyphens/>
      </w:pPr>
    </w:p>
    <w:sectPr w:rsidR="009921C9" w:rsidSect="009921C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968" w:rsidRDefault="004C1968" w:rsidP="009F0C77">
      <w:r>
        <w:separator/>
      </w:r>
    </w:p>
  </w:endnote>
  <w:endnote w:type="continuationSeparator" w:id="0">
    <w:p w:rsidR="004C1968" w:rsidRDefault="004C19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455282-9A8D-4530-BB7D-EFAFC09C44DB}"/>
    <w:embedBold r:id="rId2" w:fontKey="{FAF9B6E2-FBCE-4234-88A6-F45B8B0338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94B9176-DC80-40BD-BB00-70262269AB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45F4763-F29E-4DE0-A393-B66C266961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21FE6E-F91C-4FAC-8FD8-2D5A5909C6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21C9" w:rsidRPr="00F55106" w:rsidRDefault="009921C9" w:rsidP="00F551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D238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968" w:rsidRDefault="004C1968" w:rsidP="009F0C77">
      <w:r>
        <w:separator/>
      </w:r>
    </w:p>
  </w:footnote>
  <w:footnote w:type="continuationSeparator" w:id="0">
    <w:p w:rsidR="004C1968" w:rsidRDefault="004C19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03VR17"/>
    <w:docVar w:name="CoverBillType" w:val="r"/>
    <w:docVar w:name="DocPath" w:val="L:\Council\bills\GM\24903VR17.DOCX"/>
    <w:docVar w:name="dvBillNumber" w:val="36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1293C"/>
    <w:rsid w:val="00011869"/>
    <w:rsid w:val="0001293C"/>
    <w:rsid w:val="00015CD6"/>
    <w:rsid w:val="0006193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0B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1968"/>
    <w:rsid w:val="004E7D54"/>
    <w:rsid w:val="005273C6"/>
    <w:rsid w:val="00530A69"/>
    <w:rsid w:val="00544F75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3396"/>
    <w:rsid w:val="00734F00"/>
    <w:rsid w:val="007A70AE"/>
    <w:rsid w:val="00831AA6"/>
    <w:rsid w:val="008362E8"/>
    <w:rsid w:val="0085786E"/>
    <w:rsid w:val="00873682"/>
    <w:rsid w:val="008A1768"/>
    <w:rsid w:val="008A489F"/>
    <w:rsid w:val="008D238F"/>
    <w:rsid w:val="008F0F33"/>
    <w:rsid w:val="008F4429"/>
    <w:rsid w:val="0094021A"/>
    <w:rsid w:val="009921C9"/>
    <w:rsid w:val="009B44AF"/>
    <w:rsid w:val="009B55D1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5AEE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5106"/>
    <w:rsid w:val="00F63BA7"/>
    <w:rsid w:val="00F655B7"/>
    <w:rsid w:val="00F656BA"/>
    <w:rsid w:val="00F67CF1"/>
    <w:rsid w:val="00F728AA"/>
    <w:rsid w:val="00F840F0"/>
    <w:rsid w:val="00FB0D0D"/>
    <w:rsid w:val="00FB43B4"/>
    <w:rsid w:val="00FB6B0B"/>
    <w:rsid w:val="00FC088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275143-50DF-4665-8B0C-47E50E1D2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8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88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21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7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675_20170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D41A9-B41B-486A-B2DA-D5EDC011C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484</Words>
  <Characters>2826</Characters>
  <Application>Microsoft Office Word</Application>
  <DocSecurity>0</DocSecurity>
  <Lines>92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3675: Reverend Isaac Kennedy Cloud - South Carolina Legislature Online</dc:title>
  <dc:creator>Gail Pinckney Moore</dc:creator>
  <cp:lastModifiedBy>S Volk</cp:lastModifiedBy>
  <cp:revision>2</cp:revision>
  <cp:lastPrinted>2017-02-03T16:11:00Z</cp:lastPrinted>
  <dcterms:created xsi:type="dcterms:W3CDTF">2017-02-10T19:14:00Z</dcterms:created>
  <dcterms:modified xsi:type="dcterms:W3CDTF">2017-02-10T19:14:00Z</dcterms:modified>
</cp:coreProperties>
</file>