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AEB" w:rsidRDefault="00B43AEB" w:rsidP="00B43AEB">
      <w:pPr>
        <w:widowControl w:val="0"/>
        <w:jc w:val="center"/>
      </w:pPr>
      <w:r w:rsidRPr="00B43AEB">
        <w:rPr>
          <w:b/>
        </w:rPr>
        <w:t>South Carolina General Assembly</w:t>
      </w:r>
    </w:p>
    <w:p w:rsidR="00B43AEB" w:rsidRDefault="00B43AEB" w:rsidP="00B43AEB">
      <w:pPr>
        <w:widowControl w:val="0"/>
        <w:jc w:val="center"/>
      </w:pPr>
      <w:r>
        <w:t>122nd Session, 2017-2018</w:t>
      </w: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jc w:val="left"/>
        <w:rPr>
          <w:b/>
        </w:rPr>
      </w:pPr>
      <w:r w:rsidRPr="00B43AEB">
        <w:rPr>
          <w:b/>
        </w:rPr>
        <w:t>H. 3757</w:t>
      </w:r>
    </w:p>
    <w:p w:rsidR="00B43AEB" w:rsidRDefault="00B43AEB" w:rsidP="00B43AEB">
      <w:pPr>
        <w:widowControl w:val="0"/>
        <w:jc w:val="left"/>
        <w:rPr>
          <w:b/>
        </w:rPr>
      </w:pPr>
    </w:p>
    <w:p w:rsidR="00B43AEB" w:rsidRDefault="00B43AEB" w:rsidP="00B43AEB">
      <w:pPr>
        <w:widowControl w:val="0"/>
        <w:jc w:val="left"/>
      </w:pPr>
      <w:r w:rsidRPr="00B43AEB">
        <w:rPr>
          <w:b/>
        </w:rPr>
        <w:t>STATUS INFORMATION</w:t>
      </w: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jc w:val="left"/>
      </w:pPr>
      <w:r>
        <w:t>House Resolution</w:t>
      </w:r>
    </w:p>
    <w:p w:rsidR="00B43AEB" w:rsidRDefault="00B43AEB" w:rsidP="00B43AEB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43AEB" w:rsidRDefault="00B43AEB" w:rsidP="00B43AEB">
      <w:pPr>
        <w:widowControl w:val="0"/>
        <w:jc w:val="left"/>
      </w:pPr>
      <w:r>
        <w:t>Document Path: l:\council\bills\rt\17031sa17.docx</w:t>
      </w: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jc w:val="left"/>
      </w:pPr>
      <w:r>
        <w:t>Introduced in the House on February 15, 2017</w:t>
      </w:r>
    </w:p>
    <w:p w:rsidR="00B43AEB" w:rsidRDefault="00B43AEB" w:rsidP="00B43AEB">
      <w:pPr>
        <w:widowControl w:val="0"/>
        <w:jc w:val="left"/>
      </w:pPr>
      <w:r>
        <w:t>Adopted by the House on February 15, 2017</w:t>
      </w: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jc w:val="left"/>
      </w:pPr>
      <w:r>
        <w:t xml:space="preserve">Summary: </w:t>
      </w:r>
      <w:r w:rsidR="00781ADE">
        <w:t>Ian Jacob Couture</w:t>
      </w: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jc w:val="left"/>
      </w:pPr>
    </w:p>
    <w:p w:rsidR="00B43AEB" w:rsidRDefault="00B43AEB" w:rsidP="00B43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AEB">
        <w:rPr>
          <w:b/>
        </w:rPr>
        <w:t>HISTORY OF LEGISLATIVE ACTIONS</w:t>
      </w:r>
    </w:p>
    <w:p w:rsidR="00B43AEB" w:rsidRDefault="00B43AEB" w:rsidP="00B43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3AEB" w:rsidRPr="00B43AEB" w:rsidRDefault="00B43AEB" w:rsidP="00B43A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3AEB">
        <w:rPr>
          <w:u w:val="single"/>
        </w:rPr>
        <w:tab/>
        <w:t>Date</w:t>
      </w:r>
      <w:r w:rsidRPr="00B43AEB">
        <w:rPr>
          <w:u w:val="single"/>
        </w:rPr>
        <w:tab/>
        <w:t>Body</w:t>
      </w:r>
      <w:r w:rsidRPr="00B43AEB">
        <w:rPr>
          <w:u w:val="single"/>
        </w:rPr>
        <w:tab/>
        <w:t>Action Description with journal page number</w:t>
      </w:r>
      <w:r w:rsidRPr="00B43AEB">
        <w:rPr>
          <w:u w:val="single"/>
        </w:rPr>
        <w:tab/>
      </w:r>
    </w:p>
    <w:p w:rsidR="00B9695B" w:rsidRDefault="00B9695B" w:rsidP="00B96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995BD6">
        <w:t>Introduced and adopted (</w:t>
      </w:r>
      <w:hyperlink r:id="rId7" w:history="1">
        <w:r w:rsidRPr="00995BD6">
          <w:rPr>
            <w:rStyle w:val="Hyperlink"/>
          </w:rPr>
          <w:t>House Journal</w:t>
        </w:r>
        <w:r w:rsidRPr="00995BD6">
          <w:rPr>
            <w:rStyle w:val="Hyperlink"/>
          </w:rPr>
          <w:noBreakHyphen/>
          <w:t>page 8</w:t>
        </w:r>
      </w:hyperlink>
      <w:r w:rsidRPr="00995BD6">
        <w:t>)</w:t>
      </w:r>
    </w:p>
    <w:p w:rsidR="00B9695B" w:rsidRDefault="00B9695B" w:rsidP="00B969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AEB" w:rsidRDefault="00B43AEB" w:rsidP="00B43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43AEB">
          <w:rPr>
            <w:rStyle w:val="Hyperlink"/>
          </w:rPr>
          <w:t>legislative information</w:t>
        </w:r>
      </w:hyperlink>
      <w:r>
        <w:t xml:space="preserve"> at the website</w:t>
      </w:r>
    </w:p>
    <w:p w:rsidR="00B43AEB" w:rsidRDefault="00B43AEB" w:rsidP="00B43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AEB" w:rsidRPr="00B43AEB" w:rsidRDefault="00B43AEB" w:rsidP="00B43A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3AEB" w:rsidRDefault="00B43AEB" w:rsidP="00B43AEB">
      <w:r w:rsidRPr="00B43AEB">
        <w:rPr>
          <w:b/>
        </w:rPr>
        <w:t>VERSIONS OF THIS BILL</w:t>
      </w:r>
    </w:p>
    <w:p w:rsidR="00B43AEB" w:rsidRDefault="00B43AEB" w:rsidP="00B43AEB"/>
    <w:p w:rsidR="00B43AEB" w:rsidRDefault="0036785C" w:rsidP="00B43AEB">
      <w:hyperlink r:id="rId9" w:history="1">
        <w:r w:rsidR="00B43AEB">
          <w:rPr>
            <w:rStyle w:val="Hyperlink"/>
          </w:rPr>
          <w:t>2/15/2017</w:t>
        </w:r>
      </w:hyperlink>
    </w:p>
    <w:p w:rsidR="00B43AEB" w:rsidRDefault="00B43AEB" w:rsidP="00B43AEB"/>
    <w:p w:rsidR="00B43AEB" w:rsidRDefault="00B43AEB" w:rsidP="00B43AEB">
      <w:pPr>
        <w:sectPr w:rsidR="00B43AEB" w:rsidSect="00B43A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3259" w:rsidRDefault="00C132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3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6E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E71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 are pleased to learn that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of Troop </w:t>
      </w:r>
      <w:r>
        <w:rPr>
          <w:color w:val="000000" w:themeColor="text1"/>
          <w:u w:color="000000" w:themeColor="text1"/>
        </w:rPr>
        <w:t>342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1E717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</w:t>
      </w:r>
      <w:r w:rsidR="00304DF8">
        <w:rPr>
          <w:color w:val="000000" w:themeColor="text1"/>
          <w:u w:color="000000" w:themeColor="text1"/>
        </w:rPr>
        <w:t xml:space="preserve">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Pr="00551626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 xml:space="preserve">Ian Jacob Couture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7179" w:rsidRDefault="001E7179" w:rsidP="001E71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Ian Jacob Couture</w:t>
      </w:r>
      <w:r w:rsidRPr="00551626">
        <w:rPr>
          <w:color w:val="000000" w:themeColor="text1"/>
          <w:u w:color="000000" w:themeColor="text1"/>
        </w:rPr>
        <w:t>.</w:t>
      </w:r>
    </w:p>
    <w:p w:rsidR="00F2426D" w:rsidRDefault="001E7179" w:rsidP="00900F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3AEB" w:rsidRDefault="00B43AEB" w:rsidP="00B43AEB">
      <w:pPr>
        <w:suppressAutoHyphens/>
      </w:pPr>
    </w:p>
    <w:sectPr w:rsidR="00B43AEB" w:rsidSect="00B43AE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E80" w:rsidRDefault="00E96E80" w:rsidP="009F0C77">
      <w:r>
        <w:separator/>
      </w:r>
    </w:p>
  </w:endnote>
  <w:endnote w:type="continuationSeparator" w:id="0">
    <w:p w:rsidR="00E96E80" w:rsidRDefault="00E96E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9D1D3C-B5E1-4E8B-A3F4-84EEA7A42EAC}"/>
    <w:embedBold r:id="rId2" w:fontKey="{1C0573BD-FDB4-44A6-905B-6F1109A24F3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CF467CD-0235-40CC-A097-B0D5F5CCDE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1DF02B3-8C01-4BE6-A272-72A10AF2C5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A8AA5D-CDC4-4086-BB88-72CB5E405D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3AEB" w:rsidRPr="00C13259" w:rsidRDefault="00B43AEB" w:rsidP="00C132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1AD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E80" w:rsidRDefault="00E96E80" w:rsidP="009F0C77">
      <w:r>
        <w:separator/>
      </w:r>
    </w:p>
  </w:footnote>
  <w:footnote w:type="continuationSeparator" w:id="0">
    <w:p w:rsidR="00E96E80" w:rsidRDefault="00E96E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31SA17"/>
    <w:docVar w:name="CoverBillType" w:val="r"/>
    <w:docVar w:name="DocPath" w:val="L:\Council\bills\RT\17031SA17.DOCX"/>
    <w:docVar w:name="dvBillNumber" w:val="375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96E8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179"/>
    <w:rsid w:val="00205238"/>
    <w:rsid w:val="002321B6"/>
    <w:rsid w:val="00250967"/>
    <w:rsid w:val="002543C8"/>
    <w:rsid w:val="0025541D"/>
    <w:rsid w:val="00284AAE"/>
    <w:rsid w:val="002A6794"/>
    <w:rsid w:val="002E5912"/>
    <w:rsid w:val="00301B21"/>
    <w:rsid w:val="00304DF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1ADE"/>
    <w:rsid w:val="007A70AE"/>
    <w:rsid w:val="008362E8"/>
    <w:rsid w:val="0085786E"/>
    <w:rsid w:val="008A1768"/>
    <w:rsid w:val="008A489F"/>
    <w:rsid w:val="008F0F33"/>
    <w:rsid w:val="008F4429"/>
    <w:rsid w:val="00900F2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61E"/>
    <w:rsid w:val="00B412D4"/>
    <w:rsid w:val="00B43AEB"/>
    <w:rsid w:val="00B9695B"/>
    <w:rsid w:val="00BE3C22"/>
    <w:rsid w:val="00C016DE"/>
    <w:rsid w:val="00C0345E"/>
    <w:rsid w:val="00C13259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6E80"/>
    <w:rsid w:val="00EE3FE2"/>
    <w:rsid w:val="00EF2368"/>
    <w:rsid w:val="00F2426D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581676-0DDB-4FCA-AA8E-2185473F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1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17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3A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57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27B49-6A47-43EA-B8DD-73C93A78D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631</Words>
  <Characters>3541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3757: Ian Jacob Couture - South Carolina Legislature Online</dc:title>
  <dc:creator>Rebecca Turner</dc:creator>
  <cp:lastModifiedBy>D Williamson</cp:lastModifiedBy>
  <cp:revision>2</cp:revision>
  <cp:lastPrinted>2017-01-20T19:51:00Z</cp:lastPrinted>
  <dcterms:created xsi:type="dcterms:W3CDTF">2017-02-17T21:08:00Z</dcterms:created>
  <dcterms:modified xsi:type="dcterms:W3CDTF">2017-02-17T21:08:00Z</dcterms:modified>
</cp:coreProperties>
</file>