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EEC" w:rsidRDefault="00FE6EEC" w:rsidP="00FE6EEC">
      <w:pPr>
        <w:widowControl w:val="0"/>
        <w:jc w:val="center"/>
      </w:pPr>
      <w:r w:rsidRPr="00FE6EEC">
        <w:rPr>
          <w:b/>
        </w:rPr>
        <w:t>South Carolina General Assembly</w:t>
      </w:r>
    </w:p>
    <w:p w:rsidR="00FE6EEC" w:rsidRDefault="00FE6EEC" w:rsidP="00FE6EEC">
      <w:pPr>
        <w:widowControl w:val="0"/>
        <w:jc w:val="center"/>
      </w:pPr>
      <w:r>
        <w:t>122nd Session, 2017-2018</w:t>
      </w:r>
    </w:p>
    <w:p w:rsidR="00FE6EEC" w:rsidRDefault="00FE6EEC" w:rsidP="00FE6EEC">
      <w:pPr>
        <w:widowControl w:val="0"/>
        <w:jc w:val="left"/>
      </w:pPr>
    </w:p>
    <w:p w:rsidR="00FE6EEC" w:rsidRDefault="00FE6EEC" w:rsidP="00FE6EEC">
      <w:pPr>
        <w:widowControl w:val="0"/>
        <w:jc w:val="left"/>
        <w:rPr>
          <w:b/>
        </w:rPr>
      </w:pPr>
      <w:r w:rsidRPr="00FE6EEC">
        <w:rPr>
          <w:b/>
        </w:rPr>
        <w:t>H. 4156</w:t>
      </w:r>
    </w:p>
    <w:p w:rsidR="00FE6EEC" w:rsidRDefault="00FE6EEC" w:rsidP="00FE6EEC">
      <w:pPr>
        <w:widowControl w:val="0"/>
        <w:jc w:val="left"/>
        <w:rPr>
          <w:b/>
        </w:rPr>
      </w:pPr>
    </w:p>
    <w:p w:rsidR="00FE6EEC" w:rsidRDefault="00FE6EEC" w:rsidP="00FE6EEC">
      <w:pPr>
        <w:widowControl w:val="0"/>
        <w:jc w:val="left"/>
      </w:pPr>
      <w:r w:rsidRPr="00FE6EEC">
        <w:rPr>
          <w:b/>
        </w:rPr>
        <w:t>STATUS INFORMATION</w:t>
      </w:r>
    </w:p>
    <w:p w:rsidR="00FE6EEC" w:rsidRDefault="00FE6EEC" w:rsidP="00FE6EEC">
      <w:pPr>
        <w:widowControl w:val="0"/>
        <w:jc w:val="left"/>
      </w:pPr>
    </w:p>
    <w:p w:rsidR="00FE6EEC" w:rsidRDefault="00FE6EEC" w:rsidP="00FE6EEC">
      <w:pPr>
        <w:widowControl w:val="0"/>
        <w:jc w:val="left"/>
      </w:pPr>
      <w:r>
        <w:t>House Resolution</w:t>
      </w:r>
    </w:p>
    <w:p w:rsidR="00FE6EEC" w:rsidRDefault="00FE6EEC" w:rsidP="00FE6EEC">
      <w:pPr>
        <w:widowControl w:val="0"/>
        <w:jc w:val="left"/>
      </w:pPr>
      <w:r>
        <w:t>Sponsors: Reps. Jordan,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FE6EEC" w:rsidRDefault="00FE6EEC" w:rsidP="00FE6EEC">
      <w:pPr>
        <w:widowControl w:val="0"/>
        <w:jc w:val="left"/>
      </w:pPr>
      <w:r>
        <w:t>Document Path: l:\council\bills\rt\17120vr17.docx</w:t>
      </w:r>
    </w:p>
    <w:p w:rsidR="00FE6EEC" w:rsidRDefault="00FE6EEC" w:rsidP="00FE6EEC">
      <w:pPr>
        <w:widowControl w:val="0"/>
        <w:jc w:val="left"/>
      </w:pPr>
    </w:p>
    <w:p w:rsidR="00FE6EEC" w:rsidRDefault="00FE6EEC" w:rsidP="00FE6EEC">
      <w:pPr>
        <w:widowControl w:val="0"/>
        <w:jc w:val="left"/>
      </w:pPr>
      <w:r>
        <w:t>Introduced in the House on April 20, 2017</w:t>
      </w:r>
    </w:p>
    <w:p w:rsidR="00FE6EEC" w:rsidRDefault="00FE6EEC" w:rsidP="00FE6EEC">
      <w:pPr>
        <w:widowControl w:val="0"/>
        <w:jc w:val="left"/>
      </w:pPr>
      <w:r>
        <w:t>Adopted by the House on April 20, 2017</w:t>
      </w:r>
    </w:p>
    <w:p w:rsidR="00FE6EEC" w:rsidRDefault="00FE6EEC" w:rsidP="00FE6EEC">
      <w:pPr>
        <w:widowControl w:val="0"/>
        <w:jc w:val="left"/>
      </w:pPr>
    </w:p>
    <w:p w:rsidR="00FE6EEC" w:rsidRDefault="00FE6EEC" w:rsidP="00FE6EEC">
      <w:pPr>
        <w:widowControl w:val="0"/>
        <w:jc w:val="left"/>
      </w:pPr>
      <w:r>
        <w:t xml:space="preserve">Summary: </w:t>
      </w:r>
      <w:r w:rsidR="005F7223">
        <w:t>Jean L. Blackman</w:t>
      </w:r>
    </w:p>
    <w:p w:rsidR="00FE6EEC" w:rsidRDefault="00FE6EEC" w:rsidP="00FE6EEC">
      <w:pPr>
        <w:widowControl w:val="0"/>
        <w:jc w:val="left"/>
      </w:pPr>
    </w:p>
    <w:p w:rsidR="00FE6EEC" w:rsidRDefault="00FE6EEC" w:rsidP="00FE6EEC">
      <w:pPr>
        <w:widowControl w:val="0"/>
        <w:jc w:val="left"/>
      </w:pPr>
    </w:p>
    <w:p w:rsidR="00FE6EEC" w:rsidRDefault="00FE6EEC" w:rsidP="00FE6EEC">
      <w:pPr>
        <w:widowControl w:val="0"/>
        <w:tabs>
          <w:tab w:val="center" w:pos="590"/>
          <w:tab w:val="center" w:pos="1440"/>
          <w:tab w:val="left" w:pos="1872"/>
          <w:tab w:val="left" w:pos="9187"/>
        </w:tabs>
        <w:jc w:val="left"/>
      </w:pPr>
      <w:r w:rsidRPr="00FE6EEC">
        <w:rPr>
          <w:b/>
        </w:rPr>
        <w:t>HISTORY OF LEGISLATIVE ACTIONS</w:t>
      </w:r>
    </w:p>
    <w:p w:rsidR="00FE6EEC" w:rsidRDefault="00FE6EEC" w:rsidP="00FE6EEC">
      <w:pPr>
        <w:widowControl w:val="0"/>
        <w:tabs>
          <w:tab w:val="center" w:pos="590"/>
          <w:tab w:val="center" w:pos="1440"/>
          <w:tab w:val="left" w:pos="1872"/>
          <w:tab w:val="left" w:pos="9187"/>
        </w:tabs>
        <w:jc w:val="left"/>
      </w:pPr>
    </w:p>
    <w:p w:rsidR="00FE6EEC" w:rsidRPr="00FE6EEC" w:rsidRDefault="00FE6EEC" w:rsidP="00FE6EEC">
      <w:pPr>
        <w:widowControl w:val="0"/>
        <w:tabs>
          <w:tab w:val="center" w:pos="590"/>
          <w:tab w:val="center" w:pos="1440"/>
          <w:tab w:val="left" w:pos="1872"/>
          <w:tab w:val="left" w:pos="9187"/>
        </w:tabs>
        <w:jc w:val="left"/>
      </w:pPr>
      <w:r w:rsidRPr="00FE6EEC">
        <w:rPr>
          <w:u w:val="single"/>
        </w:rPr>
        <w:tab/>
        <w:t>Date</w:t>
      </w:r>
      <w:r w:rsidRPr="00FE6EEC">
        <w:rPr>
          <w:u w:val="single"/>
        </w:rPr>
        <w:tab/>
        <w:t>Body</w:t>
      </w:r>
      <w:r w:rsidRPr="00FE6EEC">
        <w:rPr>
          <w:u w:val="single"/>
        </w:rPr>
        <w:tab/>
        <w:t>Action Description with journal page number</w:t>
      </w:r>
      <w:r w:rsidRPr="00FE6EEC">
        <w:rPr>
          <w:u w:val="single"/>
        </w:rPr>
        <w:tab/>
      </w:r>
    </w:p>
    <w:p w:rsidR="008F17D8" w:rsidRDefault="008F17D8" w:rsidP="008F17D8">
      <w:pPr>
        <w:widowControl w:val="0"/>
        <w:tabs>
          <w:tab w:val="right" w:pos="1008"/>
          <w:tab w:val="left" w:pos="1152"/>
          <w:tab w:val="left" w:pos="1872"/>
          <w:tab w:val="left" w:pos="9187"/>
        </w:tabs>
        <w:ind w:left="2088" w:hanging="2088"/>
        <w:jc w:val="left"/>
      </w:pPr>
      <w:r>
        <w:tab/>
        <w:t>4/20/2017</w:t>
      </w:r>
      <w:r>
        <w:tab/>
        <w:t>House</w:t>
      </w:r>
      <w:r>
        <w:tab/>
      </w:r>
      <w:r w:rsidRPr="0017456F">
        <w:t>Introduced and adopted (</w:t>
      </w:r>
      <w:hyperlink r:id="rId7" w:history="1">
        <w:r w:rsidRPr="0017456F">
          <w:rPr>
            <w:rStyle w:val="Hyperlink"/>
          </w:rPr>
          <w:t>House Journal</w:t>
        </w:r>
        <w:r w:rsidRPr="0017456F">
          <w:rPr>
            <w:rStyle w:val="Hyperlink"/>
          </w:rPr>
          <w:noBreakHyphen/>
          <w:t>page 20</w:t>
        </w:r>
      </w:hyperlink>
      <w:r w:rsidRPr="0017456F">
        <w:t>)</w:t>
      </w:r>
    </w:p>
    <w:p w:rsidR="008F17D8" w:rsidRDefault="008F17D8" w:rsidP="008F17D8">
      <w:pPr>
        <w:widowControl w:val="0"/>
        <w:tabs>
          <w:tab w:val="right" w:pos="1008"/>
          <w:tab w:val="left" w:pos="1152"/>
          <w:tab w:val="left" w:pos="1872"/>
          <w:tab w:val="left" w:pos="9187"/>
        </w:tabs>
        <w:ind w:left="2088" w:hanging="2088"/>
        <w:jc w:val="left"/>
      </w:pPr>
    </w:p>
    <w:p w:rsidR="00FE6EEC" w:rsidRDefault="00FE6EEC" w:rsidP="00FE6E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E6EEC">
          <w:rPr>
            <w:rStyle w:val="Hyperlink"/>
          </w:rPr>
          <w:t>legislative information</w:t>
        </w:r>
      </w:hyperlink>
      <w:r>
        <w:t xml:space="preserve"> at the website</w:t>
      </w:r>
    </w:p>
    <w:p w:rsidR="00FE6EEC" w:rsidRDefault="00FE6EEC" w:rsidP="00FE6EEC">
      <w:pPr>
        <w:widowControl w:val="0"/>
        <w:tabs>
          <w:tab w:val="right" w:pos="1008"/>
          <w:tab w:val="left" w:pos="1152"/>
          <w:tab w:val="left" w:pos="1872"/>
          <w:tab w:val="left" w:pos="9187"/>
        </w:tabs>
        <w:ind w:left="2088" w:hanging="2088"/>
        <w:jc w:val="left"/>
      </w:pPr>
    </w:p>
    <w:p w:rsidR="00FE6EEC" w:rsidRPr="00FE6EEC" w:rsidRDefault="00FE6EEC" w:rsidP="00FE6EEC">
      <w:pPr>
        <w:widowControl w:val="0"/>
        <w:tabs>
          <w:tab w:val="right" w:pos="1008"/>
          <w:tab w:val="left" w:pos="1152"/>
          <w:tab w:val="left" w:pos="1872"/>
          <w:tab w:val="left" w:pos="9187"/>
        </w:tabs>
        <w:ind w:left="2088" w:hanging="2088"/>
        <w:jc w:val="left"/>
      </w:pPr>
    </w:p>
    <w:p w:rsidR="00FE6EEC" w:rsidRDefault="00FE6EEC" w:rsidP="00FE6EEC">
      <w:r w:rsidRPr="00FE6EEC">
        <w:rPr>
          <w:b/>
        </w:rPr>
        <w:t>VERSIONS OF THIS BILL</w:t>
      </w:r>
    </w:p>
    <w:p w:rsidR="00FE6EEC" w:rsidRDefault="00FE6EEC" w:rsidP="00FE6EEC"/>
    <w:p w:rsidR="00FE6EEC" w:rsidRDefault="00F87B81" w:rsidP="00FE6EEC">
      <w:hyperlink r:id="rId9" w:history="1">
        <w:r w:rsidR="00FE6EEC">
          <w:rPr>
            <w:rStyle w:val="Hyperlink"/>
          </w:rPr>
          <w:t>4/20/2017</w:t>
        </w:r>
      </w:hyperlink>
    </w:p>
    <w:p w:rsidR="00FE6EEC" w:rsidRDefault="00FE6EEC" w:rsidP="00FE6EEC"/>
    <w:p w:rsidR="00FE6EEC" w:rsidRDefault="00FE6EEC" w:rsidP="00FE6EEC">
      <w:pPr>
        <w:sectPr w:rsidR="00FE6EEC" w:rsidSect="00FE6EEC">
          <w:pgSz w:w="12240" w:h="15840" w:code="1"/>
          <w:pgMar w:top="1080" w:right="1440" w:bottom="1080" w:left="1440" w:header="720" w:footer="720" w:gutter="0"/>
          <w:cols w:space="720"/>
          <w:noEndnote/>
          <w:docGrid w:linePitch="360"/>
        </w:sectPr>
      </w:pPr>
    </w:p>
    <w:p w:rsidR="00DF4AA5" w:rsidRDefault="00DF4A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7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35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JEAN L. BLACKMAN UPON THE OCCASION OF HER RETIREMENT FROM </w:t>
      </w:r>
      <w:r w:rsidR="00CD14BC">
        <w:t xml:space="preserve">THE POSITION OF </w:t>
      </w:r>
      <w:r>
        <w:t xml:space="preserve">SCHOOL NURSE </w:t>
      </w:r>
      <w:r w:rsidR="00CD14BC">
        <w:t>AFTER TWENTY</w:t>
      </w:r>
      <w:r w:rsidR="00E55D5F">
        <w:noBreakHyphen/>
      </w:r>
      <w:r w:rsidR="00CD14BC">
        <w:t xml:space="preserve">EIGHT DEDICATED YEARS </w:t>
      </w:r>
      <w:r>
        <w:t>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Jean Blackman will begin a well</w:t>
      </w:r>
      <w:r w:rsidR="00E55D5F">
        <w:noBreakHyphen/>
      </w:r>
      <w:r>
        <w:t>deserved retirement in June 2017; and</w:t>
      </w: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Florence on February 27, 1955, Jean is the daughter of Mildred Bateman Lewis</w:t>
      </w:r>
      <w:r w:rsidR="004E402E">
        <w:t xml:space="preserve">. She </w:t>
      </w:r>
      <w:r>
        <w:t>graduated from West Florence High School in 1973</w:t>
      </w:r>
      <w:r w:rsidR="004E402E">
        <w:t xml:space="preserve"> and</w:t>
      </w:r>
      <w:r>
        <w:t xml:space="preserve"> went on to attend Florence Darlington Technical College School of Nursing, f</w:t>
      </w:r>
      <w:r w:rsidR="004E402E">
        <w:t>rom which she graduated in 1975. She</w:t>
      </w:r>
      <w:r>
        <w:t xml:space="preserve"> was licensed as a Registered Nurse by the South Carolina State Board in June of that same year; and</w:t>
      </w: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13, 1975, </w:t>
      </w:r>
      <w:r w:rsidR="005D0C13">
        <w:t>she</w:t>
      </w:r>
      <w:r>
        <w:t xml:space="preserve"> married her beloved husband</w:t>
      </w:r>
      <w:r w:rsidR="005D0C13">
        <w:t>, Roger Blackman. They have</w:t>
      </w:r>
      <w:r>
        <w:t xml:space="preserve"> three lovely children</w:t>
      </w:r>
      <w:r w:rsidR="005D0C13">
        <w:t>:</w:t>
      </w:r>
      <w:r>
        <w:t xml:space="preserve"> Amy Baker, Roger Blackman</w:t>
      </w:r>
      <w:r w:rsidR="005D0C13">
        <w:t>,</w:t>
      </w:r>
      <w:r>
        <w:t xml:space="preserve"> and Austin Blackman; and</w:t>
      </w: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graduating from nursing school, Jean</w:t>
      </w:r>
      <w:r w:rsidR="005D0C13">
        <w:t xml:space="preserve"> Blackman</w:t>
      </w:r>
      <w:r>
        <w:t xml:space="preserve"> began working for McLeod Hospital in pediatrics. When her daughter was born, </w:t>
      </w:r>
      <w:r w:rsidR="00CD14BC">
        <w:t>she transitioned from a full</w:t>
      </w:r>
      <w:r w:rsidR="00E55D5F">
        <w:noBreakHyphen/>
      </w:r>
      <w:r w:rsidR="00CD14BC">
        <w:t>time employee to picking up occasional weekend work in order to become a full</w:t>
      </w:r>
      <w:r w:rsidR="00E55D5F">
        <w:noBreakHyphen/>
      </w:r>
      <w:r w:rsidR="00CD14BC">
        <w:t xml:space="preserve">time parent. For twelve years, she dedicated her time to her children, during which time she </w:t>
      </w:r>
      <w:r w:rsidR="005D0C13">
        <w:t>coached s</w:t>
      </w:r>
      <w:r w:rsidR="00CD14BC">
        <w:t xml:space="preserve">oftball </w:t>
      </w:r>
      <w:r w:rsidR="005D0C13">
        <w:t>and was active as a Scouts leader. She started a Girl Scout troop and a Cub Scout pa</w:t>
      </w:r>
      <w:r w:rsidR="00CD14BC">
        <w:t xml:space="preserve">ck in Lamar. </w:t>
      </w:r>
      <w:r w:rsidR="005D0C13">
        <w:t>She also was an assistant leader of a Boy Scout troop at the family’s church</w:t>
      </w:r>
      <w:r w:rsidR="00CD14BC">
        <w:t>. She prese</w:t>
      </w:r>
      <w:r w:rsidR="005D0C13">
        <w:t>ntly serves as the Eagle Scout c</w:t>
      </w:r>
      <w:r w:rsidR="00CD14BC">
        <w:t>oach; and</w:t>
      </w:r>
    </w:p>
    <w:p w:rsidR="00CD14BC" w:rsidRDefault="00CD14BC"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4BC" w:rsidRDefault="005D0C13"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w:t>
      </w:r>
      <w:r w:rsidR="00CD14BC">
        <w:t xml:space="preserve"> has been a lifelong member of Pisgah United Methodist Church in Florence and has taught children</w:t>
      </w:r>
      <w:r w:rsidR="00E55D5F" w:rsidRPr="00E55D5F">
        <w:t>’</w:t>
      </w:r>
      <w:r>
        <w:t>s Sunday s</w:t>
      </w:r>
      <w:r w:rsidR="00CD14BC">
        <w:t xml:space="preserve">chool </w:t>
      </w:r>
      <w:r w:rsidR="00AC3D5B">
        <w:t xml:space="preserve">there </w:t>
      </w:r>
      <w:r w:rsidR="00CD14BC">
        <w:t>for thirty</w:t>
      </w:r>
      <w:r w:rsidR="00E55D5F">
        <w:noBreakHyphen/>
      </w:r>
      <w:r w:rsidR="00CD14BC">
        <w:t>five years; and</w:t>
      </w:r>
    </w:p>
    <w:p w:rsidR="00CD14BC" w:rsidRDefault="00CD14BC"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13" w:rsidRDefault="00CD14BC" w:rsidP="005D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 Jean</w:t>
      </w:r>
      <w:r w:rsidR="005D0C13">
        <w:t xml:space="preserve"> Blackman</w:t>
      </w:r>
      <w:r>
        <w:t xml:space="preserve"> became a school nurse for Darlington County School District, and ten years later, she added </w:t>
      </w:r>
      <w:r w:rsidR="005D0C13">
        <w:t>l</w:t>
      </w:r>
      <w:r>
        <w:t xml:space="preserve">ead </w:t>
      </w:r>
      <w:r w:rsidR="00885A90">
        <w:t>nurse to her duties. S</w:t>
      </w:r>
      <w:r w:rsidR="005D0C13">
        <w:t xml:space="preserve">he </w:t>
      </w:r>
      <w:r w:rsidR="00885A90">
        <w:t xml:space="preserve">has </w:t>
      </w:r>
      <w:r>
        <w:t>received a certificate of leadership from the Darla Moore School of Business</w:t>
      </w:r>
      <w:r w:rsidR="005D0C13">
        <w:t>. She is a certified basic life support (BLS) CPR/first aid instructor and a faculty member of Pee Dee Regional EMS, Inc., in Florence; and</w:t>
      </w:r>
    </w:p>
    <w:p w:rsidR="005D0C13" w:rsidRDefault="005D0C13" w:rsidP="005D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13" w:rsidRDefault="00CD14BC"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honored with the Palmetto Gold Award for Nursing in 2004, and in 2014</w:t>
      </w:r>
      <w:r w:rsidR="005D0C13">
        <w:t xml:space="preserve">, </w:t>
      </w:r>
      <w:r>
        <w:t xml:space="preserve">was chosen as </w:t>
      </w:r>
      <w:r w:rsidR="00885A90">
        <w:t xml:space="preserve">the </w:t>
      </w:r>
      <w:r>
        <w:t>S</w:t>
      </w:r>
      <w:r w:rsidR="005D0C13">
        <w:t xml:space="preserve">outh Carolina </w:t>
      </w:r>
      <w:r>
        <w:t>R</w:t>
      </w:r>
      <w:r w:rsidR="005D0C13">
        <w:t xml:space="preserve">egistered </w:t>
      </w:r>
      <w:r>
        <w:t>N</w:t>
      </w:r>
      <w:r w:rsidR="005D0C13">
        <w:t xml:space="preserve">urse of the Year; and </w:t>
      </w:r>
    </w:p>
    <w:p w:rsidR="005D0C13" w:rsidRDefault="005D0C13"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4BC" w:rsidRDefault="005D0C13"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CD14BC">
        <w:t>n 2015</w:t>
      </w:r>
      <w:r>
        <w:t xml:space="preserve">, </w:t>
      </w:r>
      <w:r w:rsidR="00885A90">
        <w:t xml:space="preserve">Jean Blackman </w:t>
      </w:r>
      <w:r>
        <w:t xml:space="preserve">received </w:t>
      </w:r>
      <w:r w:rsidR="00CD14BC">
        <w:t xml:space="preserve">the Award of Excellence by the National Association of School Nurses. In 2016, she was </w:t>
      </w:r>
      <w:r w:rsidR="004E402E">
        <w:t xml:space="preserve">distinguished as </w:t>
      </w:r>
      <w:r w:rsidR="009F17CF">
        <w:t>a</w:t>
      </w:r>
      <w:r w:rsidR="00CD14BC">
        <w:t xml:space="preserve"> Mary Dean Brewer Women of Distinction by Girl Scouts of Eastern South Carolina; and</w:t>
      </w: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70" w:rsidRDefault="00CD14BC"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3570">
        <w:t xml:space="preserve">she plans to spend many happy hours of retirement </w:t>
      </w:r>
      <w:r w:rsidR="00255548">
        <w:t>as nanny to her brand new grandchild Ryan Luke Blackman, who came into this world on March 15, 2017;</w:t>
      </w:r>
      <w:r w:rsidR="00743570">
        <w:t xml:space="preserve"> and</w:t>
      </w: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758" w:rsidRDefault="00743570" w:rsidP="00DF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255548">
        <w:t xml:space="preserve"> </w:t>
      </w:r>
      <w:r>
        <w:rPr>
          <w:color w:val="000000" w:themeColor="text1"/>
          <w:u w:color="000000" w:themeColor="text1"/>
        </w:rPr>
        <w:t xml:space="preserve">are grateful for the years of dedication that </w:t>
      </w:r>
      <w:r w:rsidR="00255548">
        <w:rPr>
          <w:color w:val="000000" w:themeColor="text1"/>
          <w:u w:color="000000" w:themeColor="text1"/>
        </w:rPr>
        <w:t>Jean</w:t>
      </w:r>
      <w:r w:rsidR="00885A90">
        <w:rPr>
          <w:color w:val="000000" w:themeColor="text1"/>
          <w:u w:color="000000" w:themeColor="text1"/>
        </w:rPr>
        <w:t xml:space="preserve"> Blackman</w:t>
      </w:r>
      <w:r>
        <w:rPr>
          <w:color w:val="000000" w:themeColor="text1"/>
          <w:u w:color="000000" w:themeColor="text1"/>
        </w:rPr>
        <w:t xml:space="preserve"> has devoted to </w:t>
      </w:r>
      <w:r w:rsidR="00255548">
        <w:t>the children of South Carolina</w:t>
      </w:r>
      <w:r w:rsidR="00255548">
        <w:rPr>
          <w:color w:val="000000" w:themeColor="text1"/>
          <w:u w:color="000000" w:themeColor="text1"/>
        </w:rPr>
        <w:t xml:space="preserve"> and wish </w:t>
      </w:r>
      <w:r>
        <w:rPr>
          <w:color w:val="000000" w:themeColor="text1"/>
          <w:u w:color="000000" w:themeColor="text1"/>
        </w:rPr>
        <w:t>her many years</w:t>
      </w:r>
      <w:r w:rsidR="00255548">
        <w:rPr>
          <w:color w:val="000000" w:themeColor="text1"/>
          <w:u w:color="000000" w:themeColor="text1"/>
        </w:rPr>
        <w:t xml:space="preserve"> of enjoyment in </w:t>
      </w:r>
      <w:r>
        <w:rPr>
          <w:color w:val="000000" w:themeColor="text1"/>
          <w:u w:color="000000" w:themeColor="text1"/>
        </w:rPr>
        <w:t>her well</w:t>
      </w:r>
      <w:r w:rsidR="00E55D5F">
        <w:rPr>
          <w:color w:val="000000" w:themeColor="text1"/>
          <w:u w:color="000000" w:themeColor="text1"/>
        </w:rPr>
        <w:noBreakHyphen/>
      </w:r>
      <w:r>
        <w:rPr>
          <w:color w:val="000000" w:themeColor="text1"/>
          <w:u w:color="000000" w:themeColor="text1"/>
        </w:rPr>
        <w:t>earned retirement</w:t>
      </w:r>
      <w:r w:rsidR="00255548">
        <w:rPr>
          <w:color w:val="000000" w:themeColor="text1"/>
          <w:u w:color="000000" w:themeColor="text1"/>
        </w:rPr>
        <w:t>. Now, therefore,</w:t>
      </w: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55548">
        <w:t xml:space="preserve"> the members of the House of Representatives of South Carolina, by this resolution, recognize and honor Jean L. Blackman upon the occasion of her retirement from the position of school nurse after twenty</w:t>
      </w:r>
      <w:r w:rsidR="00E55D5F">
        <w:noBreakHyphen/>
      </w:r>
      <w:r w:rsidR="00255548">
        <w:t>eight dedicated years and wish her continued success and happiness in all her future endeavors.</w:t>
      </w: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55548">
        <w:t xml:space="preserve"> Jean L. Blackman.</w:t>
      </w:r>
    </w:p>
    <w:p w:rsidR="00AF7B7C" w:rsidRDefault="00E55D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EEC" w:rsidRDefault="00FE6EEC" w:rsidP="00FE6EEC">
      <w:pPr>
        <w:suppressAutoHyphens/>
      </w:pPr>
    </w:p>
    <w:sectPr w:rsidR="00FE6EEC" w:rsidSect="00FE6E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C13" w:rsidRDefault="005D0C13" w:rsidP="009F0C77">
      <w:r>
        <w:separator/>
      </w:r>
    </w:p>
  </w:endnote>
  <w:endnote w:type="continuationSeparator" w:id="0">
    <w:p w:rsidR="005D0C13" w:rsidRDefault="005D0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AC1142-7B78-4847-A9A7-F69997863B45}"/>
    <w:embedBold r:id="rId2" w:fontKey="{8384D3A9-B303-47CD-90B9-92E78E349A05}"/>
  </w:font>
  <w:font w:name="Calibri">
    <w:panose1 w:val="020F0502020204030204"/>
    <w:charset w:val="00"/>
    <w:family w:val="swiss"/>
    <w:pitch w:val="variable"/>
    <w:sig w:usb0="E00002FF" w:usb1="4000ACFF" w:usb2="00000001" w:usb3="00000000" w:csb0="0000019F" w:csb1="00000000"/>
    <w:embedRegular r:id="rId3" w:fontKey="{1173A84E-9BDC-497F-AABF-0F6CB73872FB}"/>
  </w:font>
  <w:font w:name="Segoe UI">
    <w:panose1 w:val="020B0502040204020203"/>
    <w:charset w:val="00"/>
    <w:family w:val="swiss"/>
    <w:pitch w:val="variable"/>
    <w:sig w:usb0="E10022FF" w:usb1="C000E47F" w:usb2="00000029" w:usb3="00000000" w:csb0="000001DF" w:csb1="00000000"/>
    <w:embedRegular r:id="rId4" w:fontKey="{85B9DDF2-009D-4E2B-AD29-19AAF8D61390}"/>
  </w:font>
  <w:font w:name="Cambria">
    <w:panose1 w:val="02040503050406030204"/>
    <w:charset w:val="00"/>
    <w:family w:val="roman"/>
    <w:pitch w:val="variable"/>
    <w:sig w:usb0="E00002FF" w:usb1="400004FF" w:usb2="00000000" w:usb3="00000000" w:csb0="0000019F" w:csb1="00000000"/>
    <w:embedRegular r:id="rId5" w:fontKey="{EA19DE87-098D-4869-8391-588B26C652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EEC" w:rsidRPr="00DF4AA5" w:rsidRDefault="00FE6EEC" w:rsidP="00DF4AA5">
    <w:pPr>
      <w:pStyle w:val="Footer"/>
      <w:tabs>
        <w:tab w:val="clear" w:pos="4680"/>
        <w:tab w:val="clear" w:pos="9360"/>
        <w:tab w:val="center" w:pos="2995"/>
      </w:tabs>
      <w:spacing w:before="120"/>
    </w:pPr>
    <w:r>
      <w:t>[4156]</w:t>
    </w:r>
    <w:r>
      <w:tab/>
    </w:r>
    <w:r>
      <w:fldChar w:fldCharType="begin"/>
    </w:r>
    <w:r>
      <w:instrText xml:space="preserve"> PAGE  \* MERGEFORMAT </w:instrText>
    </w:r>
    <w:r>
      <w:fldChar w:fldCharType="separate"/>
    </w:r>
    <w:r w:rsidR="008F17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C13" w:rsidRDefault="005D0C13" w:rsidP="009F0C77">
      <w:r>
        <w:separator/>
      </w:r>
    </w:p>
  </w:footnote>
  <w:footnote w:type="continuationSeparator" w:id="0">
    <w:p w:rsidR="005D0C13" w:rsidRDefault="005D0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0VR17"/>
    <w:docVar w:name="CoverBillType" w:val="r"/>
    <w:docVar w:name="DocPath" w:val="L:\Council\bills\RT\17120VR17.DOCX"/>
    <w:docVar w:name="dvBillNumber" w:val="4156"/>
    <w:docVar w:name="dvBillNumberPrefix" w:val="H. "/>
    <w:docVar w:name="dvOriginalBody" w:val="House"/>
    <w:docVar w:name="dvSteno" w:val="RT"/>
    <w:docVar w:name="NameofBody" w:val="h"/>
    <w:docVar w:name="vGroup2" w:val="Council"/>
  </w:docVars>
  <w:rsids>
    <w:rsidRoot w:val="009307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54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02E"/>
    <w:rsid w:val="004E7D54"/>
    <w:rsid w:val="005273C6"/>
    <w:rsid w:val="00530A69"/>
    <w:rsid w:val="00545593"/>
    <w:rsid w:val="00556EBF"/>
    <w:rsid w:val="00567C48"/>
    <w:rsid w:val="00577C6C"/>
    <w:rsid w:val="005A62FE"/>
    <w:rsid w:val="005C2FE2"/>
    <w:rsid w:val="005D0C13"/>
    <w:rsid w:val="005E2BC9"/>
    <w:rsid w:val="005F7223"/>
    <w:rsid w:val="00605102"/>
    <w:rsid w:val="006215AA"/>
    <w:rsid w:val="00623809"/>
    <w:rsid w:val="006913C9"/>
    <w:rsid w:val="0069470D"/>
    <w:rsid w:val="006D58AA"/>
    <w:rsid w:val="00734F00"/>
    <w:rsid w:val="00743570"/>
    <w:rsid w:val="007A70AE"/>
    <w:rsid w:val="008362E8"/>
    <w:rsid w:val="0085786E"/>
    <w:rsid w:val="00885A90"/>
    <w:rsid w:val="008A1768"/>
    <w:rsid w:val="008A489F"/>
    <w:rsid w:val="008F0F33"/>
    <w:rsid w:val="008F17D8"/>
    <w:rsid w:val="008F4429"/>
    <w:rsid w:val="00930758"/>
    <w:rsid w:val="0094021A"/>
    <w:rsid w:val="009B44AF"/>
    <w:rsid w:val="009C6A0B"/>
    <w:rsid w:val="009F0C77"/>
    <w:rsid w:val="009F17CF"/>
    <w:rsid w:val="009F4DD1"/>
    <w:rsid w:val="00A02543"/>
    <w:rsid w:val="00A41684"/>
    <w:rsid w:val="00A64E80"/>
    <w:rsid w:val="00A72BCD"/>
    <w:rsid w:val="00A741D9"/>
    <w:rsid w:val="00A833AB"/>
    <w:rsid w:val="00A9741D"/>
    <w:rsid w:val="00AC34A2"/>
    <w:rsid w:val="00AC3D5B"/>
    <w:rsid w:val="00AD1C9A"/>
    <w:rsid w:val="00AD4B17"/>
    <w:rsid w:val="00AF7B7C"/>
    <w:rsid w:val="00B412D4"/>
    <w:rsid w:val="00BE3C22"/>
    <w:rsid w:val="00C0345E"/>
    <w:rsid w:val="00C31C95"/>
    <w:rsid w:val="00C3483A"/>
    <w:rsid w:val="00C74E9D"/>
    <w:rsid w:val="00C826DD"/>
    <w:rsid w:val="00C82FD3"/>
    <w:rsid w:val="00C92819"/>
    <w:rsid w:val="00CC6B7B"/>
    <w:rsid w:val="00CD14BC"/>
    <w:rsid w:val="00CD2089"/>
    <w:rsid w:val="00D73A67"/>
    <w:rsid w:val="00D970A9"/>
    <w:rsid w:val="00DF3845"/>
    <w:rsid w:val="00DF4AA5"/>
    <w:rsid w:val="00E41911"/>
    <w:rsid w:val="00E44B57"/>
    <w:rsid w:val="00E55D5F"/>
    <w:rsid w:val="00E92EEF"/>
    <w:rsid w:val="00EF2368"/>
    <w:rsid w:val="00F24442"/>
    <w:rsid w:val="00F50AE3"/>
    <w:rsid w:val="00F655B7"/>
    <w:rsid w:val="00F656BA"/>
    <w:rsid w:val="00F67CF1"/>
    <w:rsid w:val="00F728AA"/>
    <w:rsid w:val="00F840F0"/>
    <w:rsid w:val="00FB0D0D"/>
    <w:rsid w:val="00FB43B4"/>
    <w:rsid w:val="00FB6B0B"/>
    <w:rsid w:val="00FE6EE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2A761-DCF1-47A1-BDD7-1C6AE4AD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0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02E"/>
    <w:rPr>
      <w:rFonts w:ascii="Segoe UI" w:eastAsia="Times New Roman" w:hAnsi="Segoe UI" w:cs="Segoe UI"/>
      <w:sz w:val="18"/>
      <w:szCs w:val="18"/>
    </w:rPr>
  </w:style>
  <w:style w:type="character" w:styleId="Hyperlink">
    <w:name w:val="Hyperlink"/>
    <w:basedOn w:val="DefaultParagraphFont"/>
    <w:uiPriority w:val="99"/>
    <w:unhideWhenUsed/>
    <w:rsid w:val="00FE6E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56&amp;session=122&amp;summary=B" TargetMode="External"/><Relationship Id="rId3" Type="http://schemas.openxmlformats.org/officeDocument/2006/relationships/settings" Target="settings.xml"/><Relationship Id="rId7" Type="http://schemas.openxmlformats.org/officeDocument/2006/relationships/hyperlink" Target="file:///h:\hj\2017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56_2017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D47E2-7F74-48B1-95EB-53EA910C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721CBE6C.dotm</Template>
  <TotalTime>0</TotalTime>
  <Pages>3</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4156: Jean L. Blackman - South Carolina Legislature Online</dc:title>
  <dc:creator>Rebecca Turner</dc:creator>
  <cp:lastModifiedBy>S Volk</cp:lastModifiedBy>
  <cp:revision>2</cp:revision>
  <cp:lastPrinted>2017-03-30T16:15:00Z</cp:lastPrinted>
  <dcterms:created xsi:type="dcterms:W3CDTF">2017-04-24T19:39:00Z</dcterms:created>
  <dcterms:modified xsi:type="dcterms:W3CDTF">2017-04-24T19:39:00Z</dcterms:modified>
</cp:coreProperties>
</file>