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BB" w:rsidRDefault="003050BB" w:rsidP="003050BB">
      <w:pPr>
        <w:widowControl w:val="0"/>
        <w:jc w:val="center"/>
      </w:pPr>
      <w:r w:rsidRPr="003050BB">
        <w:rPr>
          <w:b/>
        </w:rPr>
        <w:t>South Carolina General Assembly</w:t>
      </w:r>
    </w:p>
    <w:p w:rsidR="003050BB" w:rsidRDefault="003050BB" w:rsidP="003050BB">
      <w:pPr>
        <w:widowControl w:val="0"/>
        <w:jc w:val="center"/>
      </w:pPr>
      <w:r>
        <w:t>122nd Session, 2017-2018</w:t>
      </w:r>
    </w:p>
    <w:p w:rsidR="003050BB" w:rsidRDefault="003050BB" w:rsidP="003050BB">
      <w:pPr>
        <w:widowControl w:val="0"/>
        <w:jc w:val="left"/>
      </w:pPr>
    </w:p>
    <w:p w:rsidR="003050BB" w:rsidRDefault="003050BB" w:rsidP="003050BB">
      <w:pPr>
        <w:widowControl w:val="0"/>
        <w:jc w:val="left"/>
        <w:rPr>
          <w:b/>
        </w:rPr>
      </w:pPr>
      <w:r w:rsidRPr="003050BB">
        <w:rPr>
          <w:b/>
        </w:rPr>
        <w:t>H. 4539</w:t>
      </w:r>
    </w:p>
    <w:p w:rsidR="003050BB" w:rsidRDefault="003050BB" w:rsidP="003050BB">
      <w:pPr>
        <w:widowControl w:val="0"/>
        <w:jc w:val="left"/>
        <w:rPr>
          <w:b/>
        </w:rPr>
      </w:pPr>
    </w:p>
    <w:p w:rsidR="003050BB" w:rsidRDefault="003050BB" w:rsidP="003050BB">
      <w:pPr>
        <w:widowControl w:val="0"/>
        <w:jc w:val="left"/>
      </w:pPr>
      <w:r w:rsidRPr="003050BB">
        <w:rPr>
          <w:b/>
        </w:rPr>
        <w:t>STATUS INFORMATION</w:t>
      </w:r>
    </w:p>
    <w:p w:rsidR="003050BB" w:rsidRDefault="003050BB" w:rsidP="003050BB">
      <w:pPr>
        <w:widowControl w:val="0"/>
        <w:jc w:val="left"/>
      </w:pPr>
    </w:p>
    <w:p w:rsidR="003050BB" w:rsidRDefault="003050BB" w:rsidP="003050BB">
      <w:pPr>
        <w:widowControl w:val="0"/>
        <w:jc w:val="left"/>
      </w:pPr>
      <w:r>
        <w:t>House Resolution</w:t>
      </w:r>
    </w:p>
    <w:p w:rsidR="003050BB" w:rsidRDefault="003050BB" w:rsidP="003050BB">
      <w:pPr>
        <w:widowControl w:val="0"/>
        <w:jc w:val="left"/>
      </w:pPr>
      <w:r>
        <w:t>Sponsors: Reps. Huggins and Ballentine</w:t>
      </w:r>
    </w:p>
    <w:p w:rsidR="003050BB" w:rsidRDefault="003050BB" w:rsidP="003050BB">
      <w:pPr>
        <w:widowControl w:val="0"/>
        <w:jc w:val="left"/>
      </w:pPr>
      <w:r>
        <w:t>Document Path: l:\council\bills\rt\17215sa18.docx</w:t>
      </w:r>
    </w:p>
    <w:p w:rsidR="003050BB" w:rsidRDefault="003050BB" w:rsidP="003050BB">
      <w:pPr>
        <w:widowControl w:val="0"/>
        <w:jc w:val="left"/>
      </w:pPr>
    </w:p>
    <w:p w:rsidR="003050BB" w:rsidRDefault="003050BB" w:rsidP="003050BB">
      <w:pPr>
        <w:widowControl w:val="0"/>
        <w:jc w:val="left"/>
      </w:pPr>
      <w:r>
        <w:t>Introduced in the House on January 9, 2018</w:t>
      </w:r>
    </w:p>
    <w:p w:rsidR="003050BB" w:rsidRDefault="003050BB" w:rsidP="003050BB">
      <w:pPr>
        <w:widowControl w:val="0"/>
        <w:jc w:val="left"/>
      </w:pPr>
      <w:r>
        <w:t>Adopted by the House on January 9, 2018</w:t>
      </w:r>
    </w:p>
    <w:p w:rsidR="003050BB" w:rsidRDefault="003050BB" w:rsidP="003050BB">
      <w:pPr>
        <w:widowControl w:val="0"/>
        <w:jc w:val="left"/>
      </w:pPr>
    </w:p>
    <w:p w:rsidR="003050BB" w:rsidRDefault="003050BB" w:rsidP="003050BB">
      <w:pPr>
        <w:widowControl w:val="0"/>
        <w:jc w:val="left"/>
      </w:pPr>
      <w:r>
        <w:t xml:space="preserve">Summary: </w:t>
      </w:r>
      <w:r w:rsidR="001F315E">
        <w:t>Chapin High School Marching Ban</w:t>
      </w:r>
    </w:p>
    <w:p w:rsidR="003050BB" w:rsidRDefault="003050BB" w:rsidP="003050BB">
      <w:pPr>
        <w:widowControl w:val="0"/>
        <w:jc w:val="left"/>
      </w:pPr>
    </w:p>
    <w:p w:rsidR="003050BB" w:rsidRDefault="003050BB" w:rsidP="003050BB">
      <w:pPr>
        <w:widowControl w:val="0"/>
        <w:jc w:val="left"/>
      </w:pPr>
    </w:p>
    <w:p w:rsidR="003050BB" w:rsidRDefault="003050BB" w:rsidP="00305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50BB">
        <w:rPr>
          <w:b/>
        </w:rPr>
        <w:t>HISTORY OF LEGISLATIVE ACTIONS</w:t>
      </w:r>
    </w:p>
    <w:p w:rsidR="003050BB" w:rsidRDefault="003050BB" w:rsidP="00305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50BB" w:rsidRPr="003050BB" w:rsidRDefault="003050BB" w:rsidP="00305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50BB">
        <w:rPr>
          <w:u w:val="single"/>
        </w:rPr>
        <w:tab/>
        <w:t>Date</w:t>
      </w:r>
      <w:r w:rsidRPr="003050BB">
        <w:rPr>
          <w:u w:val="single"/>
        </w:rPr>
        <w:tab/>
        <w:t>Body</w:t>
      </w:r>
      <w:r w:rsidRPr="003050BB">
        <w:rPr>
          <w:u w:val="single"/>
        </w:rPr>
        <w:tab/>
        <w:t>Action Description with journal page number</w:t>
      </w:r>
      <w:r w:rsidRPr="003050BB">
        <w:rPr>
          <w:u w:val="single"/>
        </w:rPr>
        <w:tab/>
      </w:r>
    </w:p>
    <w:p w:rsidR="00F61F3E" w:rsidRDefault="00F61F3E" w:rsidP="00F61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4F1C43">
        <w:t>Introduced and adopted (</w:t>
      </w:r>
      <w:hyperlink r:id="rId7" w:history="1">
        <w:r w:rsidRPr="004F1C43">
          <w:rPr>
            <w:rStyle w:val="Hyperlink"/>
          </w:rPr>
          <w:t>House Journal</w:t>
        </w:r>
        <w:r w:rsidRPr="004F1C43">
          <w:rPr>
            <w:rStyle w:val="Hyperlink"/>
          </w:rPr>
          <w:noBreakHyphen/>
          <w:t>page 78</w:t>
        </w:r>
      </w:hyperlink>
      <w:r w:rsidRPr="004F1C43">
        <w:t>)</w:t>
      </w:r>
    </w:p>
    <w:p w:rsidR="00F61F3E" w:rsidRDefault="00F61F3E" w:rsidP="00F61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50BB" w:rsidRDefault="003050BB" w:rsidP="0030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050BB">
          <w:rPr>
            <w:rStyle w:val="Hyperlink"/>
          </w:rPr>
          <w:t>legislative information</w:t>
        </w:r>
      </w:hyperlink>
      <w:r>
        <w:t xml:space="preserve"> at the website</w:t>
      </w:r>
    </w:p>
    <w:p w:rsidR="003050BB" w:rsidRDefault="003050BB" w:rsidP="0030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50BB" w:rsidRPr="003050BB" w:rsidRDefault="003050BB" w:rsidP="0030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50BB" w:rsidRDefault="003050BB" w:rsidP="003050BB">
      <w:r w:rsidRPr="003050BB">
        <w:rPr>
          <w:b/>
        </w:rPr>
        <w:t>VERSIONS OF THIS BILL</w:t>
      </w:r>
    </w:p>
    <w:p w:rsidR="003050BB" w:rsidRDefault="003050BB" w:rsidP="003050BB"/>
    <w:p w:rsidR="003050BB" w:rsidRDefault="005E63E4" w:rsidP="003050BB">
      <w:hyperlink r:id="rId9" w:history="1">
        <w:r w:rsidR="003050BB">
          <w:rPr>
            <w:rStyle w:val="Hyperlink"/>
          </w:rPr>
          <w:t>1/9/2018</w:t>
        </w:r>
      </w:hyperlink>
    </w:p>
    <w:p w:rsidR="003050BB" w:rsidRDefault="003050BB" w:rsidP="003050BB"/>
    <w:p w:rsidR="003050BB" w:rsidRDefault="003050BB" w:rsidP="003050BB">
      <w:pPr>
        <w:sectPr w:rsidR="003050BB" w:rsidSect="003050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5383" w:rsidRDefault="003553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4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530" w:rsidRDefault="006C3639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45530">
        <w:t xml:space="preserve">EXTEND THE PRIVILEGE OF THE FLOOR OF THE SOUTH CAROLINA HOUSE OF REPRESENTATIVES TO THE CHAPIN </w:t>
      </w:r>
      <w:r w:rsidR="00A45530">
        <w:rPr>
          <w:color w:val="000000" w:themeColor="text1"/>
          <w:u w:color="000000" w:themeColor="text1"/>
        </w:rPr>
        <w:t>HIGH SCHOOL</w:t>
      </w:r>
      <w:r w:rsidR="00A45530" w:rsidRPr="00E542AE">
        <w:rPr>
          <w:color w:val="000000" w:themeColor="text1"/>
          <w:u w:color="000000" w:themeColor="text1"/>
        </w:rPr>
        <w:t xml:space="preserve"> </w:t>
      </w:r>
      <w:r w:rsidR="00A45530">
        <w:rPr>
          <w:color w:val="000000" w:themeColor="text1"/>
          <w:u w:color="000000" w:themeColor="text1"/>
        </w:rPr>
        <w:t>MARCHING BAND, BAND</w:t>
      </w:r>
      <w:r w:rsidR="00A45530">
        <w:t xml:space="preserve"> DIRECTORS, AND SCHOOL OFFICIALS, AT A DATE AND TIME TO BE DETERMINED BY THE SPEAKER, FOR THE PURPOSE OF BEING RECOGNIZED AND COMMENDED FOR WINNING THE 2017 AAA STATE MARCHING BAND CHAMPIONSHIP TITLE.</w:t>
      </w: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Chapin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 xml:space="preserve"> marching band, band directors, and school officials, at a date and time to be determined by the Speaker, for the purpose of being recognized and commended for winning the 2017 AAA State Marching Band Championship title.</w:t>
      </w:r>
    </w:p>
    <w:p w:rsidR="00677275" w:rsidRDefault="00A455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0BB" w:rsidRDefault="003050BB" w:rsidP="003050BB">
      <w:pPr>
        <w:suppressAutoHyphens/>
      </w:pPr>
    </w:p>
    <w:sectPr w:rsidR="003050BB" w:rsidSect="003050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4EC" w:rsidRDefault="004574EC" w:rsidP="009F0C77">
      <w:r>
        <w:separator/>
      </w:r>
    </w:p>
  </w:endnote>
  <w:endnote w:type="continuationSeparator" w:id="0">
    <w:p w:rsidR="004574EC" w:rsidRDefault="004574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FF3E59-AAAB-44FB-8AC7-F062BD7BE7B8}"/>
    <w:embedBold r:id="rId2" w:fontKey="{0578EC83-0B43-4E68-8740-28CF556F8E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C3F582-7E16-435B-B9D6-766E0A22C5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312033-6260-4400-8B2B-267041937F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0BB" w:rsidRPr="00355383" w:rsidRDefault="003050BB" w:rsidP="003553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31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4EC" w:rsidRDefault="004574EC" w:rsidP="009F0C77">
      <w:r>
        <w:separator/>
      </w:r>
    </w:p>
  </w:footnote>
  <w:footnote w:type="continuationSeparator" w:id="0">
    <w:p w:rsidR="004574EC" w:rsidRDefault="004574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5SA18"/>
    <w:docVar w:name="CoverBillType" w:val="r"/>
    <w:docVar w:name="DocPath" w:val="L:\Council\bills\RT\17215SA18.DOCX"/>
    <w:docVar w:name="dvBillNumber" w:val="453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574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15E"/>
    <w:rsid w:val="00205238"/>
    <w:rsid w:val="002321B6"/>
    <w:rsid w:val="00250967"/>
    <w:rsid w:val="002543C8"/>
    <w:rsid w:val="0025541D"/>
    <w:rsid w:val="00284AAE"/>
    <w:rsid w:val="002E5912"/>
    <w:rsid w:val="00301B21"/>
    <w:rsid w:val="003050BB"/>
    <w:rsid w:val="00325348"/>
    <w:rsid w:val="0032732C"/>
    <w:rsid w:val="00336AD0"/>
    <w:rsid w:val="00355383"/>
    <w:rsid w:val="0037079A"/>
    <w:rsid w:val="003C4DAB"/>
    <w:rsid w:val="003D01E8"/>
    <w:rsid w:val="003E5288"/>
    <w:rsid w:val="003F6D79"/>
    <w:rsid w:val="0041760A"/>
    <w:rsid w:val="00417C01"/>
    <w:rsid w:val="004403BD"/>
    <w:rsid w:val="004574E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275"/>
    <w:rsid w:val="006913C9"/>
    <w:rsid w:val="0069470D"/>
    <w:rsid w:val="006C3639"/>
    <w:rsid w:val="006D58AA"/>
    <w:rsid w:val="00734F00"/>
    <w:rsid w:val="007A3521"/>
    <w:rsid w:val="007A70AE"/>
    <w:rsid w:val="008362E8"/>
    <w:rsid w:val="0085786E"/>
    <w:rsid w:val="008A1768"/>
    <w:rsid w:val="008A489F"/>
    <w:rsid w:val="008F0F33"/>
    <w:rsid w:val="008F4429"/>
    <w:rsid w:val="0094021A"/>
    <w:rsid w:val="0094547C"/>
    <w:rsid w:val="009B44AF"/>
    <w:rsid w:val="009C6A0B"/>
    <w:rsid w:val="009F0C77"/>
    <w:rsid w:val="009F4DD1"/>
    <w:rsid w:val="00A01DE0"/>
    <w:rsid w:val="00A02543"/>
    <w:rsid w:val="00A41684"/>
    <w:rsid w:val="00A4553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1F3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8C55A-D0A3-4840-9DAF-F96C940D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050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39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F88A0-2752-4455-A2E0-8317C1ABF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200</Words>
  <Characters>1093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4539: Chapin High School Marching Ban - South Carolina Legislature Online</dc:title>
  <dc:creator>Rebecca Turner</dc:creator>
  <cp:lastModifiedBy>S Volk</cp:lastModifiedBy>
  <cp:revision>2</cp:revision>
  <dcterms:created xsi:type="dcterms:W3CDTF">2018-01-16T19:54:00Z</dcterms:created>
  <dcterms:modified xsi:type="dcterms:W3CDTF">2018-01-16T19:54:00Z</dcterms:modified>
</cp:coreProperties>
</file>