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66C" w:rsidRDefault="007D066C" w:rsidP="007D066C">
      <w:pPr>
        <w:widowControl w:val="0"/>
        <w:jc w:val="center"/>
      </w:pPr>
      <w:r w:rsidRPr="007D066C">
        <w:rPr>
          <w:b/>
        </w:rPr>
        <w:t>South Carolina General Assembly</w:t>
      </w:r>
    </w:p>
    <w:p w:rsidR="007D066C" w:rsidRDefault="007D066C" w:rsidP="007D066C">
      <w:pPr>
        <w:widowControl w:val="0"/>
        <w:jc w:val="center"/>
      </w:pPr>
      <w:r>
        <w:t>122nd Session, 2017-2018</w:t>
      </w:r>
    </w:p>
    <w:p w:rsidR="007D066C" w:rsidRDefault="007D066C" w:rsidP="007D066C">
      <w:pPr>
        <w:widowControl w:val="0"/>
        <w:jc w:val="left"/>
      </w:pPr>
    </w:p>
    <w:p w:rsidR="007D066C" w:rsidRDefault="007D066C" w:rsidP="007D066C">
      <w:pPr>
        <w:widowControl w:val="0"/>
        <w:jc w:val="left"/>
        <w:rPr>
          <w:b/>
        </w:rPr>
      </w:pPr>
      <w:r w:rsidRPr="007D066C">
        <w:rPr>
          <w:b/>
        </w:rPr>
        <w:t>H. 4642</w:t>
      </w:r>
    </w:p>
    <w:p w:rsidR="007D066C" w:rsidRDefault="007D066C" w:rsidP="007D066C">
      <w:pPr>
        <w:widowControl w:val="0"/>
        <w:jc w:val="left"/>
        <w:rPr>
          <w:b/>
        </w:rPr>
      </w:pPr>
    </w:p>
    <w:p w:rsidR="007D066C" w:rsidRDefault="007D066C" w:rsidP="007D066C">
      <w:pPr>
        <w:widowControl w:val="0"/>
        <w:jc w:val="left"/>
      </w:pPr>
      <w:r w:rsidRPr="007D066C">
        <w:rPr>
          <w:b/>
        </w:rPr>
        <w:t>STATUS INFORMATION</w:t>
      </w:r>
    </w:p>
    <w:p w:rsidR="007D066C" w:rsidRDefault="007D066C" w:rsidP="007D066C">
      <w:pPr>
        <w:widowControl w:val="0"/>
        <w:jc w:val="left"/>
      </w:pPr>
    </w:p>
    <w:p w:rsidR="007D066C" w:rsidRDefault="007D066C" w:rsidP="007D066C">
      <w:pPr>
        <w:widowControl w:val="0"/>
        <w:jc w:val="left"/>
      </w:pPr>
      <w:r>
        <w:t>House Resolution</w:t>
      </w:r>
    </w:p>
    <w:p w:rsidR="007D066C" w:rsidRDefault="007D066C" w:rsidP="007D066C">
      <w:pPr>
        <w:widowControl w:val="0"/>
        <w:jc w:val="left"/>
      </w:pPr>
      <w:r>
        <w:t>Sponsors: Rep. Allison</w:t>
      </w:r>
    </w:p>
    <w:p w:rsidR="007D066C" w:rsidRDefault="007D066C" w:rsidP="007D066C">
      <w:pPr>
        <w:widowControl w:val="0"/>
        <w:jc w:val="left"/>
      </w:pPr>
      <w:r>
        <w:t>Document Path: l:\council\bills\gm\25082cz18.docx</w:t>
      </w:r>
    </w:p>
    <w:p w:rsidR="007D066C" w:rsidRDefault="007D066C" w:rsidP="007D066C">
      <w:pPr>
        <w:widowControl w:val="0"/>
        <w:jc w:val="left"/>
      </w:pPr>
    </w:p>
    <w:p w:rsidR="007D066C" w:rsidRDefault="007D066C" w:rsidP="007D066C">
      <w:pPr>
        <w:widowControl w:val="0"/>
        <w:jc w:val="left"/>
      </w:pPr>
      <w:r>
        <w:t>Introduced in the House on January 23, 2018</w:t>
      </w:r>
    </w:p>
    <w:p w:rsidR="007D066C" w:rsidRDefault="007D066C" w:rsidP="007D066C">
      <w:pPr>
        <w:widowControl w:val="0"/>
        <w:jc w:val="left"/>
      </w:pPr>
      <w:r>
        <w:t>Adopted by the House on January 23, 2018</w:t>
      </w:r>
    </w:p>
    <w:p w:rsidR="007D066C" w:rsidRDefault="007D066C" w:rsidP="007D066C">
      <w:pPr>
        <w:widowControl w:val="0"/>
        <w:jc w:val="left"/>
      </w:pPr>
    </w:p>
    <w:p w:rsidR="007D066C" w:rsidRDefault="007D066C" w:rsidP="007D066C">
      <w:pPr>
        <w:widowControl w:val="0"/>
        <w:jc w:val="left"/>
      </w:pPr>
      <w:r>
        <w:t xml:space="preserve">Summary: </w:t>
      </w:r>
      <w:r w:rsidR="005E32B5">
        <w:t>2nd Brigade 2nd Battalion Honors Team</w:t>
      </w:r>
    </w:p>
    <w:p w:rsidR="007D066C" w:rsidRDefault="007D066C" w:rsidP="007D066C">
      <w:pPr>
        <w:widowControl w:val="0"/>
        <w:jc w:val="left"/>
      </w:pPr>
    </w:p>
    <w:p w:rsidR="007D066C" w:rsidRDefault="007D066C" w:rsidP="007D066C">
      <w:pPr>
        <w:widowControl w:val="0"/>
        <w:jc w:val="left"/>
      </w:pPr>
    </w:p>
    <w:p w:rsidR="007D066C" w:rsidRDefault="007D066C" w:rsidP="007D0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66C">
        <w:rPr>
          <w:b/>
        </w:rPr>
        <w:t>HISTORY OF LEGISLATIVE ACTIONS</w:t>
      </w:r>
    </w:p>
    <w:p w:rsidR="007D066C" w:rsidRDefault="007D066C" w:rsidP="007D0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66C" w:rsidRPr="007D066C" w:rsidRDefault="007D066C" w:rsidP="007D0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66C">
        <w:rPr>
          <w:u w:val="single"/>
        </w:rPr>
        <w:tab/>
        <w:t>Date</w:t>
      </w:r>
      <w:r w:rsidRPr="007D066C">
        <w:rPr>
          <w:u w:val="single"/>
        </w:rPr>
        <w:tab/>
        <w:t>Body</w:t>
      </w:r>
      <w:r w:rsidRPr="007D066C">
        <w:rPr>
          <w:u w:val="single"/>
        </w:rPr>
        <w:tab/>
        <w:t>Action Description with journal page number</w:t>
      </w:r>
      <w:r w:rsidRPr="007D066C">
        <w:rPr>
          <w:u w:val="single"/>
        </w:rPr>
        <w:tab/>
      </w:r>
    </w:p>
    <w:p w:rsidR="002C03FC" w:rsidRDefault="002C03FC" w:rsidP="002C0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044567">
        <w:t>Introduced and adopted (</w:t>
      </w:r>
      <w:hyperlink r:id="rId7" w:history="1">
        <w:r w:rsidRPr="00044567">
          <w:rPr>
            <w:rStyle w:val="Hyperlink"/>
          </w:rPr>
          <w:t>House Journal</w:t>
        </w:r>
        <w:r w:rsidRPr="00044567">
          <w:rPr>
            <w:rStyle w:val="Hyperlink"/>
          </w:rPr>
          <w:noBreakHyphen/>
          <w:t>page 21</w:t>
        </w:r>
      </w:hyperlink>
      <w:r w:rsidRPr="00044567">
        <w:t>)</w:t>
      </w:r>
    </w:p>
    <w:p w:rsidR="002C03FC" w:rsidRDefault="002C03FC" w:rsidP="002C0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66C" w:rsidRDefault="007D066C" w:rsidP="007D0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066C">
          <w:rPr>
            <w:rStyle w:val="Hyperlink"/>
          </w:rPr>
          <w:t>legislative information</w:t>
        </w:r>
      </w:hyperlink>
      <w:r>
        <w:t xml:space="preserve"> at the website</w:t>
      </w:r>
    </w:p>
    <w:p w:rsidR="007D066C" w:rsidRDefault="007D066C" w:rsidP="007D0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66C" w:rsidRPr="007D066C" w:rsidRDefault="007D066C" w:rsidP="007D0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66C" w:rsidRDefault="007D066C" w:rsidP="007D066C">
      <w:r w:rsidRPr="007D066C">
        <w:rPr>
          <w:b/>
        </w:rPr>
        <w:t>VERSIONS OF THIS BILL</w:t>
      </w:r>
    </w:p>
    <w:p w:rsidR="007D066C" w:rsidRDefault="007D066C" w:rsidP="007D066C"/>
    <w:p w:rsidR="007D066C" w:rsidRDefault="00FD4F4B" w:rsidP="007D066C">
      <w:hyperlink r:id="rId9" w:history="1">
        <w:r w:rsidR="007D066C">
          <w:rPr>
            <w:rStyle w:val="Hyperlink"/>
          </w:rPr>
          <w:t>1/23/2018</w:t>
        </w:r>
      </w:hyperlink>
    </w:p>
    <w:p w:rsidR="007D066C" w:rsidRDefault="007D066C" w:rsidP="007D066C"/>
    <w:p w:rsidR="007D066C" w:rsidRDefault="007D066C" w:rsidP="007D066C">
      <w:pPr>
        <w:sectPr w:rsidR="007D066C" w:rsidSect="007D06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493E" w:rsidRDefault="007149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E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MEMBERS OF THE </w:t>
      </w:r>
      <w:r w:rsidR="006D0FB2">
        <w:t xml:space="preserve">2ND BRIGADE 2ND BATTALION HONORS TEAM OF THE SOUTH CAROLINA STATE GUARD </w:t>
      </w:r>
      <w:r>
        <w:t xml:space="preserve">FOR THEIR </w:t>
      </w:r>
      <w:r w:rsidR="00C6771D">
        <w:t xml:space="preserve">OUTSTANDING </w:t>
      </w:r>
      <w:r>
        <w:t xml:space="preserve">DEDICATION AND </w:t>
      </w:r>
      <w:r w:rsidR="006D0FB2">
        <w:t xml:space="preserve">PATRIOTIC </w:t>
      </w:r>
      <w:r>
        <w:t xml:space="preserve">SERVICE </w:t>
      </w:r>
      <w:r w:rsidR="006D0FB2">
        <w:t xml:space="preserve">IN PERFORMING </w:t>
      </w:r>
      <w:r w:rsidR="006D0FB2" w:rsidRPr="007B69AE">
        <w:t xml:space="preserve">MILITARY </w:t>
      </w:r>
      <w:r w:rsidR="007B69AE">
        <w:t>FUNERAL</w:t>
      </w:r>
      <w:r w:rsidR="006D0FB2" w:rsidRPr="007B69AE">
        <w:t xml:space="preserve"> HONORS</w:t>
      </w:r>
      <w:r w:rsidR="006D0FB2">
        <w:t xml:space="preserve"> FOR </w:t>
      </w:r>
      <w:r>
        <w:t>THE FAMILIES OF FALLEN SOLDIERS AND VETERANS THROUGHOUT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771D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2184">
        <w:t>the members of the South Carolina House of Representatives take great pride in the sacrificial and selfless service of the</w:t>
      </w:r>
      <w:r w:rsidR="006D0FB2">
        <w:t xml:space="preserve"> 2nd Brigade</w:t>
      </w:r>
      <w:r w:rsidR="00DB2184">
        <w:t xml:space="preserve"> 2nd Ba</w:t>
      </w:r>
      <w:r w:rsidR="00C6771D">
        <w:t>t</w:t>
      </w:r>
      <w:r w:rsidR="00DB2184">
        <w:t xml:space="preserve">talion Honors Team </w:t>
      </w:r>
      <w:r w:rsidR="006D0FB2">
        <w:t xml:space="preserve">of the South Carolina State Guard </w:t>
      </w:r>
      <w:r w:rsidR="00DB2184">
        <w:t>wh</w:t>
      </w:r>
      <w:r w:rsidR="006252DC">
        <w:t>ich</w:t>
      </w:r>
      <w:r w:rsidR="00DB2184">
        <w:t xml:space="preserve"> devote</w:t>
      </w:r>
      <w:r w:rsidR="006252DC">
        <w:t>s</w:t>
      </w:r>
      <w:r w:rsidR="00DB2184">
        <w:t xml:space="preserve"> time and resources to </w:t>
      </w:r>
      <w:r w:rsidR="00C6771D">
        <w:t xml:space="preserve">perform </w:t>
      </w:r>
      <w:r w:rsidR="00C6771D" w:rsidRPr="007B69AE">
        <w:t xml:space="preserve">military </w:t>
      </w:r>
      <w:r w:rsidR="006D0FB2" w:rsidRPr="007B69AE">
        <w:t>honors</w:t>
      </w:r>
      <w:r w:rsidR="00C6771D">
        <w:t xml:space="preserve"> for</w:t>
      </w:r>
      <w:r w:rsidR="00DB2184">
        <w:t xml:space="preserve"> deceased veterans</w:t>
      </w:r>
      <w:r w:rsidR="00C6771D">
        <w:t xml:space="preserve"> who served our nation </w:t>
      </w:r>
      <w:r w:rsidR="006D0FB2">
        <w:t xml:space="preserve">honorably </w:t>
      </w:r>
      <w:r w:rsidR="00C6771D">
        <w:t>in military service; and</w:t>
      </w:r>
    </w:p>
    <w:p w:rsidR="00C6771D" w:rsidRDefault="00C67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57" w:rsidRDefault="00056957" w:rsidP="0005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volunteer duties which the 2nd Battalion Honors Team members have assumed </w:t>
      </w:r>
      <w:r w:rsidR="007B69AE">
        <w:t xml:space="preserve">across fourteen counties of the Upstate </w:t>
      </w:r>
      <w:r>
        <w:t>have saved the time and resources of active duty personnel who are devoted to protecting our precious liberties; and</w:t>
      </w:r>
    </w:p>
    <w:p w:rsidR="00056957" w:rsidRDefault="00056957" w:rsidP="0005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57" w:rsidRDefault="00C67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military rites performed by the 2nd Battalion Honors Team include </w:t>
      </w:r>
      <w:r w:rsidR="005D524F">
        <w:t xml:space="preserve">posting of the United States, South Carolina, and military branch flags; </w:t>
      </w:r>
      <w:r>
        <w:t>firing of the rifle</w:t>
      </w:r>
      <w:r w:rsidR="007B69AE">
        <w:t xml:space="preserve"> volley</w:t>
      </w:r>
      <w:r w:rsidR="005D524F">
        <w:t>;</w:t>
      </w:r>
      <w:r>
        <w:t xml:space="preserve"> the </w:t>
      </w:r>
      <w:r w:rsidR="005D524F">
        <w:t xml:space="preserve">bugle </w:t>
      </w:r>
      <w:r>
        <w:t>playing of Taps</w:t>
      </w:r>
      <w:r w:rsidR="005D524F">
        <w:t>;</w:t>
      </w:r>
      <w:r>
        <w:t xml:space="preserve"> </w:t>
      </w:r>
      <w:r w:rsidR="0027383D">
        <w:t>the</w:t>
      </w:r>
      <w:r>
        <w:t xml:space="preserve"> folding and pre</w:t>
      </w:r>
      <w:r w:rsidR="00056957">
        <w:t>sentation of the United States f</w:t>
      </w:r>
      <w:r>
        <w:t>lag to the next of kin</w:t>
      </w:r>
      <w:r w:rsidR="005D524F">
        <w:t xml:space="preserve">, </w:t>
      </w:r>
      <w:r w:rsidR="0027383D">
        <w:t>the</w:t>
      </w:r>
      <w:r w:rsidR="005D524F">
        <w:t xml:space="preserve"> </w:t>
      </w:r>
      <w:r w:rsidR="00ED02E3">
        <w:t xml:space="preserve">flag </w:t>
      </w:r>
      <w:r w:rsidR="0027383D">
        <w:t>having been</w:t>
      </w:r>
      <w:r w:rsidR="005D524F">
        <w:t xml:space="preserve"> purchased at the team</w:t>
      </w:r>
      <w:r w:rsidR="006252DC" w:rsidRPr="006252DC">
        <w:t>’</w:t>
      </w:r>
      <w:r w:rsidR="005D524F">
        <w:t>s expense</w:t>
      </w:r>
      <w:r w:rsidR="00056957">
        <w:t>; and</w:t>
      </w:r>
    </w:p>
    <w:p w:rsidR="00056957" w:rsidRDefault="0005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57" w:rsidRDefault="0005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to the performance of military </w:t>
      </w:r>
      <w:r w:rsidR="00ED02E3">
        <w:t>honor</w:t>
      </w:r>
      <w:r>
        <w:t>s, the 2nd Battalion Honors Team create</w:t>
      </w:r>
      <w:r w:rsidR="00ED02E3">
        <w:t>s</w:t>
      </w:r>
      <w:r>
        <w:t xml:space="preserve"> posters, programs, and slide shows on DVD for use in schools, churches, and retirement cent</w:t>
      </w:r>
      <w:r w:rsidR="005D524F">
        <w:t>ers in the community.  The members generously provide many hours of their time to this meaningful and worthy duty every year; and</w:t>
      </w:r>
    </w:p>
    <w:p w:rsidR="007B69AE" w:rsidRDefault="007B69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9AE" w:rsidRDefault="007B69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volunteers of the 2nd Battalion Honors Team also assist with </w:t>
      </w:r>
      <w:r w:rsidR="00ED02E3">
        <w:t xml:space="preserve">various </w:t>
      </w:r>
      <w:r>
        <w:t>natural and man</w:t>
      </w:r>
      <w:r w:rsidR="006252DC">
        <w:noBreakHyphen/>
      </w:r>
      <w:r w:rsidR="00ED02E3">
        <w:t>made disasters across the State</w:t>
      </w:r>
      <w:r>
        <w:t>; and</w:t>
      </w:r>
    </w:p>
    <w:p w:rsidR="005D524F" w:rsidRDefault="005D52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05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02E3">
        <w:t xml:space="preserve">the South Carolina House of Representatives </w:t>
      </w:r>
      <w:r w:rsidR="006252DC">
        <w:t>is</w:t>
      </w:r>
      <w:r w:rsidR="00ED02E3">
        <w:t xml:space="preserve"> grateful for the meaningful service provided by the members of the </w:t>
      </w:r>
      <w:r w:rsidR="006252DC">
        <w:t>2nd Brigade 2nd Battalion Honors Team of the South Carolina State Guard and for the dignity they provide as military veterans are laid to rest</w:t>
      </w:r>
      <w:r w:rsidR="00485EFA">
        <w:t>.  Now, therefore,</w:t>
      </w: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5D8C">
        <w:t xml:space="preserve"> the members of the South Carolina House of Representatives, by this resolution, </w:t>
      </w:r>
      <w:r w:rsidR="00DB2184">
        <w:t xml:space="preserve">recognize and commend the members of the </w:t>
      </w:r>
      <w:r w:rsidR="006D0FB2">
        <w:t>2nd Brigade 2nd Battalion Honors Team of the South Carolina State Guard</w:t>
      </w:r>
      <w:r w:rsidR="00DB2184">
        <w:t xml:space="preserve"> for their </w:t>
      </w:r>
      <w:r w:rsidR="00C6771D">
        <w:t xml:space="preserve">outstanding </w:t>
      </w:r>
      <w:r w:rsidR="00DB2184">
        <w:t xml:space="preserve">dedication and </w:t>
      </w:r>
      <w:r w:rsidR="006D0FB2">
        <w:t xml:space="preserve">patriotic </w:t>
      </w:r>
      <w:r w:rsidR="00DB2184">
        <w:t xml:space="preserve">service </w:t>
      </w:r>
      <w:r w:rsidR="006D0FB2">
        <w:t xml:space="preserve">in performing </w:t>
      </w:r>
      <w:r w:rsidR="006D0FB2" w:rsidRPr="007B69AE">
        <w:t xml:space="preserve">military </w:t>
      </w:r>
      <w:r w:rsidR="007B69AE">
        <w:t>funeral</w:t>
      </w:r>
      <w:r w:rsidR="006D0FB2" w:rsidRPr="007B69AE">
        <w:t xml:space="preserve"> honors</w:t>
      </w:r>
      <w:r w:rsidR="006D0FB2">
        <w:t xml:space="preserve"> for</w:t>
      </w:r>
      <w:r w:rsidR="00DB2184">
        <w:t xml:space="preserve"> the families of fallen soldiers and veterans throughout the Palmetto State.</w:t>
      </w: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25D8C">
        <w:t xml:space="preserve"> the members of the </w:t>
      </w:r>
      <w:r w:rsidR="006252DC">
        <w:t>2nd Brigade 2nd Battalion Honors Team of the South Carolina State Guard</w:t>
      </w:r>
      <w:r w:rsidR="00825D8C">
        <w:t>.</w:t>
      </w:r>
    </w:p>
    <w:p w:rsidR="003F1040" w:rsidRDefault="006252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066C" w:rsidRDefault="007D066C" w:rsidP="007D066C">
      <w:pPr>
        <w:suppressAutoHyphens/>
      </w:pPr>
    </w:p>
    <w:sectPr w:rsidR="007D066C" w:rsidSect="007D06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2E3" w:rsidRDefault="00ED02E3" w:rsidP="009F0C77">
      <w:r>
        <w:separator/>
      </w:r>
    </w:p>
  </w:endnote>
  <w:endnote w:type="continuationSeparator" w:id="0">
    <w:p w:rsidR="00ED02E3" w:rsidRDefault="00ED02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1147F4-6D2D-4A86-82ED-4C56C7AD5626}"/>
    <w:embedBold r:id="rId2" w:fontKey="{7226FC5F-80A2-41AE-B455-7FC85FF854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928DDB-1F35-4E2E-B4FA-C11F391238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688DE4-6ABC-4692-BF00-5B8902C11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57A19-130E-4860-A299-6D2B647A1E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66C" w:rsidRPr="0071493E" w:rsidRDefault="007D066C" w:rsidP="007149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32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2E3" w:rsidRDefault="00ED02E3" w:rsidP="009F0C77">
      <w:r>
        <w:separator/>
      </w:r>
    </w:p>
  </w:footnote>
  <w:footnote w:type="continuationSeparator" w:id="0">
    <w:p w:rsidR="00ED02E3" w:rsidRDefault="00ED02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2CZ18"/>
    <w:docVar w:name="CoverBillType" w:val="r"/>
    <w:docVar w:name="DocPath" w:val="L:\Council\bills\GM\25082CZ18.DOCX"/>
    <w:docVar w:name="dvBillNumber" w:val="46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5EFA"/>
    <w:rsid w:val="00011869"/>
    <w:rsid w:val="00015CD6"/>
    <w:rsid w:val="000569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83D"/>
    <w:rsid w:val="00284AAE"/>
    <w:rsid w:val="002C03F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040"/>
    <w:rsid w:val="003F6D79"/>
    <w:rsid w:val="0041760A"/>
    <w:rsid w:val="00417C01"/>
    <w:rsid w:val="00432556"/>
    <w:rsid w:val="004403BD"/>
    <w:rsid w:val="00461441"/>
    <w:rsid w:val="004809EE"/>
    <w:rsid w:val="00485EFA"/>
    <w:rsid w:val="004B398D"/>
    <w:rsid w:val="004E7D54"/>
    <w:rsid w:val="005273C6"/>
    <w:rsid w:val="00530A69"/>
    <w:rsid w:val="00545593"/>
    <w:rsid w:val="00556EBF"/>
    <w:rsid w:val="00577C6C"/>
    <w:rsid w:val="005A62FE"/>
    <w:rsid w:val="005C2FE2"/>
    <w:rsid w:val="005D524F"/>
    <w:rsid w:val="005E2BC9"/>
    <w:rsid w:val="005E32B5"/>
    <w:rsid w:val="00605102"/>
    <w:rsid w:val="006215AA"/>
    <w:rsid w:val="006252DC"/>
    <w:rsid w:val="006913C9"/>
    <w:rsid w:val="0069470D"/>
    <w:rsid w:val="006D0FB2"/>
    <w:rsid w:val="006D58AA"/>
    <w:rsid w:val="0071493E"/>
    <w:rsid w:val="00734F00"/>
    <w:rsid w:val="007A70AE"/>
    <w:rsid w:val="007B69AE"/>
    <w:rsid w:val="007D066C"/>
    <w:rsid w:val="00825D8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771D"/>
    <w:rsid w:val="00C74E9D"/>
    <w:rsid w:val="00C826DD"/>
    <w:rsid w:val="00C82FD3"/>
    <w:rsid w:val="00C92819"/>
    <w:rsid w:val="00CC6B7B"/>
    <w:rsid w:val="00CD2089"/>
    <w:rsid w:val="00D73A67"/>
    <w:rsid w:val="00D970A9"/>
    <w:rsid w:val="00DB2184"/>
    <w:rsid w:val="00DF3845"/>
    <w:rsid w:val="00E41911"/>
    <w:rsid w:val="00E44B57"/>
    <w:rsid w:val="00E92EEF"/>
    <w:rsid w:val="00ED02E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25DB9-DF46-488D-8DFE-7B8C2FCA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2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06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42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8C8D8-E317-4B25-84F3-FE349B18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484</Words>
  <Characters>2621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4642: 2nd Brigade 2nd Battalion Honors Team - South Carolina Legislature Online</dc:title>
  <dc:creator>Gail Pinckney Moore</dc:creator>
  <cp:lastModifiedBy>S Volk</cp:lastModifiedBy>
  <cp:revision>2</cp:revision>
  <cp:lastPrinted>2018-01-22T16:15:00Z</cp:lastPrinted>
  <dcterms:created xsi:type="dcterms:W3CDTF">2018-01-26T19:37:00Z</dcterms:created>
  <dcterms:modified xsi:type="dcterms:W3CDTF">2018-01-26T19:37:00Z</dcterms:modified>
</cp:coreProperties>
</file>