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D44" w:rsidRDefault="003D0D44" w:rsidP="003D0D44">
      <w:pPr>
        <w:widowControl w:val="0"/>
        <w:jc w:val="center"/>
      </w:pPr>
      <w:r w:rsidRPr="003D0D44">
        <w:rPr>
          <w:b/>
        </w:rPr>
        <w:t>South Carolina General Assembly</w:t>
      </w:r>
    </w:p>
    <w:p w:rsidR="003D0D44" w:rsidRDefault="003D0D44" w:rsidP="003D0D44">
      <w:pPr>
        <w:widowControl w:val="0"/>
        <w:jc w:val="center"/>
      </w:pPr>
      <w:r>
        <w:t>122nd Session, 2017-2018</w:t>
      </w:r>
    </w:p>
    <w:p w:rsidR="003D0D44" w:rsidRDefault="003D0D44" w:rsidP="003D0D44">
      <w:pPr>
        <w:widowControl w:val="0"/>
        <w:jc w:val="left"/>
      </w:pPr>
    </w:p>
    <w:p w:rsidR="003D0D44" w:rsidRDefault="003D0D44" w:rsidP="003D0D44">
      <w:pPr>
        <w:widowControl w:val="0"/>
        <w:jc w:val="left"/>
        <w:rPr>
          <w:b/>
        </w:rPr>
      </w:pPr>
      <w:r w:rsidRPr="003D0D44">
        <w:rPr>
          <w:b/>
        </w:rPr>
        <w:t>H. 4684</w:t>
      </w:r>
    </w:p>
    <w:p w:rsidR="003D0D44" w:rsidRDefault="003D0D44" w:rsidP="003D0D44">
      <w:pPr>
        <w:widowControl w:val="0"/>
        <w:jc w:val="left"/>
        <w:rPr>
          <w:b/>
        </w:rPr>
      </w:pPr>
    </w:p>
    <w:p w:rsidR="003D0D44" w:rsidRDefault="003D0D44" w:rsidP="003D0D44">
      <w:pPr>
        <w:widowControl w:val="0"/>
        <w:jc w:val="left"/>
      </w:pPr>
      <w:r w:rsidRPr="003D0D44">
        <w:rPr>
          <w:b/>
        </w:rPr>
        <w:t>STATUS INFORMATION</w:t>
      </w:r>
    </w:p>
    <w:p w:rsidR="003D0D44" w:rsidRDefault="003D0D44" w:rsidP="003D0D44">
      <w:pPr>
        <w:widowControl w:val="0"/>
        <w:jc w:val="left"/>
      </w:pPr>
    </w:p>
    <w:p w:rsidR="003D0D44" w:rsidRDefault="003D0D44" w:rsidP="003D0D44">
      <w:pPr>
        <w:widowControl w:val="0"/>
        <w:jc w:val="left"/>
      </w:pPr>
      <w:r>
        <w:t>General Bill</w:t>
      </w:r>
    </w:p>
    <w:p w:rsidR="003D0D44" w:rsidRDefault="003D0D44" w:rsidP="003D0D44">
      <w:pPr>
        <w:widowControl w:val="0"/>
        <w:jc w:val="left"/>
      </w:pPr>
      <w:r>
        <w:t>Sponsors: Reps. Chumley, Burns, Long, Magnuson, Robinson</w:t>
      </w:r>
      <w:r>
        <w:noBreakHyphen/>
        <w:t>Simpson, G.R. Smith, Allison, Funderburk, Henderson</w:t>
      </w:r>
      <w:r>
        <w:noBreakHyphen/>
        <w:t>Myers and Norrell</w:t>
      </w:r>
    </w:p>
    <w:p w:rsidR="003D0D44" w:rsidRDefault="003D0D44" w:rsidP="003D0D44">
      <w:pPr>
        <w:widowControl w:val="0"/>
        <w:jc w:val="left"/>
      </w:pPr>
      <w:r>
        <w:t>Document Path: l:\council\bills\nl\13718sd18.docx</w:t>
      </w:r>
    </w:p>
    <w:p w:rsidR="003D0D44" w:rsidRDefault="003D0D44" w:rsidP="003D0D44">
      <w:pPr>
        <w:widowControl w:val="0"/>
        <w:jc w:val="left"/>
      </w:pPr>
    </w:p>
    <w:p w:rsidR="003D0D44" w:rsidRDefault="003D0D44" w:rsidP="003D0D44">
      <w:pPr>
        <w:widowControl w:val="0"/>
        <w:jc w:val="left"/>
      </w:pPr>
      <w:r>
        <w:t>Introduced in the House on January 24, 2018</w:t>
      </w:r>
    </w:p>
    <w:p w:rsidR="003D0D44" w:rsidRDefault="003D0D44" w:rsidP="003D0D44">
      <w:pPr>
        <w:widowControl w:val="0"/>
        <w:jc w:val="left"/>
      </w:pPr>
      <w:r>
        <w:t xml:space="preserve">Currently residing in the House Committee on </w:t>
      </w:r>
      <w:r w:rsidRPr="003D0D44">
        <w:rPr>
          <w:b/>
        </w:rPr>
        <w:t>Judiciary</w:t>
      </w:r>
    </w:p>
    <w:p w:rsidR="003D0D44" w:rsidRDefault="003D0D44" w:rsidP="003D0D44">
      <w:pPr>
        <w:widowControl w:val="0"/>
        <w:jc w:val="left"/>
      </w:pPr>
    </w:p>
    <w:p w:rsidR="003D0D44" w:rsidRDefault="003D0D44" w:rsidP="003D0D44">
      <w:pPr>
        <w:widowControl w:val="0"/>
        <w:jc w:val="left"/>
      </w:pPr>
      <w:r>
        <w:t xml:space="preserve">Summary: </w:t>
      </w:r>
      <w:r w:rsidR="00267B3E">
        <w:t>Standard time for SC</w:t>
      </w:r>
    </w:p>
    <w:p w:rsidR="003D0D44" w:rsidRDefault="003D0D44" w:rsidP="003D0D44">
      <w:pPr>
        <w:widowControl w:val="0"/>
        <w:jc w:val="left"/>
      </w:pPr>
    </w:p>
    <w:p w:rsidR="003D0D44" w:rsidRDefault="003D0D44" w:rsidP="003D0D44">
      <w:pPr>
        <w:widowControl w:val="0"/>
        <w:jc w:val="left"/>
      </w:pPr>
    </w:p>
    <w:p w:rsidR="003D0D44" w:rsidRDefault="003D0D44" w:rsidP="003D0D44">
      <w:pPr>
        <w:widowControl w:val="0"/>
        <w:tabs>
          <w:tab w:val="center" w:pos="590"/>
          <w:tab w:val="center" w:pos="1440"/>
          <w:tab w:val="left" w:pos="1872"/>
          <w:tab w:val="left" w:pos="9187"/>
        </w:tabs>
        <w:jc w:val="left"/>
      </w:pPr>
      <w:r w:rsidRPr="003D0D44">
        <w:rPr>
          <w:b/>
        </w:rPr>
        <w:t>HISTORY OF LEGISLATIVE ACTIONS</w:t>
      </w:r>
    </w:p>
    <w:p w:rsidR="003D0D44" w:rsidRDefault="003D0D44" w:rsidP="003D0D44">
      <w:pPr>
        <w:widowControl w:val="0"/>
        <w:tabs>
          <w:tab w:val="center" w:pos="590"/>
          <w:tab w:val="center" w:pos="1440"/>
          <w:tab w:val="left" w:pos="1872"/>
          <w:tab w:val="left" w:pos="9187"/>
        </w:tabs>
        <w:jc w:val="left"/>
      </w:pPr>
    </w:p>
    <w:p w:rsidR="003D0D44" w:rsidRPr="003D0D44" w:rsidRDefault="003D0D44" w:rsidP="003D0D44">
      <w:pPr>
        <w:widowControl w:val="0"/>
        <w:tabs>
          <w:tab w:val="center" w:pos="590"/>
          <w:tab w:val="center" w:pos="1440"/>
          <w:tab w:val="left" w:pos="1872"/>
          <w:tab w:val="left" w:pos="9187"/>
        </w:tabs>
        <w:jc w:val="left"/>
      </w:pPr>
      <w:r w:rsidRPr="003D0D44">
        <w:rPr>
          <w:u w:val="single"/>
        </w:rPr>
        <w:tab/>
        <w:t>Date</w:t>
      </w:r>
      <w:r w:rsidRPr="003D0D44">
        <w:rPr>
          <w:u w:val="single"/>
        </w:rPr>
        <w:tab/>
        <w:t>Body</w:t>
      </w:r>
      <w:r w:rsidRPr="003D0D44">
        <w:rPr>
          <w:u w:val="single"/>
        </w:rPr>
        <w:tab/>
        <w:t>Action Description with journal page number</w:t>
      </w:r>
      <w:r w:rsidRPr="003D0D44">
        <w:rPr>
          <w:u w:val="single"/>
        </w:rPr>
        <w:tab/>
      </w:r>
    </w:p>
    <w:p w:rsidR="00B614D0" w:rsidRDefault="00B614D0" w:rsidP="00B614D0">
      <w:pPr>
        <w:widowControl w:val="0"/>
        <w:tabs>
          <w:tab w:val="right" w:pos="1008"/>
          <w:tab w:val="left" w:pos="1152"/>
          <w:tab w:val="left" w:pos="1872"/>
          <w:tab w:val="left" w:pos="9187"/>
        </w:tabs>
        <w:ind w:left="2088" w:hanging="2088"/>
        <w:jc w:val="left"/>
      </w:pPr>
      <w:r>
        <w:tab/>
        <w:t>1/24/2018</w:t>
      </w:r>
      <w:r>
        <w:tab/>
        <w:t>House</w:t>
      </w:r>
      <w:r>
        <w:tab/>
      </w:r>
      <w:r w:rsidRPr="009441C2">
        <w:t>Introduced and read first time (</w:t>
      </w:r>
      <w:hyperlink r:id="rId7" w:history="1">
        <w:r w:rsidRPr="009441C2">
          <w:rPr>
            <w:rStyle w:val="Hyperlink"/>
          </w:rPr>
          <w:t>House Journal</w:t>
        </w:r>
        <w:r w:rsidRPr="009441C2">
          <w:rPr>
            <w:rStyle w:val="Hyperlink"/>
          </w:rPr>
          <w:noBreakHyphen/>
          <w:t>page 32</w:t>
        </w:r>
      </w:hyperlink>
      <w:r w:rsidRPr="009441C2">
        <w:t>)</w:t>
      </w:r>
    </w:p>
    <w:p w:rsidR="00B614D0" w:rsidRDefault="00B614D0" w:rsidP="00B614D0">
      <w:pPr>
        <w:widowControl w:val="0"/>
        <w:tabs>
          <w:tab w:val="right" w:pos="1008"/>
          <w:tab w:val="left" w:pos="1152"/>
          <w:tab w:val="left" w:pos="1872"/>
          <w:tab w:val="left" w:pos="9187"/>
        </w:tabs>
        <w:ind w:left="2088" w:hanging="2088"/>
        <w:jc w:val="left"/>
      </w:pPr>
      <w:r>
        <w:tab/>
        <w:t>1/24/2018</w:t>
      </w:r>
      <w:r>
        <w:tab/>
        <w:t>House</w:t>
      </w:r>
      <w:r>
        <w:tab/>
      </w:r>
      <w:r w:rsidRPr="009441C2">
        <w:t xml:space="preserve">Referred to Committee on </w:t>
      </w:r>
      <w:r w:rsidRPr="009441C2">
        <w:rPr>
          <w:b/>
        </w:rPr>
        <w:t>Judiciary</w:t>
      </w:r>
      <w:r>
        <w:t xml:space="preserve"> </w:t>
      </w:r>
      <w:r w:rsidRPr="009441C2">
        <w:t>(</w:t>
      </w:r>
      <w:hyperlink r:id="rId8" w:history="1">
        <w:r w:rsidRPr="009441C2">
          <w:rPr>
            <w:rStyle w:val="Hyperlink"/>
          </w:rPr>
          <w:t>House Journal</w:t>
        </w:r>
        <w:r w:rsidRPr="009441C2">
          <w:rPr>
            <w:rStyle w:val="Hyperlink"/>
          </w:rPr>
          <w:noBreakHyphen/>
          <w:t>page 32</w:t>
        </w:r>
      </w:hyperlink>
      <w:r w:rsidRPr="009441C2">
        <w:t>)</w:t>
      </w:r>
    </w:p>
    <w:p w:rsidR="00B614D0" w:rsidRDefault="00B614D0" w:rsidP="00B614D0">
      <w:pPr>
        <w:widowControl w:val="0"/>
        <w:tabs>
          <w:tab w:val="right" w:pos="1008"/>
          <w:tab w:val="left" w:pos="1152"/>
          <w:tab w:val="left" w:pos="1872"/>
          <w:tab w:val="left" w:pos="9187"/>
        </w:tabs>
        <w:ind w:left="2088" w:hanging="2088"/>
        <w:jc w:val="left"/>
      </w:pPr>
    </w:p>
    <w:p w:rsidR="003D0D44" w:rsidRDefault="003D0D44" w:rsidP="003D0D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0D44">
          <w:rPr>
            <w:rStyle w:val="Hyperlink"/>
          </w:rPr>
          <w:t>legislative information</w:t>
        </w:r>
      </w:hyperlink>
      <w:r>
        <w:t xml:space="preserve"> at the website</w:t>
      </w:r>
    </w:p>
    <w:p w:rsidR="003D0D44" w:rsidRDefault="003D0D44" w:rsidP="003D0D44">
      <w:pPr>
        <w:widowControl w:val="0"/>
        <w:tabs>
          <w:tab w:val="right" w:pos="1008"/>
          <w:tab w:val="left" w:pos="1152"/>
          <w:tab w:val="left" w:pos="1872"/>
          <w:tab w:val="left" w:pos="9187"/>
        </w:tabs>
        <w:ind w:left="2088" w:hanging="2088"/>
        <w:jc w:val="left"/>
      </w:pPr>
    </w:p>
    <w:p w:rsidR="003D0D44" w:rsidRPr="003D0D44" w:rsidRDefault="003D0D44" w:rsidP="003D0D44">
      <w:pPr>
        <w:widowControl w:val="0"/>
        <w:tabs>
          <w:tab w:val="right" w:pos="1008"/>
          <w:tab w:val="left" w:pos="1152"/>
          <w:tab w:val="left" w:pos="1872"/>
          <w:tab w:val="left" w:pos="9187"/>
        </w:tabs>
        <w:ind w:left="2088" w:hanging="2088"/>
        <w:jc w:val="left"/>
      </w:pPr>
    </w:p>
    <w:p w:rsidR="003D0D44" w:rsidRDefault="003D0D44" w:rsidP="003D0D44">
      <w:pPr>
        <w:widowControl w:val="0"/>
        <w:jc w:val="left"/>
      </w:pPr>
      <w:r w:rsidRPr="003D0D44">
        <w:rPr>
          <w:b/>
        </w:rPr>
        <w:t>VERSIONS OF THIS BILL</w:t>
      </w:r>
    </w:p>
    <w:p w:rsidR="003D0D44" w:rsidRDefault="003D0D44" w:rsidP="003D0D44">
      <w:pPr>
        <w:widowControl w:val="0"/>
        <w:jc w:val="left"/>
      </w:pPr>
    </w:p>
    <w:p w:rsidR="003D0D44" w:rsidRDefault="00D436A4" w:rsidP="003D0D44">
      <w:pPr>
        <w:widowControl w:val="0"/>
        <w:jc w:val="left"/>
      </w:pPr>
      <w:hyperlink r:id="rId10" w:history="1">
        <w:r w:rsidR="003D0D44">
          <w:rPr>
            <w:rStyle w:val="Hyperlink"/>
          </w:rPr>
          <w:t>1/24/2018</w:t>
        </w:r>
      </w:hyperlink>
    </w:p>
    <w:p w:rsidR="003D0D44" w:rsidRDefault="003D0D44" w:rsidP="003D0D44"/>
    <w:p w:rsidR="003D0D44" w:rsidRDefault="003D0D44" w:rsidP="003D0D44">
      <w:pPr>
        <w:sectPr w:rsidR="003D0D44" w:rsidSect="003D0D44">
          <w:pgSz w:w="12240" w:h="15840" w:code="1"/>
          <w:pgMar w:top="1080" w:right="1440" w:bottom="1080" w:left="1440" w:header="720" w:footer="720" w:gutter="0"/>
          <w:cols w:space="720"/>
          <w:noEndnote/>
          <w:docGrid w:linePitch="360"/>
        </w:sectPr>
      </w:pPr>
    </w:p>
    <w:p w:rsidR="007C4920" w:rsidRDefault="007C4920"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 TO CHAPTER 1, TITLE 1 SO AS TO PROVIDE THAT THE TIME KNOWN AS EASTERN STANDARD TIME IS ADVANCED BY ONE HOUR BEGINNING AT 2:00 A.M. ON THE SECOND SUNDAY OF MARCH OF 2018, AND BEGINNING ON THIS DATE </w:t>
      </w:r>
      <w:r w:rsidR="00CE1993">
        <w:t>AND</w:t>
      </w:r>
      <w:r>
        <w:t xml:space="preserve"> TIME AND THEREAFTER PERMANENTLY BECOME</w:t>
      </w:r>
      <w:r w:rsidR="00CB0661">
        <w:t>S</w:t>
      </w:r>
      <w:r>
        <w:t xml:space="preserve"> STANDARD TIME IN SOUTH CAROLINA WITH NO FURTHER ADJUSTMENTS UNDER STATE OR FEDERAL LAW</w:t>
      </w:r>
      <w:r w:rsidR="00CB0661">
        <w:t>, AND TO PROVIDE FOR PROCEDURAL AND RELATED PROVISIONS TO GIVE THE ABOVE PROVISIONS EFFECT INCLUDING HAVING THE STAT</w:t>
      </w:r>
      <w:r w:rsidR="00AE46C3">
        <w:t>E</w:t>
      </w:r>
      <w:r w:rsidR="00CB0661">
        <w:t xml:space="preserve"> ATTORNEY GENERAL SUBMIT A WAIVER REQUEST TO THE FEDERAL SECRETARY OF TRANSPORTATION PERMITTING AND APPROVING THESE PROVISIONS IN ORDER FOR THEM TO TAKE EFFECT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0F0">
        <w:t>Chapter 1, Title 1 of the 1976 Code is amended by adding:</w:t>
      </w:r>
    </w:p>
    <w:p w:rsidR="00D720F0" w:rsidRDefault="00D7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Standard Time for South Carolina</w:t>
      </w: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20F0" w:rsidRDefault="00AE46C3"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sidR="00D720F0">
        <w:t>Section 1</w:t>
      </w:r>
      <w:r w:rsidR="00B5340F">
        <w:noBreakHyphen/>
      </w:r>
      <w:r w:rsidR="00D720F0">
        <w:t>1</w:t>
      </w:r>
      <w:r w:rsidR="00B5340F">
        <w:noBreakHyphen/>
      </w:r>
      <w:r w:rsidR="00D720F0">
        <w:t>30.</w:t>
      </w:r>
      <w:r w:rsidR="00D720F0">
        <w:tab/>
        <w:t xml:space="preserve">The time known as Eastern Standard Time in South Carolina under the provisions of 15 U.S.C. Section 260a through 264 is advanced by one hour beginning at 2:00 a.m. on the second Sunday of March of 2018, and beginning on this date and </w:t>
      </w:r>
      <w:r w:rsidR="00D720F0">
        <w:lastRenderedPageBreak/>
        <w:t>time and thereafter permanently become</w:t>
      </w:r>
      <w:r w:rsidR="00CB0661">
        <w:t>s</w:t>
      </w:r>
      <w:r w:rsidR="00D720F0">
        <w:t xml:space="preserve"> standard time in South Carolina with no further adjustments under state or federal law.</w:t>
      </w: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B5340F">
        <w:noBreakHyphen/>
      </w:r>
      <w:r>
        <w:t>1</w:t>
      </w:r>
      <w:r w:rsidR="00B5340F">
        <w:noBreakHyphen/>
      </w:r>
      <w:r>
        <w:t>40.</w:t>
      </w:r>
      <w:r>
        <w:tab/>
        <w:t>The General Assembly acknowledges and takes notice under the provisions of 15 U.S.C. Section 260a(b) that states are preempted from changing or advancing time contrary to federal</w:t>
      </w:r>
      <w:r w:rsidR="00CB0661">
        <w:t xml:space="preserve"> law</w:t>
      </w:r>
      <w:r>
        <w:t xml:space="preserve">.  However, the </w:t>
      </w:r>
      <w:r w:rsidR="000F7C9B">
        <w:t>provisions</w:t>
      </w:r>
      <w:r>
        <w:t xml:space="preserve"> of this section incorporate the advancement of time under federa</w:t>
      </w:r>
      <w:r w:rsidR="000F7C9B">
        <w:t>l</w:t>
      </w:r>
      <w:r>
        <w:t xml:space="preserve"> law during certain parts of the year </w:t>
      </w:r>
      <w:r w:rsidR="00CB0661">
        <w:t xml:space="preserve">commonly known as Daylight Saving Time </w:t>
      </w:r>
      <w:r>
        <w:t>into what will be standard time in South Carolina permanently.  Additionally, because the State</w:t>
      </w:r>
      <w:r w:rsidR="005625ED">
        <w:t xml:space="preserve"> of South Carolina lies wholly </w:t>
      </w:r>
      <w:r>
        <w:t xml:space="preserve">within </w:t>
      </w:r>
      <w:r w:rsidR="005625ED">
        <w:t>on</w:t>
      </w:r>
      <w:r w:rsidR="00CE1993">
        <w:t>e</w:t>
      </w:r>
      <w:r w:rsidR="00AE46C3">
        <w:t xml:space="preserve"> time zone</w:t>
      </w:r>
      <w:r w:rsidR="00CB0661">
        <w:t xml:space="preserve"> and</w:t>
      </w:r>
      <w:r w:rsidR="005625ED">
        <w:t xml:space="preserve"> under 15 U.S.C.</w:t>
      </w:r>
      <w:r w:rsidR="00CB0661">
        <w:t xml:space="preserve"> 260</w:t>
      </w:r>
      <w:r w:rsidR="005625ED">
        <w:t>a(a), South Carolina</w:t>
      </w:r>
      <w:r w:rsidR="00AE46C3">
        <w:t>,</w:t>
      </w:r>
      <w:r w:rsidR="005625ED">
        <w:t xml:space="preserve"> by state law</w:t>
      </w:r>
      <w:r w:rsidR="00AE46C3">
        <w:t>,</w:t>
      </w:r>
      <w:r w:rsidR="005625ED">
        <w:t xml:space="preserve"> may choose to exempt itself from</w:t>
      </w:r>
      <w:r w:rsidR="00B5340F">
        <w:t xml:space="preserve"> Daylight Saving Time</w:t>
      </w:r>
      <w:r w:rsidR="00E62420">
        <w:t>, by implication</w:t>
      </w:r>
      <w:r w:rsidR="00B45D8A">
        <w:t>,</w:t>
      </w:r>
      <w:r w:rsidR="00AE46C3">
        <w:t xml:space="preserve"> </w:t>
      </w:r>
      <w:r w:rsidR="005625ED">
        <w:t>is consequently entitled by state law to advance time in other circumstances since the exact time in all states in the Eastern and other time zones is not required to be uniform under federal law.</w:t>
      </w:r>
    </w:p>
    <w:p w:rsidR="005625ED" w:rsidRDefault="005625ED"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25ED" w:rsidRDefault="005625ED"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B5340F">
        <w:noBreakHyphen/>
      </w:r>
      <w:r>
        <w:t>1</w:t>
      </w:r>
      <w:r w:rsidR="00B5340F">
        <w:noBreakHyphen/>
      </w:r>
      <w:r w:rsidR="00CB0661">
        <w:t>50.</w:t>
      </w:r>
      <w:r w:rsidR="00CB0661">
        <w:tab/>
        <w:t>T</w:t>
      </w:r>
      <w:r>
        <w:t xml:space="preserve">he Attorney General of South Carolina on the effective date of this article, </w:t>
      </w:r>
      <w:r w:rsidR="00CB0661">
        <w:t xml:space="preserve">shall </w:t>
      </w:r>
      <w:r>
        <w:t>request a waiver from the United States Secretary of Transportation who</w:t>
      </w:r>
      <w:r w:rsidR="00AE6F6F">
        <w:t>,</w:t>
      </w:r>
      <w:r>
        <w:t xml:space="preserve"> under 15 U.S.C.</w:t>
      </w:r>
      <w:r w:rsidR="00CB0661">
        <w:t xml:space="preserve"> 260</w:t>
      </w:r>
      <w:r>
        <w:t>a(c)</w:t>
      </w:r>
      <w:r w:rsidR="00AE6F6F">
        <w:t>,</w:t>
      </w:r>
      <w:r>
        <w:t xml:space="preserve"> is charged with enforcing the provisions of 15 U.S.C. 260a in order to permit and approve South Carolina</w:t>
      </w:r>
      <w:r w:rsidR="000E69F0" w:rsidRPr="000E69F0">
        <w:t>’</w:t>
      </w:r>
      <w:r>
        <w:t>s extension of the one hour advancement of time to a year</w:t>
      </w:r>
      <w:r w:rsidR="00B5340F">
        <w:noBreakHyphen/>
      </w:r>
      <w:r>
        <w:t xml:space="preserve">round </w:t>
      </w:r>
      <w:r w:rsidR="00CE1993">
        <w:t>basis</w:t>
      </w:r>
      <w:r w:rsidR="00AE6F6F">
        <w:t>.</w:t>
      </w:r>
      <w:r>
        <w:t xml:space="preserve">  If the waiver is not granted, the provisions of this article become null and void ten days after the Secretary of State is notified by the Attorney General that the waiver could not be obtained.”</w:t>
      </w: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25ED">
        <w:t>2</w:t>
      </w:r>
      <w:r>
        <w:t>.</w:t>
      </w:r>
      <w:r>
        <w:tab/>
        <w:t>This act takes effect upon approval by the Governor.</w:t>
      </w:r>
    </w:p>
    <w:p w:rsidR="0046355C" w:rsidRDefault="00B534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D44" w:rsidRDefault="003D0D44" w:rsidP="003D0D44">
      <w:pPr>
        <w:suppressAutoHyphens/>
      </w:pPr>
    </w:p>
    <w:sectPr w:rsidR="003D0D44" w:rsidSect="003D0D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899" w:rsidRDefault="00EF6899" w:rsidP="009F0C77">
      <w:r>
        <w:separator/>
      </w:r>
    </w:p>
  </w:endnote>
  <w:endnote w:type="continuationSeparator" w:id="0">
    <w:p w:rsidR="00EF6899" w:rsidRDefault="00EF6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857C35-C78C-4B95-9D37-A370AFCC5B4F}"/>
    <w:embedBold r:id="rId2" w:fontKey="{EE106996-AF01-4234-94EB-9EDFC57897C1}"/>
  </w:font>
  <w:font w:name="Calibri">
    <w:panose1 w:val="020F0502020204030204"/>
    <w:charset w:val="00"/>
    <w:family w:val="swiss"/>
    <w:pitch w:val="variable"/>
    <w:sig w:usb0="E00002FF" w:usb1="4000ACFF" w:usb2="00000001" w:usb3="00000000" w:csb0="0000019F" w:csb1="00000000"/>
    <w:embedRegular r:id="rId3" w:fontKey="{EFD1B6DB-7100-4AFD-8CB8-CE1F72715637}"/>
  </w:font>
  <w:font w:name="Segoe UI">
    <w:panose1 w:val="020B0502040204020203"/>
    <w:charset w:val="00"/>
    <w:family w:val="swiss"/>
    <w:pitch w:val="variable"/>
    <w:sig w:usb0="E10022FF" w:usb1="C000E47F" w:usb2="00000029" w:usb3="00000000" w:csb0="000001DF" w:csb1="00000000"/>
    <w:embedRegular r:id="rId4" w:fontKey="{6E10A1CB-6CDC-4A45-9FBE-78D2425621E4}"/>
  </w:font>
  <w:font w:name="Cambria">
    <w:panose1 w:val="02040503050406030204"/>
    <w:charset w:val="00"/>
    <w:family w:val="roman"/>
    <w:pitch w:val="variable"/>
    <w:sig w:usb0="E00002FF" w:usb1="400004FF" w:usb2="00000000" w:usb3="00000000" w:csb0="0000019F" w:csb1="00000000"/>
    <w:embedRegular r:id="rId5" w:fontKey="{28FDF30D-3893-4318-832C-8C9767978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D44" w:rsidRPr="007C4920" w:rsidRDefault="003D0D44" w:rsidP="007C4920">
    <w:pPr>
      <w:pStyle w:val="Footer"/>
      <w:tabs>
        <w:tab w:val="clear" w:pos="4680"/>
        <w:tab w:val="clear" w:pos="9360"/>
        <w:tab w:val="center" w:pos="2995"/>
      </w:tabs>
      <w:spacing w:before="120"/>
    </w:pPr>
    <w:r>
      <w:t>[4684]</w:t>
    </w:r>
    <w:r>
      <w:tab/>
    </w:r>
    <w:r>
      <w:fldChar w:fldCharType="begin"/>
    </w:r>
    <w:r>
      <w:instrText xml:space="preserve"> PAGE  \* MERGEFORMAT </w:instrText>
    </w:r>
    <w:r>
      <w:fldChar w:fldCharType="separate"/>
    </w:r>
    <w:r w:rsidR="00267B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899" w:rsidRDefault="00EF6899" w:rsidP="009F0C77">
      <w:r>
        <w:separator/>
      </w:r>
    </w:p>
  </w:footnote>
  <w:footnote w:type="continuationSeparator" w:id="0">
    <w:p w:rsidR="00EF6899" w:rsidRDefault="00EF6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8SD18"/>
    <w:docVar w:name="CoverBillType" w:val="b"/>
    <w:docVar w:name="DocPath" w:val="L:\Council\bills\NL\13718SD18.DOCX"/>
    <w:docVar w:name="dvBillNumber" w:val="4684"/>
    <w:docVar w:name="dvBillNumberPrefix" w:val="H. "/>
    <w:docVar w:name="dvOriginalBody" w:val="House"/>
    <w:docVar w:name="dvSteno" w:val="NL"/>
    <w:docVar w:name="NameofBody" w:val="h"/>
    <w:docVar w:name="vGroup2" w:val="Council"/>
  </w:docVars>
  <w:rsids>
    <w:rsidRoot w:val="00A339D1"/>
    <w:rsid w:val="00011869"/>
    <w:rsid w:val="00015CD6"/>
    <w:rsid w:val="000E0100"/>
    <w:rsid w:val="000E1785"/>
    <w:rsid w:val="000E69F0"/>
    <w:rsid w:val="000F40FA"/>
    <w:rsid w:val="000F7C9B"/>
    <w:rsid w:val="001035F1"/>
    <w:rsid w:val="0010776B"/>
    <w:rsid w:val="00133E66"/>
    <w:rsid w:val="001435A3"/>
    <w:rsid w:val="00146ED3"/>
    <w:rsid w:val="00151044"/>
    <w:rsid w:val="001D0399"/>
    <w:rsid w:val="001D08F2"/>
    <w:rsid w:val="001D3A58"/>
    <w:rsid w:val="001D525B"/>
    <w:rsid w:val="001D7F4F"/>
    <w:rsid w:val="00205238"/>
    <w:rsid w:val="002321B6"/>
    <w:rsid w:val="00250967"/>
    <w:rsid w:val="002543C8"/>
    <w:rsid w:val="0025541D"/>
    <w:rsid w:val="00267B3E"/>
    <w:rsid w:val="00284AAE"/>
    <w:rsid w:val="002E5912"/>
    <w:rsid w:val="00301B21"/>
    <w:rsid w:val="00325348"/>
    <w:rsid w:val="0032732C"/>
    <w:rsid w:val="00336AD0"/>
    <w:rsid w:val="0037079A"/>
    <w:rsid w:val="003C4DAB"/>
    <w:rsid w:val="003D01E8"/>
    <w:rsid w:val="003D0D44"/>
    <w:rsid w:val="003E5288"/>
    <w:rsid w:val="003F6D79"/>
    <w:rsid w:val="0041760A"/>
    <w:rsid w:val="00417C01"/>
    <w:rsid w:val="004403BD"/>
    <w:rsid w:val="00461441"/>
    <w:rsid w:val="0046355C"/>
    <w:rsid w:val="004809EE"/>
    <w:rsid w:val="004E7D54"/>
    <w:rsid w:val="005273C6"/>
    <w:rsid w:val="00530A69"/>
    <w:rsid w:val="00545593"/>
    <w:rsid w:val="00556EBF"/>
    <w:rsid w:val="005625ED"/>
    <w:rsid w:val="00577C6C"/>
    <w:rsid w:val="005A62FE"/>
    <w:rsid w:val="005C2FE2"/>
    <w:rsid w:val="005E2BC9"/>
    <w:rsid w:val="00605102"/>
    <w:rsid w:val="006215AA"/>
    <w:rsid w:val="006913C9"/>
    <w:rsid w:val="0069470D"/>
    <w:rsid w:val="006D58AA"/>
    <w:rsid w:val="00734F00"/>
    <w:rsid w:val="007A70AE"/>
    <w:rsid w:val="007C4920"/>
    <w:rsid w:val="007E6A15"/>
    <w:rsid w:val="008362E8"/>
    <w:rsid w:val="0085786E"/>
    <w:rsid w:val="008A1768"/>
    <w:rsid w:val="008A489F"/>
    <w:rsid w:val="008F0F33"/>
    <w:rsid w:val="008F4429"/>
    <w:rsid w:val="0094021A"/>
    <w:rsid w:val="009B44AF"/>
    <w:rsid w:val="009C6A0B"/>
    <w:rsid w:val="009F0C77"/>
    <w:rsid w:val="009F4DD1"/>
    <w:rsid w:val="00A02543"/>
    <w:rsid w:val="00A339D1"/>
    <w:rsid w:val="00A41684"/>
    <w:rsid w:val="00A4788A"/>
    <w:rsid w:val="00A64E80"/>
    <w:rsid w:val="00A72BCD"/>
    <w:rsid w:val="00A741D9"/>
    <w:rsid w:val="00A833AB"/>
    <w:rsid w:val="00A9741D"/>
    <w:rsid w:val="00AC34A2"/>
    <w:rsid w:val="00AC426F"/>
    <w:rsid w:val="00AD1C9A"/>
    <w:rsid w:val="00AD4B17"/>
    <w:rsid w:val="00AE46C3"/>
    <w:rsid w:val="00AE6F6F"/>
    <w:rsid w:val="00B412D4"/>
    <w:rsid w:val="00B45D8A"/>
    <w:rsid w:val="00B5340F"/>
    <w:rsid w:val="00B614D0"/>
    <w:rsid w:val="00BE3C22"/>
    <w:rsid w:val="00C0345E"/>
    <w:rsid w:val="00C31C95"/>
    <w:rsid w:val="00C3483A"/>
    <w:rsid w:val="00C74E9D"/>
    <w:rsid w:val="00C826DD"/>
    <w:rsid w:val="00C82FD3"/>
    <w:rsid w:val="00C92819"/>
    <w:rsid w:val="00CB0661"/>
    <w:rsid w:val="00CC6B7B"/>
    <w:rsid w:val="00CD2089"/>
    <w:rsid w:val="00CE1993"/>
    <w:rsid w:val="00D720F0"/>
    <w:rsid w:val="00D73A67"/>
    <w:rsid w:val="00D970A9"/>
    <w:rsid w:val="00DF3845"/>
    <w:rsid w:val="00E24A13"/>
    <w:rsid w:val="00E41911"/>
    <w:rsid w:val="00E44B57"/>
    <w:rsid w:val="00E62420"/>
    <w:rsid w:val="00E92EEF"/>
    <w:rsid w:val="00EF2368"/>
    <w:rsid w:val="00EF68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4DDA87-510B-496C-960D-06C32E1C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6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9F0"/>
    <w:rPr>
      <w:rFonts w:ascii="Segoe UI" w:eastAsia="Times New Roman" w:hAnsi="Segoe UI" w:cs="Segoe UI"/>
      <w:sz w:val="18"/>
      <w:szCs w:val="18"/>
    </w:rPr>
  </w:style>
  <w:style w:type="character" w:styleId="Hyperlink">
    <w:name w:val="Hyperlink"/>
    <w:basedOn w:val="DefaultParagraphFont"/>
    <w:uiPriority w:val="99"/>
    <w:unhideWhenUsed/>
    <w:rsid w:val="003D0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84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BD800-3239-4B86-BA29-D279C1B9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555</Words>
  <Characters>2895</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4684: Standard time for SC - South Carolina Legislature Online</dc:title>
  <dc:creator>nancylee</dc:creator>
  <cp:lastModifiedBy>S Volk</cp:lastModifiedBy>
  <cp:revision>2</cp:revision>
  <cp:lastPrinted>2018-01-16T14:18:00Z</cp:lastPrinted>
  <dcterms:created xsi:type="dcterms:W3CDTF">2018-01-26T19:47:00Z</dcterms:created>
  <dcterms:modified xsi:type="dcterms:W3CDTF">2018-01-26T19:47:00Z</dcterms:modified>
</cp:coreProperties>
</file>