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5B8" w:rsidRDefault="004815B8" w:rsidP="004815B8">
      <w:pPr>
        <w:widowControl w:val="0"/>
        <w:jc w:val="center"/>
      </w:pPr>
      <w:r w:rsidRPr="004815B8">
        <w:rPr>
          <w:b/>
        </w:rPr>
        <w:t>South Carolina General Assembly</w:t>
      </w:r>
    </w:p>
    <w:p w:rsidR="004815B8" w:rsidRDefault="004815B8" w:rsidP="004815B8">
      <w:pPr>
        <w:widowControl w:val="0"/>
        <w:jc w:val="center"/>
      </w:pPr>
      <w:r>
        <w:t>122nd Session, 2017-2018</w:t>
      </w:r>
    </w:p>
    <w:p w:rsidR="004815B8" w:rsidRDefault="004815B8" w:rsidP="004815B8">
      <w:pPr>
        <w:widowControl w:val="0"/>
        <w:jc w:val="left"/>
      </w:pPr>
    </w:p>
    <w:p w:rsidR="004815B8" w:rsidRDefault="004815B8" w:rsidP="004815B8">
      <w:pPr>
        <w:widowControl w:val="0"/>
        <w:jc w:val="left"/>
        <w:rPr>
          <w:b/>
        </w:rPr>
      </w:pPr>
      <w:r w:rsidRPr="004815B8">
        <w:rPr>
          <w:b/>
        </w:rPr>
        <w:t>H. 4708</w:t>
      </w:r>
    </w:p>
    <w:p w:rsidR="004815B8" w:rsidRDefault="004815B8" w:rsidP="004815B8">
      <w:pPr>
        <w:widowControl w:val="0"/>
        <w:jc w:val="left"/>
        <w:rPr>
          <w:b/>
        </w:rPr>
      </w:pPr>
    </w:p>
    <w:p w:rsidR="004815B8" w:rsidRDefault="004815B8" w:rsidP="004815B8">
      <w:pPr>
        <w:widowControl w:val="0"/>
        <w:jc w:val="left"/>
      </w:pPr>
      <w:r w:rsidRPr="004815B8">
        <w:rPr>
          <w:b/>
        </w:rPr>
        <w:t>STATUS INFORMATION</w:t>
      </w:r>
    </w:p>
    <w:p w:rsidR="004815B8" w:rsidRDefault="004815B8" w:rsidP="004815B8">
      <w:pPr>
        <w:widowControl w:val="0"/>
        <w:jc w:val="left"/>
      </w:pPr>
    </w:p>
    <w:p w:rsidR="004815B8" w:rsidRDefault="004815B8" w:rsidP="004815B8">
      <w:pPr>
        <w:widowControl w:val="0"/>
        <w:jc w:val="left"/>
      </w:pPr>
      <w:r>
        <w:t>General Bill</w:t>
      </w:r>
    </w:p>
    <w:p w:rsidR="004815B8" w:rsidRDefault="004815B8" w:rsidP="004815B8">
      <w:pPr>
        <w:widowControl w:val="0"/>
        <w:jc w:val="left"/>
      </w:pPr>
      <w:r>
        <w:t>Sponsors: Reps. Hill, Gagnon and Thayer</w:t>
      </w:r>
    </w:p>
    <w:p w:rsidR="004815B8" w:rsidRDefault="004815B8" w:rsidP="004815B8">
      <w:pPr>
        <w:widowControl w:val="0"/>
        <w:jc w:val="left"/>
      </w:pPr>
      <w:r>
        <w:t>Document Path: l:\council\bills\cc\15181cm18.docx</w:t>
      </w:r>
    </w:p>
    <w:p w:rsidR="004815B8" w:rsidRDefault="004815B8" w:rsidP="004815B8">
      <w:pPr>
        <w:widowControl w:val="0"/>
        <w:jc w:val="left"/>
      </w:pPr>
    </w:p>
    <w:p w:rsidR="00DC15B0" w:rsidRDefault="00DC15B0" w:rsidP="004815B8">
      <w:pPr>
        <w:widowControl w:val="0"/>
        <w:jc w:val="left"/>
      </w:pPr>
      <w:r>
        <w:t>Introduced in the House on January 24, 2018</w:t>
      </w:r>
    </w:p>
    <w:p w:rsidR="00DC15B0" w:rsidRPr="00DC15B0" w:rsidRDefault="00DC15B0" w:rsidP="004815B8">
      <w:pPr>
        <w:widowControl w:val="0"/>
        <w:jc w:val="left"/>
      </w:pPr>
      <w:r>
        <w:t xml:space="preserve">Currently residing in the House Committee on </w:t>
      </w:r>
      <w:r w:rsidRPr="00DC15B0">
        <w:rPr>
          <w:b/>
        </w:rPr>
        <w:t>Agriculture, Natural Resources and Environmental Affairs</w:t>
      </w:r>
    </w:p>
    <w:p w:rsidR="00DC15B0" w:rsidRDefault="00DC15B0" w:rsidP="004815B8">
      <w:pPr>
        <w:widowControl w:val="0"/>
        <w:jc w:val="left"/>
      </w:pPr>
    </w:p>
    <w:p w:rsidR="004815B8" w:rsidRDefault="004815B8" w:rsidP="004815B8">
      <w:pPr>
        <w:widowControl w:val="0"/>
        <w:jc w:val="left"/>
      </w:pPr>
      <w:r>
        <w:t xml:space="preserve">Summary: </w:t>
      </w:r>
      <w:r w:rsidR="003A22EE">
        <w:t>Hunting and Fishing</w:t>
      </w:r>
    </w:p>
    <w:p w:rsidR="004815B8" w:rsidRDefault="004815B8" w:rsidP="004815B8">
      <w:pPr>
        <w:widowControl w:val="0"/>
        <w:jc w:val="left"/>
      </w:pPr>
    </w:p>
    <w:p w:rsidR="004815B8" w:rsidRDefault="004815B8" w:rsidP="004815B8">
      <w:pPr>
        <w:widowControl w:val="0"/>
        <w:jc w:val="left"/>
      </w:pPr>
    </w:p>
    <w:p w:rsidR="004815B8" w:rsidRDefault="004815B8" w:rsidP="004815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15B8">
        <w:rPr>
          <w:b/>
        </w:rPr>
        <w:t>HISTORY OF LEGISLATIVE ACTIONS</w:t>
      </w:r>
    </w:p>
    <w:p w:rsidR="004815B8" w:rsidRDefault="004815B8" w:rsidP="004815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15B8" w:rsidRPr="004815B8" w:rsidRDefault="004815B8" w:rsidP="004815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15B8">
        <w:rPr>
          <w:u w:val="single"/>
        </w:rPr>
        <w:tab/>
        <w:t>Date</w:t>
      </w:r>
      <w:r w:rsidRPr="004815B8">
        <w:rPr>
          <w:u w:val="single"/>
        </w:rPr>
        <w:tab/>
        <w:t>Body</w:t>
      </w:r>
      <w:r w:rsidRPr="004815B8">
        <w:rPr>
          <w:u w:val="single"/>
        </w:rPr>
        <w:tab/>
        <w:t>Action Description with journal page number</w:t>
      </w:r>
      <w:r w:rsidRPr="004815B8">
        <w:rPr>
          <w:u w:val="single"/>
        </w:rPr>
        <w:tab/>
      </w:r>
    </w:p>
    <w:p w:rsidR="00EE59AF" w:rsidRDefault="00EE59AF" w:rsidP="00EE59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612225">
        <w:t>Introduced and read first time (</w:t>
      </w:r>
      <w:hyperlink r:id="rId7" w:history="1">
        <w:r w:rsidRPr="00612225">
          <w:rPr>
            <w:rStyle w:val="Hyperlink"/>
          </w:rPr>
          <w:t>House Journal</w:t>
        </w:r>
        <w:r w:rsidRPr="00612225">
          <w:rPr>
            <w:rStyle w:val="Hyperlink"/>
          </w:rPr>
          <w:noBreakHyphen/>
          <w:t>page 76</w:t>
        </w:r>
      </w:hyperlink>
      <w:r w:rsidRPr="00612225">
        <w:t>)</w:t>
      </w:r>
    </w:p>
    <w:p w:rsidR="00EE59AF" w:rsidRDefault="00EE59AF" w:rsidP="00EE59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612225">
        <w:t>Referred to Co</w:t>
      </w:r>
      <w:r>
        <w:t xml:space="preserve">mmittee on </w:t>
      </w:r>
      <w:r w:rsidRPr="00612225">
        <w:rPr>
          <w:b/>
        </w:rPr>
        <w:t>Agriculture, Natural Resources and Environmental Affairs</w:t>
      </w:r>
      <w:r>
        <w:t xml:space="preserve"> </w:t>
      </w:r>
      <w:r w:rsidRPr="00612225">
        <w:t>(</w:t>
      </w:r>
      <w:hyperlink r:id="rId8" w:history="1">
        <w:r w:rsidRPr="00612225">
          <w:rPr>
            <w:rStyle w:val="Hyperlink"/>
          </w:rPr>
          <w:t>House Journal</w:t>
        </w:r>
        <w:r w:rsidRPr="00612225">
          <w:rPr>
            <w:rStyle w:val="Hyperlink"/>
          </w:rPr>
          <w:noBreakHyphen/>
          <w:t>page 76</w:t>
        </w:r>
      </w:hyperlink>
      <w:r w:rsidRPr="00612225">
        <w:t>)</w:t>
      </w:r>
    </w:p>
    <w:p w:rsidR="00EE59AF" w:rsidRDefault="00EE59AF" w:rsidP="00EE59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5B8" w:rsidRDefault="004815B8" w:rsidP="00481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815B8">
          <w:rPr>
            <w:rStyle w:val="Hyperlink"/>
          </w:rPr>
          <w:t>legislative information</w:t>
        </w:r>
      </w:hyperlink>
      <w:r>
        <w:t xml:space="preserve"> at the website</w:t>
      </w:r>
    </w:p>
    <w:p w:rsidR="004815B8" w:rsidRDefault="004815B8" w:rsidP="00481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5B8" w:rsidRPr="004815B8" w:rsidRDefault="004815B8" w:rsidP="00481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5B8" w:rsidRDefault="004815B8" w:rsidP="004815B8">
      <w:pPr>
        <w:widowControl w:val="0"/>
        <w:jc w:val="left"/>
      </w:pPr>
      <w:r w:rsidRPr="004815B8">
        <w:rPr>
          <w:b/>
        </w:rPr>
        <w:t>VERSIONS OF THIS BILL</w:t>
      </w:r>
    </w:p>
    <w:p w:rsidR="004815B8" w:rsidRDefault="004815B8" w:rsidP="004815B8">
      <w:pPr>
        <w:widowControl w:val="0"/>
        <w:jc w:val="left"/>
      </w:pPr>
    </w:p>
    <w:p w:rsidR="004815B8" w:rsidRDefault="00C506F0" w:rsidP="004815B8">
      <w:pPr>
        <w:widowControl w:val="0"/>
        <w:jc w:val="left"/>
      </w:pPr>
      <w:hyperlink r:id="rId10" w:history="1">
        <w:r w:rsidR="004815B8">
          <w:rPr>
            <w:rStyle w:val="Hyperlink"/>
          </w:rPr>
          <w:t>1/24/2018</w:t>
        </w:r>
      </w:hyperlink>
    </w:p>
    <w:p w:rsidR="004815B8" w:rsidRDefault="004815B8" w:rsidP="004815B8"/>
    <w:p w:rsidR="004815B8" w:rsidRDefault="004815B8" w:rsidP="004815B8">
      <w:pPr>
        <w:sectPr w:rsidR="004815B8" w:rsidSect="004815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2868" w:rsidRDefault="00FF2868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2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483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0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 w:rsidR="00031B4C">
        <w:noBreakHyphen/>
      </w:r>
      <w:r>
        <w:t>9</w:t>
      </w:r>
      <w:r w:rsidR="00031B4C">
        <w:noBreakHyphen/>
      </w:r>
      <w:r>
        <w:t>10, CODE OF LAWS OF SOUTH CAROLINA, 1976, RELATING TO THE ISSUANCE OF HUNTING AND FISHING LICENSES, SO AS TO PROVIDE THAT A PERSON OR HIS IMMEDIATE FAMILY MEMBERS ARE NOT REQUIRED TO OBTAIN A HUNTING LICENSE TO HUNT ON PROPERTY THAT CONTAINS THEIR PRIMARY RESIDENCE.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483A" w:rsidRDefault="007F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483A" w:rsidRDefault="007F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3A" w:rsidRDefault="007F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0B04">
        <w:t>Section 50</w:t>
      </w:r>
      <w:r w:rsidR="00031B4C">
        <w:noBreakHyphen/>
      </w:r>
      <w:r w:rsidR="00D60B04">
        <w:t>9</w:t>
      </w:r>
      <w:r w:rsidR="00031B4C">
        <w:noBreakHyphen/>
      </w:r>
      <w:r w:rsidR="00D60B04">
        <w:t>10 of the 1976 Code is amended to read:</w:t>
      </w:r>
    </w:p>
    <w:p w:rsidR="00D60B04" w:rsidRDefault="00D60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B04" w:rsidRDefault="00031B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D60B04">
        <w:t>Section 50</w:t>
      </w:r>
      <w:r>
        <w:noBreakHyphen/>
      </w:r>
      <w:r w:rsidR="00D60B04">
        <w:t>9</w:t>
      </w:r>
      <w:r>
        <w:noBreakHyphen/>
      </w:r>
      <w:r w:rsidR="00D60B04">
        <w:t>10.</w:t>
      </w:r>
      <w:r w:rsidR="00D60B04">
        <w:tab/>
      </w:r>
      <w:r w:rsidR="00D60B04">
        <w:rPr>
          <w:u w:val="single"/>
        </w:rPr>
        <w:t>(A)</w:t>
      </w:r>
      <w:r w:rsidR="00D60B04">
        <w:tab/>
      </w:r>
      <w:r w:rsidR="00D60B04" w:rsidRPr="00B073DB">
        <w:t>It is unlawful to hunt, fish, or take fish or wildlife without obtaining a license and applicable permits, tags, or stamps which allow these activities. A person convicted of violating this section is guilty of a misdemeanor and, upon conviction, must be fined not less than fifty nor more than five hundred dollars or imprisoned not more than thirty days</w:t>
      </w:r>
      <w:r w:rsidR="00D60B04">
        <w:t>.</w:t>
      </w:r>
    </w:p>
    <w:p w:rsidR="00D60B04" w:rsidRPr="00D60B04" w:rsidRDefault="00D60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>
        <w:tab/>
      </w:r>
      <w:r w:rsidR="001B28BE">
        <w:rPr>
          <w:u w:val="single"/>
        </w:rPr>
        <w:t>Notwithstanding</w:t>
      </w:r>
      <w:r>
        <w:rPr>
          <w:u w:val="single"/>
        </w:rPr>
        <w:t xml:space="preserve"> another provision of law to the contrary, the provision that requires a person to obtain a hunting license does not apply to a person who hunts on property that contains his primary residence or to his immediate family members who also claim the property as their primary residence.</w:t>
      </w:r>
      <w:r>
        <w:t>”</w:t>
      </w:r>
    </w:p>
    <w:p w:rsidR="007F483A" w:rsidRDefault="007F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3A" w:rsidRDefault="007F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0B04">
        <w:t>2</w:t>
      </w:r>
      <w:r>
        <w:t>.</w:t>
      </w:r>
      <w:r>
        <w:tab/>
        <w:t>This act takes effect upon approval by the Governor.</w:t>
      </w:r>
    </w:p>
    <w:p w:rsidR="006C7EED" w:rsidRDefault="00031B4C" w:rsidP="00D86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15B8" w:rsidRDefault="004815B8" w:rsidP="004815B8">
      <w:pPr>
        <w:suppressAutoHyphens/>
      </w:pPr>
    </w:p>
    <w:sectPr w:rsidR="004815B8" w:rsidSect="004815B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83A" w:rsidRDefault="007F483A" w:rsidP="009F0C77">
      <w:r>
        <w:separator/>
      </w:r>
    </w:p>
  </w:endnote>
  <w:endnote w:type="continuationSeparator" w:id="0">
    <w:p w:rsidR="007F483A" w:rsidRDefault="007F48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D4DF10-E90E-4C51-A7B3-54D699EC22BA}"/>
    <w:embedBold r:id="rId2" w:fontKey="{9971EC92-FF38-4AD9-9FD4-972F04CD09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160350-5C4B-40EC-A9DA-D21443524F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AA3276-A637-4E58-A980-E81C0A539A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5B8" w:rsidRPr="00FF2868" w:rsidRDefault="004815B8" w:rsidP="00FF28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22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83A" w:rsidRDefault="007F483A" w:rsidP="009F0C77">
      <w:r>
        <w:separator/>
      </w:r>
    </w:p>
  </w:footnote>
  <w:footnote w:type="continuationSeparator" w:id="0">
    <w:p w:rsidR="007F483A" w:rsidRDefault="007F48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81CM18"/>
    <w:docVar w:name="CoverBillType" w:val="b"/>
    <w:docVar w:name="DocPath" w:val="L:\Council\bills\CC\15181CM18.DOCX"/>
    <w:docVar w:name="dvBillNumber" w:val="470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7F483A"/>
    <w:rsid w:val="00011869"/>
    <w:rsid w:val="00015CD6"/>
    <w:rsid w:val="00031B4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8B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2EE"/>
    <w:rsid w:val="003C4DAB"/>
    <w:rsid w:val="003D01E8"/>
    <w:rsid w:val="003D0D23"/>
    <w:rsid w:val="003E5288"/>
    <w:rsid w:val="003F6D79"/>
    <w:rsid w:val="0041760A"/>
    <w:rsid w:val="00417C01"/>
    <w:rsid w:val="004403BD"/>
    <w:rsid w:val="00461441"/>
    <w:rsid w:val="004809EE"/>
    <w:rsid w:val="004815B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7EED"/>
    <w:rsid w:val="006D58AA"/>
    <w:rsid w:val="00734F00"/>
    <w:rsid w:val="007A70AE"/>
    <w:rsid w:val="007F483A"/>
    <w:rsid w:val="008362E8"/>
    <w:rsid w:val="0085786E"/>
    <w:rsid w:val="0087235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7BA9"/>
    <w:rsid w:val="00BE0F3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B04"/>
    <w:rsid w:val="00D73A67"/>
    <w:rsid w:val="00D861D5"/>
    <w:rsid w:val="00D970A9"/>
    <w:rsid w:val="00DC15B0"/>
    <w:rsid w:val="00DF3845"/>
    <w:rsid w:val="00E41911"/>
    <w:rsid w:val="00E44B57"/>
    <w:rsid w:val="00E92EEF"/>
    <w:rsid w:val="00EE59AF"/>
    <w:rsid w:val="00EF2368"/>
    <w:rsid w:val="00F24442"/>
    <w:rsid w:val="00F50AE3"/>
    <w:rsid w:val="00F625DC"/>
    <w:rsid w:val="00F655B7"/>
    <w:rsid w:val="00F656BA"/>
    <w:rsid w:val="00F67CF1"/>
    <w:rsid w:val="00F728AA"/>
    <w:rsid w:val="00F840F0"/>
    <w:rsid w:val="00FB0D0D"/>
    <w:rsid w:val="00FB43B4"/>
    <w:rsid w:val="00FB6B0B"/>
    <w:rsid w:val="00FF28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A4FC75-B081-492B-B9CE-038656AE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815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708_2018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0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55E0E-8B9F-4CBF-BD33-B9BE74643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2</Pages>
  <Words>299</Words>
  <Characters>1617</Characters>
  <Application>Microsoft Office Word</Application>
  <DocSecurity>0</DocSecurity>
  <Lines>70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4708: Hunting and Fishing - South Carolina Legislature Online</dc:title>
  <dc:creator>%USERNAME%</dc:creator>
  <cp:lastModifiedBy>S Volk</cp:lastModifiedBy>
  <cp:revision>2</cp:revision>
  <cp:lastPrinted>2018-01-11T13:54:00Z</cp:lastPrinted>
  <dcterms:created xsi:type="dcterms:W3CDTF">2018-01-26T19:52:00Z</dcterms:created>
  <dcterms:modified xsi:type="dcterms:W3CDTF">2018-01-26T19:52:00Z</dcterms:modified>
</cp:coreProperties>
</file>