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1C7" w:rsidRDefault="005C41C7" w:rsidP="005C41C7">
      <w:pPr>
        <w:widowControl w:val="0"/>
        <w:jc w:val="center"/>
      </w:pPr>
      <w:r w:rsidRPr="005C41C7">
        <w:rPr>
          <w:b/>
        </w:rPr>
        <w:t>South Carolina General Assembly</w:t>
      </w:r>
    </w:p>
    <w:p w:rsidR="005C41C7" w:rsidRDefault="005C41C7" w:rsidP="005C41C7">
      <w:pPr>
        <w:widowControl w:val="0"/>
        <w:jc w:val="center"/>
      </w:pPr>
      <w:r>
        <w:t>122nd Session, 2017-2018</w:t>
      </w:r>
    </w:p>
    <w:p w:rsidR="005C41C7" w:rsidRDefault="005C41C7" w:rsidP="005C41C7">
      <w:pPr>
        <w:widowControl w:val="0"/>
        <w:jc w:val="left"/>
      </w:pPr>
    </w:p>
    <w:p w:rsidR="005C41C7" w:rsidRDefault="005C41C7" w:rsidP="005C41C7">
      <w:pPr>
        <w:widowControl w:val="0"/>
        <w:jc w:val="left"/>
        <w:rPr>
          <w:b/>
        </w:rPr>
      </w:pPr>
      <w:r w:rsidRPr="005C41C7">
        <w:rPr>
          <w:b/>
        </w:rPr>
        <w:t>H. 4956</w:t>
      </w:r>
    </w:p>
    <w:p w:rsidR="005C41C7" w:rsidRDefault="005C41C7" w:rsidP="005C41C7">
      <w:pPr>
        <w:widowControl w:val="0"/>
        <w:jc w:val="left"/>
        <w:rPr>
          <w:b/>
        </w:rPr>
      </w:pPr>
    </w:p>
    <w:p w:rsidR="005C41C7" w:rsidRDefault="005C41C7" w:rsidP="005C41C7">
      <w:pPr>
        <w:widowControl w:val="0"/>
        <w:jc w:val="left"/>
      </w:pPr>
      <w:r w:rsidRPr="005C41C7">
        <w:rPr>
          <w:b/>
        </w:rPr>
        <w:t>STATUS INFORMATION</w:t>
      </w:r>
    </w:p>
    <w:p w:rsidR="005C41C7" w:rsidRDefault="005C41C7" w:rsidP="005C41C7">
      <w:pPr>
        <w:widowControl w:val="0"/>
        <w:jc w:val="left"/>
      </w:pPr>
    </w:p>
    <w:p w:rsidR="005C41C7" w:rsidRDefault="005C41C7" w:rsidP="005C41C7">
      <w:pPr>
        <w:widowControl w:val="0"/>
        <w:jc w:val="left"/>
      </w:pPr>
      <w:r>
        <w:t>General Bill</w:t>
      </w:r>
    </w:p>
    <w:p w:rsidR="005C41C7" w:rsidRDefault="005C41C7" w:rsidP="005C41C7">
      <w:pPr>
        <w:widowControl w:val="0"/>
        <w:jc w:val="left"/>
      </w:pPr>
      <w:r>
        <w:t>Sponsors: Rep. Pitts</w:t>
      </w:r>
    </w:p>
    <w:p w:rsidR="005C41C7" w:rsidRDefault="005C41C7" w:rsidP="005C41C7">
      <w:pPr>
        <w:widowControl w:val="0"/>
        <w:jc w:val="left"/>
      </w:pPr>
      <w:r>
        <w:t>Document Path: l:\council\bills\agm\19317wab18.docx</w:t>
      </w:r>
    </w:p>
    <w:p w:rsidR="005C41C7" w:rsidRDefault="005C41C7" w:rsidP="005C41C7">
      <w:pPr>
        <w:widowControl w:val="0"/>
        <w:jc w:val="left"/>
      </w:pPr>
    </w:p>
    <w:p w:rsidR="005C41C7" w:rsidRDefault="005C41C7" w:rsidP="005C41C7">
      <w:pPr>
        <w:widowControl w:val="0"/>
        <w:jc w:val="left"/>
      </w:pPr>
      <w:r>
        <w:t>Introduced in the House on February 15, 2018</w:t>
      </w:r>
    </w:p>
    <w:p w:rsidR="005C41C7" w:rsidRDefault="005C41C7" w:rsidP="005C41C7">
      <w:pPr>
        <w:widowControl w:val="0"/>
        <w:jc w:val="left"/>
      </w:pPr>
      <w:r>
        <w:t xml:space="preserve">Currently residing in the House Committee on </w:t>
      </w:r>
      <w:r w:rsidRPr="005C41C7">
        <w:rPr>
          <w:b/>
        </w:rPr>
        <w:t>Judiciary</w:t>
      </w:r>
    </w:p>
    <w:p w:rsidR="005C41C7" w:rsidRDefault="005C41C7" w:rsidP="005C41C7">
      <w:pPr>
        <w:widowControl w:val="0"/>
        <w:jc w:val="left"/>
      </w:pPr>
    </w:p>
    <w:p w:rsidR="005C41C7" w:rsidRDefault="005C41C7" w:rsidP="005C41C7">
      <w:pPr>
        <w:widowControl w:val="0"/>
        <w:jc w:val="left"/>
      </w:pPr>
      <w:r>
        <w:t xml:space="preserve">Summary: </w:t>
      </w:r>
      <w:r w:rsidR="00A266E5">
        <w:t>Firearms in schools</w:t>
      </w:r>
    </w:p>
    <w:p w:rsidR="005C41C7" w:rsidRDefault="005C41C7" w:rsidP="005C41C7">
      <w:pPr>
        <w:widowControl w:val="0"/>
        <w:jc w:val="left"/>
      </w:pPr>
    </w:p>
    <w:p w:rsidR="005C41C7" w:rsidRDefault="005C41C7" w:rsidP="005C41C7">
      <w:pPr>
        <w:widowControl w:val="0"/>
        <w:jc w:val="left"/>
      </w:pPr>
    </w:p>
    <w:p w:rsidR="005C41C7" w:rsidRDefault="005C41C7" w:rsidP="005C41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1C7">
        <w:rPr>
          <w:b/>
        </w:rPr>
        <w:t>HISTORY OF LEGISLATIVE ACTIONS</w:t>
      </w:r>
    </w:p>
    <w:p w:rsidR="005C41C7" w:rsidRDefault="005C41C7" w:rsidP="005C41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41C7" w:rsidRPr="005C41C7" w:rsidRDefault="005C41C7" w:rsidP="005C41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1C7">
        <w:rPr>
          <w:u w:val="single"/>
        </w:rPr>
        <w:tab/>
        <w:t>Date</w:t>
      </w:r>
      <w:r w:rsidRPr="005C41C7">
        <w:rPr>
          <w:u w:val="single"/>
        </w:rPr>
        <w:tab/>
        <w:t>Body</w:t>
      </w:r>
      <w:r w:rsidRPr="005C41C7">
        <w:rPr>
          <w:u w:val="single"/>
        </w:rPr>
        <w:tab/>
        <w:t>Action Description with journal page number</w:t>
      </w:r>
      <w:r w:rsidRPr="005C41C7">
        <w:rPr>
          <w:u w:val="single"/>
        </w:rPr>
        <w:tab/>
      </w:r>
    </w:p>
    <w:p w:rsidR="008A60BF" w:rsidRDefault="008A60BF" w:rsidP="008A6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2719B8">
        <w:t>Introduced and read first time (</w:t>
      </w:r>
      <w:hyperlink r:id="rId7" w:history="1">
        <w:r w:rsidRPr="002719B8">
          <w:rPr>
            <w:rStyle w:val="Hyperlink"/>
          </w:rPr>
          <w:t>House Journal</w:t>
        </w:r>
        <w:r w:rsidRPr="002719B8">
          <w:rPr>
            <w:rStyle w:val="Hyperlink"/>
          </w:rPr>
          <w:noBreakHyphen/>
          <w:t>page 64</w:t>
        </w:r>
      </w:hyperlink>
      <w:r w:rsidRPr="002719B8">
        <w:t>)</w:t>
      </w:r>
    </w:p>
    <w:p w:rsidR="008A60BF" w:rsidRDefault="008A60BF" w:rsidP="008A6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2719B8">
        <w:t>Ref</w:t>
      </w:r>
      <w:r>
        <w:t xml:space="preserve">erred to Committee on </w:t>
      </w:r>
      <w:r w:rsidRPr="002719B8">
        <w:rPr>
          <w:b/>
        </w:rPr>
        <w:t>Judiciary</w:t>
      </w:r>
      <w:r>
        <w:t xml:space="preserve"> </w:t>
      </w:r>
      <w:r w:rsidRPr="002719B8">
        <w:t>(</w:t>
      </w:r>
      <w:hyperlink r:id="rId8" w:history="1">
        <w:r w:rsidRPr="002719B8">
          <w:rPr>
            <w:rStyle w:val="Hyperlink"/>
          </w:rPr>
          <w:t>House Journal</w:t>
        </w:r>
        <w:r w:rsidRPr="002719B8">
          <w:rPr>
            <w:rStyle w:val="Hyperlink"/>
          </w:rPr>
          <w:noBreakHyphen/>
          <w:t>page 64</w:t>
        </w:r>
      </w:hyperlink>
      <w:r w:rsidRPr="002719B8">
        <w:t>)</w:t>
      </w:r>
    </w:p>
    <w:p w:rsidR="008A60BF" w:rsidRDefault="008A60BF" w:rsidP="008A60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1C7" w:rsidRDefault="005C41C7" w:rsidP="005C41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41C7">
          <w:rPr>
            <w:rStyle w:val="Hyperlink"/>
          </w:rPr>
          <w:t>legislative information</w:t>
        </w:r>
      </w:hyperlink>
      <w:r>
        <w:t xml:space="preserve"> at the website</w:t>
      </w:r>
    </w:p>
    <w:p w:rsidR="005C41C7" w:rsidRDefault="005C41C7" w:rsidP="005C41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1C7" w:rsidRPr="005C41C7" w:rsidRDefault="005C41C7" w:rsidP="005C41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1C7" w:rsidRDefault="005C41C7" w:rsidP="005C41C7">
      <w:pPr>
        <w:widowControl w:val="0"/>
        <w:jc w:val="left"/>
      </w:pPr>
      <w:r w:rsidRPr="005C41C7">
        <w:rPr>
          <w:b/>
        </w:rPr>
        <w:t>VERSIONS OF THIS BILL</w:t>
      </w:r>
    </w:p>
    <w:p w:rsidR="005C41C7" w:rsidRDefault="005C41C7" w:rsidP="005C41C7">
      <w:pPr>
        <w:widowControl w:val="0"/>
        <w:jc w:val="left"/>
      </w:pPr>
    </w:p>
    <w:p w:rsidR="005C41C7" w:rsidRDefault="00D445F2" w:rsidP="005C41C7">
      <w:pPr>
        <w:widowControl w:val="0"/>
        <w:jc w:val="left"/>
      </w:pPr>
      <w:hyperlink r:id="rId10" w:history="1">
        <w:r w:rsidR="005C41C7">
          <w:rPr>
            <w:rStyle w:val="Hyperlink"/>
          </w:rPr>
          <w:t>2/15/2018</w:t>
        </w:r>
      </w:hyperlink>
    </w:p>
    <w:p w:rsidR="005C41C7" w:rsidRDefault="005C41C7" w:rsidP="005C41C7"/>
    <w:p w:rsidR="005C41C7" w:rsidRDefault="005C41C7" w:rsidP="005C41C7">
      <w:pPr>
        <w:sectPr w:rsidR="005C41C7" w:rsidSect="005C41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590B" w:rsidRDefault="0081590B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646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B799C">
        <w:t>TO AMEND SECTION 16</w:t>
      </w:r>
      <w:r w:rsidR="00DE3D70">
        <w:noBreakHyphen/>
      </w:r>
      <w:r w:rsidRPr="003B799C">
        <w:t>23</w:t>
      </w:r>
      <w:r w:rsidR="00DE3D70">
        <w:noBreakHyphen/>
      </w:r>
      <w:r w:rsidRPr="003B799C">
        <w:t xml:space="preserve">420, CODE OF LAWS OF SOUTH CAROLINA, 1976, RELATING TO PROHIBITIONS ON THE POSSESSION OF FIREARMS ON SCHOOL PROPERTY, SO AS TO </w:t>
      </w:r>
      <w:r>
        <w:t>EXEMPT CONCEALED WEAPON PERMIT HOLDERS FROM THESE PROHIBITIONS.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D3DD3">
        <w:t>Section 16</w:t>
      </w:r>
      <w:r w:rsidR="00DE3D70">
        <w:noBreakHyphen/>
      </w:r>
      <w:r w:rsidR="004D3DD3">
        <w:t>23</w:t>
      </w:r>
      <w:r w:rsidR="00DE3D70">
        <w:noBreakHyphen/>
      </w:r>
      <w:r w:rsidR="004D3DD3">
        <w:t>420 of the 1976 Code is amended to read:</w:t>
      </w:r>
    </w:p>
    <w:p w:rsidR="004D3DD3" w:rsidRDefault="004D3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DE3D70">
        <w:noBreakHyphen/>
      </w:r>
      <w:r>
        <w:t>23</w:t>
      </w:r>
      <w:r w:rsidR="00DE3D70">
        <w:noBreakHyphen/>
      </w:r>
      <w:r>
        <w:t>420.</w:t>
      </w:r>
      <w:r>
        <w:tab/>
        <w:t>(A)</w:t>
      </w:r>
      <w:r>
        <w:tab/>
      </w:r>
      <w:r w:rsidRPr="001E6242">
        <w:t>It is unlawful for a person to possess a firearm of any kind on any premises or property owned, operated, or controlled by a private or public school, college, university, technical college, other post</w:t>
      </w:r>
      <w:r w:rsidR="00DE3D70">
        <w:noBreakHyphen/>
      </w:r>
      <w:r w:rsidRPr="001E6242">
        <w:t xml:space="preserve">secondary institution, or in any publicly owned building, without the express permission of the authorities in charge of the premises or property. </w:t>
      </w:r>
    </w:p>
    <w:p w:rsidR="004D3DD3" w:rsidRP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(B)</w:t>
      </w:r>
      <w:r w:rsidR="00DE3D70" w:rsidRPr="00DE3D70">
        <w:tab/>
      </w:r>
      <w:r w:rsidRPr="001E6242">
        <w:t xml:space="preserve">The provisions of </w:t>
      </w:r>
      <w:r w:rsidRPr="004D3DD3">
        <w:rPr>
          <w:strike/>
        </w:rPr>
        <w:t>this</w:t>
      </w:r>
      <w:r w:rsidRPr="001E6242">
        <w:t xml:space="preserve"> subsection</w:t>
      </w:r>
      <w:r>
        <w:t xml:space="preserve"> </w:t>
      </w:r>
      <w:r>
        <w:rPr>
          <w:u w:val="single"/>
        </w:rPr>
        <w:t>(A)</w:t>
      </w:r>
      <w:r w:rsidRPr="001E6242">
        <w:t xml:space="preserve"> related to any premises or property owned, operated, or controlled by a private or public </w:t>
      </w:r>
      <w:r w:rsidRPr="004D3DD3">
        <w:rPr>
          <w:strike/>
        </w:rPr>
        <w:t>school, college, university, technical college, or other post</w:t>
      </w:r>
      <w:r w:rsidR="00DE3D70">
        <w:rPr>
          <w:strike/>
        </w:rPr>
        <w:noBreakHyphen/>
      </w:r>
      <w:r w:rsidRPr="004D3DD3">
        <w:rPr>
          <w:strike/>
        </w:rPr>
        <w:t>secondary</w:t>
      </w:r>
      <w:r w:rsidRPr="001E6242">
        <w:t xml:space="preserve"> institution</w:t>
      </w:r>
      <w:r>
        <w:t xml:space="preserve"> </w:t>
      </w:r>
      <w:r>
        <w:rPr>
          <w:u w:val="single"/>
        </w:rPr>
        <w:t>of higher learning</w:t>
      </w:r>
      <w:r w:rsidRPr="001E6242">
        <w:t xml:space="preserve">, do not apply to a person who is authorized to carry a concealed weapon pursuant to Article 4, Chapter 31, Title 23 </w:t>
      </w:r>
      <w:r w:rsidRPr="004D3DD3">
        <w:rPr>
          <w:strike/>
        </w:rPr>
        <w:t>when the weapon remains inside an attended or locked motor vehicle and is secured in a closed glove compartment, closed console, closed trunk, or in a closed container secured by an integral fastener and transported in the luggage compartment of the vehicle</w:t>
      </w:r>
      <w:r w:rsidR="00764015">
        <w:t>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E6242">
        <w:tab/>
        <w:t>(</w:t>
      </w:r>
      <w:r w:rsidRPr="004D3DD3">
        <w:rPr>
          <w:strike/>
        </w:rPr>
        <w:t>B</w:t>
      </w:r>
      <w:r>
        <w:rPr>
          <w:u w:val="single"/>
        </w:rPr>
        <w:t>C</w:t>
      </w:r>
      <w:r w:rsidRPr="001E6242">
        <w:t>)</w:t>
      </w:r>
      <w:r>
        <w:tab/>
      </w:r>
      <w:r w:rsidRPr="001E6242">
        <w:t>It is unlawful for a person to enter the premises or property described in subsection (A) and to display, brandish, or threaten others with a firearm.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</w:t>
      </w:r>
      <w:r w:rsidRPr="004D3DD3">
        <w:rPr>
          <w:strike/>
        </w:rPr>
        <w:t>C</w:t>
      </w:r>
      <w:r>
        <w:rPr>
          <w:u w:val="single"/>
        </w:rPr>
        <w:t>D</w:t>
      </w:r>
      <w:r>
        <w:t>)</w:t>
      </w:r>
      <w:r>
        <w:tab/>
      </w:r>
      <w:r w:rsidRPr="001E6242">
        <w:t>A person who violates the provisions of this section is guilty of a felony and, upon conviction, must be fined not more than five thousand dollars or imprisoned not more than five years, or both.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</w:t>
      </w:r>
      <w:r w:rsidRPr="004D3DD3">
        <w:rPr>
          <w:strike/>
        </w:rPr>
        <w:t>D</w:t>
      </w:r>
      <w:r>
        <w:rPr>
          <w:u w:val="single"/>
        </w:rPr>
        <w:t>E</w:t>
      </w:r>
      <w:r>
        <w:t>)</w:t>
      </w:r>
      <w:r>
        <w:tab/>
      </w:r>
      <w:r w:rsidRPr="001E6242">
        <w:t>This section does not apply to a guard, law enforcement officer, or member of the armed forces, or student of military science.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</w:t>
      </w:r>
      <w:r w:rsidRPr="004D3DD3">
        <w:rPr>
          <w:strike/>
        </w:rPr>
        <w:t>E</w:t>
      </w:r>
      <w:r>
        <w:rPr>
          <w:u w:val="single"/>
        </w:rPr>
        <w:t>F</w:t>
      </w:r>
      <w:r>
        <w:t>)</w:t>
      </w:r>
      <w:r>
        <w:tab/>
      </w:r>
      <w:r w:rsidRPr="001E6242">
        <w:t xml:space="preserve">For purposes of this section, the terms </w:t>
      </w:r>
      <w:r w:rsidR="00DE3D70" w:rsidRPr="00DE3D70">
        <w:t>‘</w:t>
      </w:r>
      <w:r w:rsidRPr="001E6242">
        <w:t>premises</w:t>
      </w:r>
      <w:r w:rsidR="00DE3D70" w:rsidRPr="00DE3D70">
        <w:t>’</w:t>
      </w:r>
      <w:r w:rsidRPr="001E6242">
        <w:t xml:space="preserve"> and </w:t>
      </w:r>
      <w:r w:rsidR="00DE3D70" w:rsidRPr="00DE3D70">
        <w:t>‘</w:t>
      </w:r>
      <w:r w:rsidRPr="001E6242">
        <w:t>property</w:t>
      </w:r>
      <w:r w:rsidR="00DE3D70" w:rsidRPr="00DE3D70">
        <w:t>’</w:t>
      </w:r>
      <w:r w:rsidRPr="001E6242">
        <w:t xml:space="preserve"> do not include state or locally owned or maintained roads, streets, or rights</w:t>
      </w:r>
      <w:r w:rsidR="00DE3D70">
        <w:noBreakHyphen/>
      </w:r>
      <w:r w:rsidRPr="001E6242">
        <w:t>of</w:t>
      </w:r>
      <w:r w:rsidR="00DE3D70">
        <w:noBreakHyphen/>
      </w:r>
      <w:r w:rsidRPr="001E6242">
        <w:t xml:space="preserve">way of them, running through or adjacent to premises or property owned, operated, or controlled by a private or public school, </w:t>
      </w:r>
      <w:r w:rsidRPr="004D3DD3">
        <w:rPr>
          <w:strike/>
        </w:rPr>
        <w:t>college, university, technical college, or other post</w:t>
      </w:r>
      <w:r w:rsidR="00DE3D70">
        <w:rPr>
          <w:strike/>
        </w:rPr>
        <w:noBreakHyphen/>
      </w:r>
      <w:r w:rsidRPr="004D3DD3">
        <w:rPr>
          <w:strike/>
        </w:rPr>
        <w:t>secondary institution</w:t>
      </w:r>
      <w:r>
        <w:t xml:space="preserve"> </w:t>
      </w:r>
      <w:r>
        <w:rPr>
          <w:u w:val="single"/>
        </w:rPr>
        <w:t>or a public or private institution of higher learning</w:t>
      </w:r>
      <w:r w:rsidRPr="001E6242">
        <w:t>, which are open full time to public vehicular traffic.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Pr="004D3DD3">
        <w:rPr>
          <w:strike/>
        </w:rPr>
        <w:t>F</w:t>
      </w:r>
      <w:r>
        <w:rPr>
          <w:u w:val="single"/>
        </w:rPr>
        <w:t>G</w:t>
      </w:r>
      <w:r>
        <w:t>)</w:t>
      </w:r>
      <w:r>
        <w:tab/>
      </w:r>
      <w:r w:rsidRPr="001E6242">
        <w:t xml:space="preserve">This section does not apply to a person who is authorized to carry concealed weapons pursuant to Article 4, Chapter 31 </w:t>
      </w:r>
      <w:r w:rsidRPr="004D3DD3">
        <w:rPr>
          <w:strike/>
        </w:rPr>
        <w:t>of</w:t>
      </w:r>
      <w:r>
        <w:rPr>
          <w:u w:val="single"/>
        </w:rPr>
        <w:t>,</w:t>
      </w:r>
      <w:r w:rsidRPr="001E6242">
        <w:t xml:space="preserve"> Title 23 when upon any premises, property, or building that is part of an interstate highway rest area facility.</w:t>
      </w:r>
      <w:r>
        <w:t>”</w:t>
      </w:r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D3DD3">
        <w:t>2</w:t>
      </w:r>
      <w:r>
        <w:t>.</w:t>
      </w:r>
      <w:r>
        <w:tab/>
        <w:t>This act takes effect upon approval by the Governor.</w:t>
      </w:r>
    </w:p>
    <w:p w:rsidR="00B41AF2" w:rsidRDefault="00DE3D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1C7" w:rsidRDefault="005C41C7" w:rsidP="005C41C7">
      <w:pPr>
        <w:suppressAutoHyphens/>
      </w:pPr>
    </w:p>
    <w:sectPr w:rsidR="005C41C7" w:rsidSect="005C41C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46F" w:rsidRDefault="00DE646F" w:rsidP="009F0C77">
      <w:r>
        <w:separator/>
      </w:r>
    </w:p>
  </w:endnote>
  <w:endnote w:type="continuationSeparator" w:id="0">
    <w:p w:rsidR="00DE646F" w:rsidRDefault="00DE64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A37A1A-3453-4930-919F-C9ACD1796B3D}"/>
    <w:embedBold r:id="rId2" w:fontKey="{A292DBBC-CBF1-496A-96CA-DC7FDB6DFC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7805E0-4D4F-4759-AFA2-205AAC21E8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EEEF23-17D2-4D82-AC6E-7BBD86BDE1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F0B0F7-1312-4183-AF64-405CAFECDB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1C7" w:rsidRPr="0081590B" w:rsidRDefault="005C41C7" w:rsidP="008159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66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46F" w:rsidRDefault="00DE646F" w:rsidP="009F0C77">
      <w:r>
        <w:separator/>
      </w:r>
    </w:p>
  </w:footnote>
  <w:footnote w:type="continuationSeparator" w:id="0">
    <w:p w:rsidR="00DE646F" w:rsidRDefault="00DE64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17WAB18"/>
    <w:docVar w:name="CoverBillType" w:val="b"/>
    <w:docVar w:name="DocPath" w:val="L:\Council\bills\AGM\19317WAB18.DOCX"/>
    <w:docVar w:name="dvBillNumber" w:val="495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E646F"/>
    <w:rsid w:val="00011869"/>
    <w:rsid w:val="00015CD6"/>
    <w:rsid w:val="0009437C"/>
    <w:rsid w:val="000E0100"/>
    <w:rsid w:val="000E1785"/>
    <w:rsid w:val="000E3FC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DD3"/>
    <w:rsid w:val="004E7D54"/>
    <w:rsid w:val="005273C6"/>
    <w:rsid w:val="00530A69"/>
    <w:rsid w:val="00545593"/>
    <w:rsid w:val="00556EBF"/>
    <w:rsid w:val="00577C6C"/>
    <w:rsid w:val="005A62FE"/>
    <w:rsid w:val="005C2FE2"/>
    <w:rsid w:val="005C41C7"/>
    <w:rsid w:val="005E2BC9"/>
    <w:rsid w:val="00605102"/>
    <w:rsid w:val="006215AA"/>
    <w:rsid w:val="006913C9"/>
    <w:rsid w:val="0069470D"/>
    <w:rsid w:val="006D58AA"/>
    <w:rsid w:val="00734F00"/>
    <w:rsid w:val="00764015"/>
    <w:rsid w:val="007A70AE"/>
    <w:rsid w:val="0081590B"/>
    <w:rsid w:val="008362E8"/>
    <w:rsid w:val="0085786E"/>
    <w:rsid w:val="008A1768"/>
    <w:rsid w:val="008A489F"/>
    <w:rsid w:val="008A60BF"/>
    <w:rsid w:val="008F0F33"/>
    <w:rsid w:val="008F4429"/>
    <w:rsid w:val="0094021A"/>
    <w:rsid w:val="009B44AF"/>
    <w:rsid w:val="009C6A0B"/>
    <w:rsid w:val="009F0C77"/>
    <w:rsid w:val="009F4DD1"/>
    <w:rsid w:val="00A02543"/>
    <w:rsid w:val="00A266E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AF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084"/>
    <w:rsid w:val="00D73A67"/>
    <w:rsid w:val="00D970A9"/>
    <w:rsid w:val="00DE3D70"/>
    <w:rsid w:val="00DE646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C695D-7697-4A32-89ED-E2521B68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0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4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56_20180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5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4C764-2753-4634-BBE4-654381F85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557</Words>
  <Characters>2953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4956: Firearms in schools - South Carolina Legislature Online</dc:title>
  <dc:creator>angiemorgan</dc:creator>
  <cp:lastModifiedBy>S Volk</cp:lastModifiedBy>
  <cp:revision>2</cp:revision>
  <cp:lastPrinted>2018-02-14T20:53:00Z</cp:lastPrinted>
  <dcterms:created xsi:type="dcterms:W3CDTF">2018-02-16T21:36:00Z</dcterms:created>
  <dcterms:modified xsi:type="dcterms:W3CDTF">2018-02-16T21:36:00Z</dcterms:modified>
</cp:coreProperties>
</file>