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EFB" w:rsidRDefault="001A7EFB" w:rsidP="001A7EFB">
      <w:pPr>
        <w:widowControl w:val="0"/>
        <w:jc w:val="center"/>
      </w:pPr>
      <w:r w:rsidRPr="001A7EFB">
        <w:rPr>
          <w:b/>
        </w:rPr>
        <w:t>South Carolina General Assembly</w:t>
      </w:r>
    </w:p>
    <w:p w:rsidR="001A7EFB" w:rsidRDefault="001A7EFB" w:rsidP="001A7EFB">
      <w:pPr>
        <w:widowControl w:val="0"/>
        <w:jc w:val="center"/>
      </w:pPr>
      <w:r>
        <w:t>122nd Session, 2017-2018</w:t>
      </w:r>
    </w:p>
    <w:p w:rsidR="001A7EFB" w:rsidRDefault="001A7EFB" w:rsidP="001A7EFB">
      <w:pPr>
        <w:widowControl w:val="0"/>
        <w:jc w:val="left"/>
      </w:pPr>
    </w:p>
    <w:p w:rsidR="001A7EFB" w:rsidRDefault="001A7EFB" w:rsidP="001A7EFB">
      <w:pPr>
        <w:widowControl w:val="0"/>
        <w:jc w:val="left"/>
        <w:rPr>
          <w:b/>
        </w:rPr>
      </w:pPr>
      <w:r w:rsidRPr="001A7EFB">
        <w:rPr>
          <w:b/>
        </w:rPr>
        <w:t>H. 4995</w:t>
      </w:r>
    </w:p>
    <w:p w:rsidR="001A7EFB" w:rsidRDefault="001A7EFB" w:rsidP="001A7EFB">
      <w:pPr>
        <w:widowControl w:val="0"/>
        <w:jc w:val="left"/>
        <w:rPr>
          <w:b/>
        </w:rPr>
      </w:pPr>
    </w:p>
    <w:p w:rsidR="001A7EFB" w:rsidRDefault="001A7EFB" w:rsidP="001A7EFB">
      <w:pPr>
        <w:widowControl w:val="0"/>
        <w:jc w:val="left"/>
      </w:pPr>
      <w:r w:rsidRPr="001A7EFB">
        <w:rPr>
          <w:b/>
        </w:rPr>
        <w:t>STATUS INFORMATION</w:t>
      </w:r>
    </w:p>
    <w:p w:rsidR="001A7EFB" w:rsidRDefault="001A7EFB" w:rsidP="001A7EFB">
      <w:pPr>
        <w:widowControl w:val="0"/>
        <w:jc w:val="left"/>
      </w:pPr>
    </w:p>
    <w:p w:rsidR="001A7EFB" w:rsidRDefault="001A7EFB" w:rsidP="001A7EFB">
      <w:pPr>
        <w:widowControl w:val="0"/>
        <w:jc w:val="left"/>
      </w:pPr>
      <w:r>
        <w:t>House Resolution</w:t>
      </w:r>
    </w:p>
    <w:p w:rsidR="001A7EFB" w:rsidRDefault="001A7EFB" w:rsidP="001A7EFB">
      <w:pPr>
        <w:widowControl w:val="0"/>
        <w:jc w:val="left"/>
      </w:pPr>
      <w:r>
        <w:t>Sponsors: Reps. Forrester,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1A7EFB" w:rsidRDefault="001A7EFB" w:rsidP="001A7EFB">
      <w:pPr>
        <w:widowControl w:val="0"/>
        <w:jc w:val="left"/>
      </w:pPr>
      <w:r>
        <w:t>Document Path: l:\council\bills\rm\1333zw18.docx</w:t>
      </w:r>
    </w:p>
    <w:p w:rsidR="001A7EFB" w:rsidRDefault="001A7EFB" w:rsidP="001A7EFB">
      <w:pPr>
        <w:widowControl w:val="0"/>
        <w:jc w:val="left"/>
      </w:pPr>
    </w:p>
    <w:p w:rsidR="001A7EFB" w:rsidRDefault="001A7EFB" w:rsidP="001A7EFB">
      <w:pPr>
        <w:widowControl w:val="0"/>
        <w:jc w:val="left"/>
      </w:pPr>
      <w:r>
        <w:t>Introduced in the House on February 22, 2018</w:t>
      </w:r>
    </w:p>
    <w:p w:rsidR="001A7EFB" w:rsidRDefault="001A7EFB" w:rsidP="001A7EFB">
      <w:pPr>
        <w:widowControl w:val="0"/>
        <w:jc w:val="left"/>
      </w:pPr>
      <w:r>
        <w:t>Adopted by the House on February 22, 2018</w:t>
      </w:r>
    </w:p>
    <w:p w:rsidR="001A7EFB" w:rsidRDefault="001A7EFB" w:rsidP="001A7EFB">
      <w:pPr>
        <w:widowControl w:val="0"/>
        <w:jc w:val="left"/>
      </w:pPr>
    </w:p>
    <w:p w:rsidR="001A7EFB" w:rsidRDefault="001A7EFB" w:rsidP="001A7EFB">
      <w:pPr>
        <w:widowControl w:val="0"/>
        <w:jc w:val="left"/>
      </w:pPr>
      <w:r>
        <w:t xml:space="preserve">Summary: </w:t>
      </w:r>
      <w:r w:rsidR="007E1896">
        <w:t>Dorman High School Volleyball Team</w:t>
      </w:r>
    </w:p>
    <w:p w:rsidR="001A7EFB" w:rsidRDefault="001A7EFB" w:rsidP="001A7EFB">
      <w:pPr>
        <w:widowControl w:val="0"/>
        <w:jc w:val="left"/>
      </w:pPr>
    </w:p>
    <w:p w:rsidR="001A7EFB" w:rsidRDefault="001A7EFB" w:rsidP="001A7EFB">
      <w:pPr>
        <w:widowControl w:val="0"/>
        <w:jc w:val="left"/>
      </w:pPr>
    </w:p>
    <w:p w:rsidR="001A7EFB" w:rsidRDefault="001A7EFB" w:rsidP="001A7E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7EFB">
        <w:rPr>
          <w:b/>
        </w:rPr>
        <w:t>HISTORY OF LEGISLATIVE ACTIONS</w:t>
      </w:r>
    </w:p>
    <w:p w:rsidR="001A7EFB" w:rsidRDefault="001A7EFB" w:rsidP="001A7E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7EFB" w:rsidRPr="001A7EFB" w:rsidRDefault="001A7EFB" w:rsidP="001A7E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7EFB">
        <w:rPr>
          <w:u w:val="single"/>
        </w:rPr>
        <w:tab/>
        <w:t>Date</w:t>
      </w:r>
      <w:r w:rsidRPr="001A7EFB">
        <w:rPr>
          <w:u w:val="single"/>
        </w:rPr>
        <w:tab/>
        <w:t>Body</w:t>
      </w:r>
      <w:r w:rsidRPr="001A7EFB">
        <w:rPr>
          <w:u w:val="single"/>
        </w:rPr>
        <w:tab/>
        <w:t>Action Description with journal page number</w:t>
      </w:r>
      <w:r w:rsidRPr="001A7EFB">
        <w:rPr>
          <w:u w:val="single"/>
        </w:rPr>
        <w:tab/>
      </w:r>
    </w:p>
    <w:p w:rsidR="00545DDA" w:rsidRDefault="00545DDA" w:rsidP="00545D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D951E1">
        <w:t>Introduced and adopted (</w:t>
      </w:r>
      <w:hyperlink r:id="rId7" w:history="1">
        <w:r w:rsidRPr="00D951E1">
          <w:rPr>
            <w:rStyle w:val="Hyperlink"/>
          </w:rPr>
          <w:t>House Journal</w:t>
        </w:r>
        <w:r w:rsidRPr="00D951E1">
          <w:rPr>
            <w:rStyle w:val="Hyperlink"/>
          </w:rPr>
          <w:noBreakHyphen/>
          <w:t>page 59</w:t>
        </w:r>
      </w:hyperlink>
      <w:r w:rsidRPr="00D951E1">
        <w:t>)</w:t>
      </w:r>
    </w:p>
    <w:p w:rsidR="00545DDA" w:rsidRDefault="00545DDA" w:rsidP="00545D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7EFB" w:rsidRDefault="001A7EFB" w:rsidP="001A7E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A7EFB">
          <w:rPr>
            <w:rStyle w:val="Hyperlink"/>
          </w:rPr>
          <w:t>legislative information</w:t>
        </w:r>
      </w:hyperlink>
      <w:r>
        <w:t xml:space="preserve"> at the website</w:t>
      </w:r>
    </w:p>
    <w:p w:rsidR="001A7EFB" w:rsidRDefault="001A7EFB" w:rsidP="001A7E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7EFB" w:rsidRPr="001A7EFB" w:rsidRDefault="001A7EFB" w:rsidP="001A7E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7EFB" w:rsidRDefault="001A7EFB" w:rsidP="001A7EFB">
      <w:r w:rsidRPr="001A7EFB">
        <w:rPr>
          <w:b/>
        </w:rPr>
        <w:t>VERSIONS OF THIS BILL</w:t>
      </w:r>
    </w:p>
    <w:p w:rsidR="001A7EFB" w:rsidRDefault="001A7EFB" w:rsidP="001A7EFB"/>
    <w:p w:rsidR="001A7EFB" w:rsidRDefault="00B31CC6" w:rsidP="001A7EFB">
      <w:hyperlink r:id="rId9" w:history="1">
        <w:r w:rsidR="001A7EFB">
          <w:rPr>
            <w:rStyle w:val="Hyperlink"/>
          </w:rPr>
          <w:t>2/22/2018</w:t>
        </w:r>
      </w:hyperlink>
    </w:p>
    <w:p w:rsidR="001A7EFB" w:rsidRDefault="001A7EFB" w:rsidP="001A7EFB"/>
    <w:p w:rsidR="001A7EFB" w:rsidRDefault="001A7EFB" w:rsidP="001A7EFB">
      <w:pPr>
        <w:sectPr w:rsidR="001A7EFB" w:rsidSect="001A7E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0E3D" w:rsidRDefault="00590E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6F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63E" w:rsidRDefault="004E1883" w:rsidP="00CB7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B763E">
        <w:t>SALUTE</w:t>
      </w:r>
      <w:r w:rsidR="00CB763E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1146A">
        <w:rPr>
          <w:rFonts w:eastAsiaTheme="minorHAnsi"/>
          <w:color w:val="000000" w:themeColor="text1"/>
          <w:szCs w:val="22"/>
          <w:u w:color="000000" w:themeColor="text1"/>
        </w:rPr>
        <w:t>DORMAN</w:t>
      </w:r>
      <w:r w:rsidR="00CB763E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TO CONGRATULATE THE TEAM</w:t>
      </w:r>
      <w:r w:rsidR="00171C79" w:rsidRPr="00171C7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B763E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</w:t>
      </w:r>
      <w:r w:rsidR="00B1146A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="00CB763E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 w:rsidR="00B1146A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CB763E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02F8" w:rsidRDefault="00C56F83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902F8">
        <w:t xml:space="preserve">well prepared for the challenge, the </w:t>
      </w:r>
      <w:r w:rsidR="0056072D">
        <w:t>Dorman</w:t>
      </w:r>
      <w:r w:rsidR="009902F8">
        <w:t xml:space="preserve"> High School volleyball team (</w:t>
      </w:r>
      <w:r w:rsidR="0056072D">
        <w:t>43</w:t>
      </w:r>
      <w:r w:rsidR="00171C79">
        <w:noBreakHyphen/>
      </w:r>
      <w:r w:rsidR="0056072D">
        <w:t>6</w:t>
      </w:r>
      <w:r w:rsidR="00171C79">
        <w:noBreakHyphen/>
      </w:r>
      <w:r w:rsidR="0056072D">
        <w:t>1</w:t>
      </w:r>
      <w:r w:rsidR="009902F8">
        <w:t>) powered its way to the 201</w:t>
      </w:r>
      <w:r w:rsidR="00486F2B">
        <w:t>7</w:t>
      </w:r>
      <w:r w:rsidR="009902F8">
        <w:t xml:space="preserve"> </w:t>
      </w:r>
      <w:r w:rsidR="009902F8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486F2B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9902F8">
        <w:rPr>
          <w:rFonts w:eastAsiaTheme="minorHAnsi"/>
          <w:color w:val="000000" w:themeColor="text1"/>
          <w:szCs w:val="22"/>
          <w:u w:color="000000" w:themeColor="text1"/>
        </w:rPr>
        <w:t xml:space="preserve">A State Championship title, </w:t>
      </w:r>
      <w:r w:rsidR="009902F8">
        <w:t xml:space="preserve">defeating </w:t>
      </w:r>
      <w:r w:rsidR="00486F2B">
        <w:t xml:space="preserve">Wando </w:t>
      </w:r>
      <w:r w:rsidR="009902F8">
        <w:t>with a 3</w:t>
      </w:r>
      <w:r w:rsidR="00171C79">
        <w:noBreakHyphen/>
      </w:r>
      <w:r w:rsidR="00486F2B">
        <w:t>1</w:t>
      </w:r>
      <w:r w:rsidR="009902F8">
        <w:t xml:space="preserve"> win on </w:t>
      </w:r>
      <w:r w:rsidR="00486F2B">
        <w:t>November 4</w:t>
      </w:r>
      <w:r w:rsidR="009902F8">
        <w:t>, 201</w:t>
      </w:r>
      <w:r w:rsidR="00486F2B">
        <w:t>7</w:t>
      </w:r>
      <w:r w:rsidR="009902F8">
        <w:t xml:space="preserve">, at </w:t>
      </w:r>
      <w:r w:rsidR="00486F2B">
        <w:t>Chapin</w:t>
      </w:r>
      <w:r w:rsidR="009902F8">
        <w:t xml:space="preserve"> High School</w:t>
      </w:r>
      <w:r w:rsidR="009902F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made it to the </w:t>
      </w:r>
      <w:r w:rsidRPr="00AF6915">
        <w:rPr>
          <w:color w:val="000000" w:themeColor="text1"/>
          <w:u w:color="000000" w:themeColor="text1"/>
        </w:rPr>
        <w:t xml:space="preserve">mountaintop </w:t>
      </w:r>
      <w:r w:rsidR="001F6B5B">
        <w:rPr>
          <w:color w:val="000000" w:themeColor="text1"/>
          <w:u w:color="000000" w:themeColor="text1"/>
        </w:rPr>
        <w:t>last year</w:t>
      </w:r>
      <w:r w:rsidRPr="00AF6915">
        <w:rPr>
          <w:color w:val="000000" w:themeColor="text1"/>
          <w:u w:color="000000" w:themeColor="text1"/>
        </w:rPr>
        <w:t xml:space="preserve">, </w:t>
      </w:r>
      <w:r w:rsidR="001F6B5B">
        <w:rPr>
          <w:color w:val="000000" w:themeColor="text1"/>
          <w:u w:color="000000" w:themeColor="text1"/>
        </w:rPr>
        <w:t xml:space="preserve">the Dorman players liked the view so much that they climbed </w:t>
      </w:r>
      <w:r>
        <w:rPr>
          <w:color w:val="000000" w:themeColor="text1"/>
          <w:u w:color="000000" w:themeColor="text1"/>
        </w:rPr>
        <w:t xml:space="preserve">to the pinnacle </w:t>
      </w:r>
      <w:r w:rsidR="001F6B5B">
        <w:rPr>
          <w:color w:val="000000" w:themeColor="text1"/>
          <w:u w:color="000000" w:themeColor="text1"/>
        </w:rPr>
        <w:t xml:space="preserve">again </w:t>
      </w:r>
      <w:r>
        <w:rPr>
          <w:color w:val="000000" w:themeColor="text1"/>
          <w:u w:color="000000" w:themeColor="text1"/>
        </w:rPr>
        <w:t>in the 201</w:t>
      </w:r>
      <w:r w:rsidR="001F6B5B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 championship competition. The Lady </w:t>
      </w:r>
      <w:r w:rsidR="001F6B5B">
        <w:rPr>
          <w:color w:val="000000" w:themeColor="text1"/>
          <w:u w:color="000000" w:themeColor="text1"/>
        </w:rPr>
        <w:t>Cavaliers</w:t>
      </w:r>
      <w:r>
        <w:rPr>
          <w:color w:val="000000" w:themeColor="text1"/>
          <w:u w:color="000000" w:themeColor="text1"/>
        </w:rPr>
        <w:t xml:space="preserve"> triumphantly took home the</w:t>
      </w:r>
      <w:r w:rsidR="0026533A">
        <w:rPr>
          <w:color w:val="000000" w:themeColor="text1"/>
          <w:u w:color="000000" w:themeColor="text1"/>
        </w:rPr>
        <w:t>ir second straight AAAA</w:t>
      </w:r>
      <w:r w:rsidR="001F6B5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volleyball title</w:t>
      </w:r>
      <w:r w:rsidR="001F6B5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it felt good; and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F047F" w:rsidRDefault="00BF047F" w:rsidP="00BF0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near the end of the title bout, i</w:t>
      </w:r>
      <w:r w:rsidRPr="00371DB1">
        <w:rPr>
          <w:color w:val="000000" w:themeColor="text1"/>
          <w:u w:color="000000" w:themeColor="text1"/>
        </w:rPr>
        <w:t xml:space="preserve">t took </w:t>
      </w:r>
      <w:r w:rsidR="00025D4B">
        <w:rPr>
          <w:color w:val="000000" w:themeColor="text1"/>
          <w:u w:color="000000" w:themeColor="text1"/>
        </w:rPr>
        <w:t>the Cavs</w:t>
      </w:r>
      <w:r w:rsidRPr="00371DB1">
        <w:rPr>
          <w:color w:val="000000" w:themeColor="text1"/>
          <w:u w:color="000000" w:themeColor="text1"/>
        </w:rPr>
        <w:t xml:space="preserve"> three tries to get the shot they wanted.</w:t>
      </w:r>
      <w:r>
        <w:rPr>
          <w:color w:val="000000" w:themeColor="text1"/>
          <w:u w:color="000000" w:themeColor="text1"/>
        </w:rPr>
        <w:t xml:space="preserve"> </w:t>
      </w:r>
      <w:r w:rsidRPr="00371DB1">
        <w:rPr>
          <w:color w:val="000000" w:themeColor="text1"/>
          <w:u w:color="000000" w:themeColor="text1"/>
        </w:rPr>
        <w:t>Leading Wando 24</w:t>
      </w:r>
      <w:r w:rsidR="00171C79">
        <w:rPr>
          <w:color w:val="000000" w:themeColor="text1"/>
          <w:u w:color="000000" w:themeColor="text1"/>
        </w:rPr>
        <w:noBreakHyphen/>
      </w:r>
      <w:r w:rsidRPr="00371DB1">
        <w:rPr>
          <w:color w:val="000000" w:themeColor="text1"/>
          <w:u w:color="000000" w:themeColor="text1"/>
        </w:rPr>
        <w:t>18 and 2</w:t>
      </w:r>
      <w:r w:rsidR="00171C79">
        <w:rPr>
          <w:color w:val="000000" w:themeColor="text1"/>
          <w:u w:color="000000" w:themeColor="text1"/>
        </w:rPr>
        <w:noBreakHyphen/>
      </w:r>
      <w:r w:rsidRPr="00371DB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</w:t>
      </w:r>
      <w:r w:rsidRPr="00371DB1">
        <w:rPr>
          <w:color w:val="000000" w:themeColor="text1"/>
          <w:u w:color="000000" w:themeColor="text1"/>
        </w:rPr>
        <w:t xml:space="preserve"> Dorman tried desperately to get a set in place for a Thayer Hall kill.</w:t>
      </w:r>
      <w:r>
        <w:rPr>
          <w:color w:val="000000" w:themeColor="text1"/>
          <w:u w:color="000000" w:themeColor="text1"/>
        </w:rPr>
        <w:t xml:space="preserve"> </w:t>
      </w:r>
      <w:r w:rsidRPr="00371DB1">
        <w:rPr>
          <w:color w:val="000000" w:themeColor="text1"/>
          <w:u w:color="000000" w:themeColor="text1"/>
        </w:rPr>
        <w:t>Finally, Grace Metcalf</w:t>
      </w:r>
      <w:r w:rsidR="00171C79" w:rsidRPr="00171C79">
        <w:rPr>
          <w:color w:val="000000" w:themeColor="text1"/>
          <w:u w:color="000000" w:themeColor="text1"/>
        </w:rPr>
        <w:t>’</w:t>
      </w:r>
      <w:r w:rsidRPr="00371DB1">
        <w:rPr>
          <w:color w:val="000000" w:themeColor="text1"/>
          <w:u w:color="000000" w:themeColor="text1"/>
        </w:rPr>
        <w:t xml:space="preserve">s set was perfect, </w:t>
      </w:r>
      <w:r>
        <w:rPr>
          <w:color w:val="000000" w:themeColor="text1"/>
          <w:u w:color="000000" w:themeColor="text1"/>
        </w:rPr>
        <w:t xml:space="preserve">Thayer </w:t>
      </w:r>
      <w:r w:rsidRPr="00371DB1">
        <w:rPr>
          <w:color w:val="000000" w:themeColor="text1"/>
          <w:u w:color="000000" w:themeColor="text1"/>
        </w:rPr>
        <w:t xml:space="preserve">Hall sent an attack caroming off a Wando player and nearly into the stands, and Dorman clinched a </w:t>
      </w:r>
      <w:r>
        <w:rPr>
          <w:color w:val="000000" w:themeColor="text1"/>
          <w:u w:color="000000" w:themeColor="text1"/>
        </w:rPr>
        <w:t>thirteenth</w:t>
      </w:r>
      <w:r w:rsidRPr="00371DB1">
        <w:rPr>
          <w:color w:val="000000" w:themeColor="text1"/>
          <w:u w:color="000000" w:themeColor="text1"/>
        </w:rPr>
        <w:t xml:space="preserve"> state volleyball title</w:t>
      </w:r>
      <w:r>
        <w:rPr>
          <w:color w:val="000000" w:themeColor="text1"/>
          <w:u w:color="000000" w:themeColor="text1"/>
        </w:rPr>
        <w:t>; and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1CE" w:rsidRPr="00C110FD" w:rsidRDefault="006321CE" w:rsidP="0063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awards that have poured in for this team are numerous. MVP Thayer Hall was named a South Carolina North</w:t>
      </w:r>
      <w:r w:rsidR="00171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South All</w:t>
      </w:r>
      <w:r w:rsidR="00171C79">
        <w:rPr>
          <w:color w:val="000000" w:themeColor="text1"/>
          <w:u w:color="000000" w:themeColor="text1"/>
        </w:rPr>
        <w:noBreakHyphen/>
      </w:r>
      <w:r w:rsidR="0026533A">
        <w:rPr>
          <w:color w:val="000000" w:themeColor="text1"/>
          <w:u w:color="000000" w:themeColor="text1"/>
        </w:rPr>
        <w:t>Star, AAAA</w:t>
      </w:r>
      <w:r>
        <w:rPr>
          <w:color w:val="000000" w:themeColor="text1"/>
          <w:u w:color="000000" w:themeColor="text1"/>
        </w:rPr>
        <w:t>A Player of the Year, and National Gatorade Player of the Year, as well as Player of the Year for a number of other entities. She and Anna Renwick were named SCCAWS All</w:t>
      </w:r>
      <w:r w:rsidR="00171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State, and Thayer Hall (</w:t>
      </w:r>
      <w:r w:rsidRPr="00C110FD">
        <w:rPr>
          <w:color w:val="000000" w:themeColor="text1"/>
          <w:u w:color="000000" w:themeColor="text1"/>
        </w:rPr>
        <w:t>Miss Volleyball</w:t>
      </w:r>
      <w:r>
        <w:rPr>
          <w:color w:val="000000" w:themeColor="text1"/>
          <w:u w:color="000000" w:themeColor="text1"/>
        </w:rPr>
        <w:t xml:space="preserve">), </w:t>
      </w:r>
      <w:r w:rsidRPr="00C110FD">
        <w:rPr>
          <w:color w:val="000000" w:themeColor="text1"/>
          <w:u w:color="000000" w:themeColor="text1"/>
        </w:rPr>
        <w:t>Omara Daniels</w:t>
      </w:r>
      <w:r w:rsidR="00391830">
        <w:rPr>
          <w:color w:val="000000" w:themeColor="text1"/>
          <w:u w:color="000000" w:themeColor="text1"/>
        </w:rPr>
        <w:t>,</w:t>
      </w:r>
      <w:r w:rsidRPr="00C110FD">
        <w:rPr>
          <w:color w:val="000000" w:themeColor="text1"/>
          <w:u w:color="000000" w:themeColor="text1"/>
        </w:rPr>
        <w:t xml:space="preserve"> Lauren Cauthan</w:t>
      </w:r>
      <w:r>
        <w:rPr>
          <w:color w:val="000000" w:themeColor="text1"/>
          <w:u w:color="000000" w:themeColor="text1"/>
        </w:rPr>
        <w:t xml:space="preserve">, Garland Hough, </w:t>
      </w:r>
      <w:r w:rsidRPr="00C110FD">
        <w:rPr>
          <w:color w:val="000000" w:themeColor="text1"/>
          <w:u w:color="000000" w:themeColor="text1"/>
        </w:rPr>
        <w:t>Anna Renwick</w:t>
      </w:r>
      <w:r>
        <w:rPr>
          <w:color w:val="000000" w:themeColor="text1"/>
          <w:u w:color="000000" w:themeColor="text1"/>
        </w:rPr>
        <w:t xml:space="preserve">, and </w:t>
      </w:r>
      <w:r w:rsidRPr="00C110FD">
        <w:rPr>
          <w:color w:val="000000" w:themeColor="text1"/>
          <w:u w:color="000000" w:themeColor="text1"/>
        </w:rPr>
        <w:t>Leslie Timms</w:t>
      </w:r>
      <w:r>
        <w:rPr>
          <w:color w:val="000000" w:themeColor="text1"/>
          <w:u w:color="000000" w:themeColor="text1"/>
        </w:rPr>
        <w:t xml:space="preserve"> were named High School Sports Report All</w:t>
      </w:r>
      <w:r w:rsidR="00171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State. The </w:t>
      </w:r>
      <w:r w:rsidRPr="00C110FD">
        <w:rPr>
          <w:color w:val="000000" w:themeColor="text1"/>
          <w:u w:color="000000" w:themeColor="text1"/>
        </w:rPr>
        <w:t>HSSR All</w:t>
      </w:r>
      <w:r w:rsidR="00171C79">
        <w:rPr>
          <w:color w:val="000000" w:themeColor="text1"/>
          <w:u w:color="000000" w:themeColor="text1"/>
        </w:rPr>
        <w:noBreakHyphen/>
      </w:r>
      <w:r w:rsidRPr="00C110FD">
        <w:rPr>
          <w:color w:val="000000" w:themeColor="text1"/>
          <w:u w:color="000000" w:themeColor="text1"/>
        </w:rPr>
        <w:t xml:space="preserve">Rookie </w:t>
      </w:r>
      <w:r w:rsidRPr="00C110FD">
        <w:rPr>
          <w:color w:val="000000" w:themeColor="text1"/>
          <w:u w:color="000000" w:themeColor="text1"/>
        </w:rPr>
        <w:lastRenderedPageBreak/>
        <w:t>Team</w:t>
      </w:r>
      <w:r>
        <w:rPr>
          <w:color w:val="000000" w:themeColor="text1"/>
          <w:u w:color="000000" w:themeColor="text1"/>
        </w:rPr>
        <w:t xml:space="preserve"> tapped </w:t>
      </w:r>
      <w:r w:rsidRPr="00C110FD">
        <w:rPr>
          <w:color w:val="000000" w:themeColor="text1"/>
          <w:u w:color="000000" w:themeColor="text1"/>
        </w:rPr>
        <w:t>Grace Metcalf</w:t>
      </w:r>
      <w:r>
        <w:rPr>
          <w:color w:val="000000" w:themeColor="text1"/>
          <w:u w:color="000000" w:themeColor="text1"/>
        </w:rPr>
        <w:t xml:space="preserve"> and </w:t>
      </w:r>
      <w:r w:rsidRPr="00C110FD">
        <w:rPr>
          <w:color w:val="000000" w:themeColor="text1"/>
          <w:u w:color="000000" w:themeColor="text1"/>
        </w:rPr>
        <w:t>Lauren Mims</w:t>
      </w:r>
      <w:r>
        <w:rPr>
          <w:color w:val="000000" w:themeColor="text1"/>
          <w:u w:color="000000" w:themeColor="text1"/>
        </w:rPr>
        <w:t xml:space="preserve"> for its roster, and Thayer Hall and Grace Metcalf were named MaxPreps All</w:t>
      </w:r>
      <w:r w:rsidR="00171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American. In addition, Thayer Hall set a record with her 2000th career kill, Anna Renwick set her own record with her 1000th career dig, and Grace Metcalf racked up her 1</w:t>
      </w:r>
      <w:r w:rsidR="00214919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00th career assist; and</w:t>
      </w:r>
    </w:p>
    <w:p w:rsidR="006321CE" w:rsidRPr="00C110FD" w:rsidRDefault="006321CE" w:rsidP="00632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grueling practices, hard work, and commitment, </w:t>
      </w:r>
      <w:r w:rsidR="00E70ACC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616AFB">
        <w:rPr>
          <w:rFonts w:eastAsiaTheme="minorHAnsi"/>
          <w:color w:val="000000" w:themeColor="text1"/>
          <w:szCs w:val="22"/>
          <w:u w:color="000000" w:themeColor="text1"/>
        </w:rPr>
        <w:t>Paula Kirkland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h</w:t>
      </w:r>
      <w:r w:rsidR="00616AFB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program into </w:t>
      </w:r>
      <w:r w:rsidR="0009400C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championship </w:t>
      </w:r>
      <w:r w:rsidR="0009400C">
        <w:rPr>
          <w:rFonts w:eastAsiaTheme="minorHAnsi"/>
          <w:color w:val="000000" w:themeColor="text1"/>
          <w:szCs w:val="22"/>
          <w:u w:color="000000" w:themeColor="text1"/>
        </w:rPr>
        <w:t>machine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plans to keep it that way; and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6F1B5C">
        <w:rPr>
          <w:rFonts w:eastAsiaTheme="minorHAnsi"/>
          <w:color w:val="000000" w:themeColor="text1"/>
          <w:szCs w:val="22"/>
          <w:u w:color="000000" w:themeColor="text1"/>
        </w:rPr>
        <w:t>Dorman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0843" w:rsidRDefault="009902F8" w:rsidP="00E20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E20843">
        <w:t>salute</w:t>
      </w:r>
      <w:r w:rsidR="00E20843">
        <w:rPr>
          <w:rFonts w:eastAsiaTheme="minorHAnsi"/>
          <w:color w:val="000000" w:themeColor="text1"/>
          <w:szCs w:val="22"/>
          <w:u w:color="000000" w:themeColor="text1"/>
        </w:rPr>
        <w:t xml:space="preserve"> the Dorman High School volleyball team for its outstanding season and congratulate the team</w:t>
      </w:r>
      <w:r w:rsidR="00171C79" w:rsidRPr="00171C7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20843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2017 Class AAAAA State Championship title.</w:t>
      </w: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9902F8" w:rsidRDefault="009902F8" w:rsidP="0099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F631DF">
        <w:rPr>
          <w:rFonts w:eastAsiaTheme="minorHAnsi"/>
          <w:color w:val="000000" w:themeColor="text1"/>
          <w:szCs w:val="22"/>
          <w:u w:color="000000" w:themeColor="text1"/>
        </w:rPr>
        <w:t>Ken Kiser and 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oach </w:t>
      </w:r>
      <w:r w:rsidR="00F631DF">
        <w:rPr>
          <w:rFonts w:eastAsiaTheme="minorHAnsi"/>
          <w:color w:val="000000" w:themeColor="text1"/>
          <w:szCs w:val="22"/>
          <w:u w:color="000000" w:themeColor="text1"/>
        </w:rPr>
        <w:t>Paula Kirkland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F631DF">
        <w:rPr>
          <w:rFonts w:eastAsiaTheme="minorHAnsi"/>
          <w:color w:val="000000" w:themeColor="text1"/>
          <w:szCs w:val="22"/>
          <w:u w:color="000000" w:themeColor="text1"/>
        </w:rPr>
        <w:t>Dorman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E11FEA" w:rsidRDefault="00171C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7EFB" w:rsidRDefault="001A7EFB" w:rsidP="001A7EFB">
      <w:pPr>
        <w:suppressAutoHyphens/>
      </w:pPr>
    </w:p>
    <w:sectPr w:rsidR="001A7EFB" w:rsidSect="001A7E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F83" w:rsidRDefault="00C56F83" w:rsidP="009F0C77">
      <w:r>
        <w:separator/>
      </w:r>
    </w:p>
  </w:endnote>
  <w:endnote w:type="continuationSeparator" w:id="0">
    <w:p w:rsidR="00C56F83" w:rsidRDefault="00C56F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1D8CB4-717C-4501-8FFE-06EAB7B7F438}"/>
    <w:embedBold r:id="rId2" w:fontKey="{522E6BBA-6E03-4ED1-871F-14E549ABE7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16AEEB-9B0A-4248-BE47-573F64E2CB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64DDA8-8292-445D-AA2F-714D701543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BEC268-AADD-47EF-AAC0-2ABD5252D7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EFB" w:rsidRPr="00590E3D" w:rsidRDefault="001A7EFB" w:rsidP="00590E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5D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F83" w:rsidRDefault="00C56F83" w:rsidP="009F0C77">
      <w:r>
        <w:separator/>
      </w:r>
    </w:p>
  </w:footnote>
  <w:footnote w:type="continuationSeparator" w:id="0">
    <w:p w:rsidR="00C56F83" w:rsidRDefault="00C56F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3ZW18"/>
    <w:docVar w:name="CoverBillType" w:val="r"/>
    <w:docVar w:name="DocPath" w:val="L:\Council\bills\RM\1333ZW18.DOCX"/>
    <w:docVar w:name="dvBillNumber" w:val="49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6F83"/>
    <w:rsid w:val="00011869"/>
    <w:rsid w:val="00015CD6"/>
    <w:rsid w:val="00025D4B"/>
    <w:rsid w:val="000747F4"/>
    <w:rsid w:val="0009400C"/>
    <w:rsid w:val="000A6452"/>
    <w:rsid w:val="000B5DE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C79"/>
    <w:rsid w:val="00192D79"/>
    <w:rsid w:val="001A7EFB"/>
    <w:rsid w:val="001D08F2"/>
    <w:rsid w:val="001D3A58"/>
    <w:rsid w:val="001D525B"/>
    <w:rsid w:val="001D7F4F"/>
    <w:rsid w:val="001E0FD1"/>
    <w:rsid w:val="001F6B5B"/>
    <w:rsid w:val="00205238"/>
    <w:rsid w:val="00214919"/>
    <w:rsid w:val="00221FE1"/>
    <w:rsid w:val="002321B6"/>
    <w:rsid w:val="00250967"/>
    <w:rsid w:val="002543C8"/>
    <w:rsid w:val="0025541D"/>
    <w:rsid w:val="0026533A"/>
    <w:rsid w:val="00284AAE"/>
    <w:rsid w:val="002E5912"/>
    <w:rsid w:val="002F4E4F"/>
    <w:rsid w:val="00301B21"/>
    <w:rsid w:val="00325348"/>
    <w:rsid w:val="0032732C"/>
    <w:rsid w:val="00336AD0"/>
    <w:rsid w:val="0037079A"/>
    <w:rsid w:val="0039183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F2B"/>
    <w:rsid w:val="004E1883"/>
    <w:rsid w:val="004E7D54"/>
    <w:rsid w:val="005273C6"/>
    <w:rsid w:val="00530A69"/>
    <w:rsid w:val="00545593"/>
    <w:rsid w:val="00545DDA"/>
    <w:rsid w:val="00556EBF"/>
    <w:rsid w:val="0056072D"/>
    <w:rsid w:val="00577C6C"/>
    <w:rsid w:val="00590E3D"/>
    <w:rsid w:val="005A148C"/>
    <w:rsid w:val="005A62FE"/>
    <w:rsid w:val="005C2FE2"/>
    <w:rsid w:val="005E2BC9"/>
    <w:rsid w:val="005E7F43"/>
    <w:rsid w:val="00605102"/>
    <w:rsid w:val="00616AFB"/>
    <w:rsid w:val="006215AA"/>
    <w:rsid w:val="006321CE"/>
    <w:rsid w:val="0067405B"/>
    <w:rsid w:val="006913C9"/>
    <w:rsid w:val="0069470D"/>
    <w:rsid w:val="006D58AA"/>
    <w:rsid w:val="006F1B5C"/>
    <w:rsid w:val="00734F00"/>
    <w:rsid w:val="007A70AE"/>
    <w:rsid w:val="007E1896"/>
    <w:rsid w:val="008362E8"/>
    <w:rsid w:val="0085786E"/>
    <w:rsid w:val="008A1768"/>
    <w:rsid w:val="008A489F"/>
    <w:rsid w:val="008D7263"/>
    <w:rsid w:val="008F0F33"/>
    <w:rsid w:val="008F4429"/>
    <w:rsid w:val="0094021A"/>
    <w:rsid w:val="009902F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46A"/>
    <w:rsid w:val="00B412D4"/>
    <w:rsid w:val="00BE3C22"/>
    <w:rsid w:val="00BF047F"/>
    <w:rsid w:val="00C0345E"/>
    <w:rsid w:val="00C31C95"/>
    <w:rsid w:val="00C3483A"/>
    <w:rsid w:val="00C56F83"/>
    <w:rsid w:val="00C74E9D"/>
    <w:rsid w:val="00C826DD"/>
    <w:rsid w:val="00C82FD3"/>
    <w:rsid w:val="00C92819"/>
    <w:rsid w:val="00CB763E"/>
    <w:rsid w:val="00CC6B7B"/>
    <w:rsid w:val="00CD2089"/>
    <w:rsid w:val="00D73A67"/>
    <w:rsid w:val="00D970A9"/>
    <w:rsid w:val="00DF3845"/>
    <w:rsid w:val="00E11FEA"/>
    <w:rsid w:val="00E20843"/>
    <w:rsid w:val="00E41911"/>
    <w:rsid w:val="00E44B57"/>
    <w:rsid w:val="00E70ACC"/>
    <w:rsid w:val="00E92EEF"/>
    <w:rsid w:val="00EF2368"/>
    <w:rsid w:val="00F24442"/>
    <w:rsid w:val="00F50AE3"/>
    <w:rsid w:val="00F631D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6128CA-E46F-4A8F-88DE-EA112464D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9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7E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9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95_2018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F269C-FDC6-49A2-811E-EC60C8DF1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1A07917B.dotm</Template>
  <TotalTime>0</TotalTime>
  <Pages>3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4995: Dorman High School Volleyball Team - South Carolina Legislature Online</dc:title>
  <dc:creator>Rosanne McDowell</dc:creator>
  <cp:lastModifiedBy>S Volk</cp:lastModifiedBy>
  <cp:revision>2</cp:revision>
  <cp:lastPrinted>2018-02-20T22:15:00Z</cp:lastPrinted>
  <dcterms:created xsi:type="dcterms:W3CDTF">2018-02-23T19:28:00Z</dcterms:created>
  <dcterms:modified xsi:type="dcterms:W3CDTF">2018-02-23T19:28:00Z</dcterms:modified>
</cp:coreProperties>
</file>